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C2F" w:rsidRPr="00140696" w:rsidRDefault="00B72C2F" w:rsidP="00B72C2F">
      <w:pPr>
        <w:widowControl w:val="0"/>
        <w:jc w:val="both"/>
        <w:rPr>
          <w:color w:val="FF0000"/>
          <w:sz w:val="20"/>
          <w:szCs w:val="20"/>
        </w:rPr>
      </w:pPr>
      <w:r w:rsidRPr="00140696">
        <w:rPr>
          <w:rFonts w:ascii="Arial" w:hAnsi="Arial"/>
          <w:sz w:val="20"/>
          <w:szCs w:val="20"/>
        </w:rPr>
        <w:tab/>
        <w:t xml:space="preserve"> </w:t>
      </w:r>
      <w:r w:rsidRPr="00140696"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</w:p>
    <w:p w:rsidR="00B72C2F" w:rsidRDefault="00B72C2F" w:rsidP="0057280A">
      <w:pPr>
        <w:rPr>
          <w:rFonts w:ascii="Arial" w:hAnsi="Arial" w:cs="Arial"/>
          <w:sz w:val="22"/>
          <w:szCs w:val="22"/>
        </w:rPr>
      </w:pPr>
    </w:p>
    <w:p w:rsidR="00FF6E1C" w:rsidRDefault="00FF6E1C" w:rsidP="0057280A">
      <w:pPr>
        <w:rPr>
          <w:rFonts w:ascii="Arial" w:hAnsi="Arial" w:cs="Arial"/>
          <w:sz w:val="22"/>
          <w:szCs w:val="22"/>
        </w:rPr>
      </w:pPr>
    </w:p>
    <w:p w:rsidR="00154688" w:rsidRDefault="00154688" w:rsidP="00CF32D9">
      <w:pPr>
        <w:pStyle w:val="NoSpacing"/>
        <w:rPr>
          <w:rStyle w:val="IntenseReference"/>
          <w:sz w:val="28"/>
          <w:szCs w:val="32"/>
        </w:rPr>
      </w:pPr>
    </w:p>
    <w:p w:rsidR="004D7638" w:rsidRPr="002210B3" w:rsidRDefault="004D7638" w:rsidP="00CF32D9">
      <w:pPr>
        <w:pStyle w:val="NoSpacing"/>
        <w:rPr>
          <w:rStyle w:val="IntenseReference"/>
          <w:sz w:val="28"/>
          <w:szCs w:val="32"/>
        </w:rPr>
      </w:pPr>
      <w:r w:rsidRPr="002210B3">
        <w:rPr>
          <w:rStyle w:val="IntenseReference"/>
          <w:sz w:val="28"/>
          <w:szCs w:val="32"/>
        </w:rPr>
        <w:t xml:space="preserve">Application Website: </w:t>
      </w:r>
      <w:hyperlink r:id="rId8" w:history="1">
        <w:r w:rsidRPr="002210B3">
          <w:rPr>
            <w:rStyle w:val="Hyperlink"/>
            <w:b/>
            <w:color w:val="C0504D" w:themeColor="accent2"/>
            <w:spacing w:val="5"/>
            <w:sz w:val="24"/>
            <w:szCs w:val="40"/>
          </w:rPr>
          <w:t>http://www.fammed.wisc.edu/wi-rural-physician-program</w:t>
        </w:r>
      </w:hyperlink>
    </w:p>
    <w:p w:rsidR="004D7638" w:rsidRDefault="004D7638" w:rsidP="00CF32D9">
      <w:pPr>
        <w:pStyle w:val="NoSpacing"/>
        <w:spacing w:line="120" w:lineRule="auto"/>
        <w:jc w:val="center"/>
        <w:rPr>
          <w:rStyle w:val="IntenseReference"/>
          <w:sz w:val="40"/>
          <w:szCs w:val="40"/>
        </w:rPr>
      </w:pPr>
    </w:p>
    <w:p w:rsidR="002857D3" w:rsidRPr="00CC0335" w:rsidRDefault="00D47785" w:rsidP="00E13316">
      <w:pPr>
        <w:pStyle w:val="NoSpacing"/>
        <w:tabs>
          <w:tab w:val="center" w:pos="4680"/>
          <w:tab w:val="left" w:pos="8625"/>
        </w:tabs>
        <w:jc w:val="center"/>
        <w:rPr>
          <w:rStyle w:val="IntenseReference"/>
          <w:sz w:val="44"/>
          <w:szCs w:val="40"/>
        </w:rPr>
      </w:pPr>
      <w:r>
        <w:rPr>
          <w:rStyle w:val="IntenseReference"/>
          <w:sz w:val="44"/>
          <w:szCs w:val="40"/>
        </w:rPr>
        <w:t>Rural Education Development</w:t>
      </w:r>
      <w:r w:rsidR="00584CC1">
        <w:rPr>
          <w:rStyle w:val="IntenseReference"/>
          <w:sz w:val="44"/>
          <w:szCs w:val="40"/>
        </w:rPr>
        <w:t xml:space="preserve"> Funding</w:t>
      </w:r>
      <w:r w:rsidR="00CC0335" w:rsidRPr="00CC0335">
        <w:rPr>
          <w:rStyle w:val="IntenseReference"/>
          <w:sz w:val="44"/>
          <w:szCs w:val="40"/>
        </w:rPr>
        <w:t xml:space="preserve"> Application</w:t>
      </w:r>
    </w:p>
    <w:p w:rsidR="00546273" w:rsidRPr="00424BEC" w:rsidRDefault="00546273" w:rsidP="00424BEC">
      <w:pPr>
        <w:rPr>
          <w:rFonts w:cs="Tahoma"/>
          <w:b/>
        </w:rPr>
      </w:pPr>
    </w:p>
    <w:p w:rsidR="0005669B" w:rsidRPr="00843436" w:rsidRDefault="0005669B" w:rsidP="0005669B">
      <w:pPr>
        <w:rPr>
          <w:rFonts w:ascii="Calibri" w:hAnsi="Calibri"/>
        </w:rPr>
      </w:pPr>
      <w:r w:rsidRPr="00843436">
        <w:rPr>
          <w:rFonts w:ascii="Calibri" w:hAnsi="Calibri"/>
          <w:b/>
        </w:rPr>
        <w:t>Instructions</w:t>
      </w:r>
    </w:p>
    <w:p w:rsidR="0005669B" w:rsidRDefault="0005669B" w:rsidP="0005669B">
      <w:pPr>
        <w:spacing w:line="120" w:lineRule="auto"/>
        <w:rPr>
          <w:rFonts w:ascii="Calibri" w:hAnsi="Calibri"/>
          <w:sz w:val="22"/>
        </w:rPr>
      </w:pPr>
    </w:p>
    <w:p w:rsidR="0005669B" w:rsidRDefault="0005669B" w:rsidP="0005669B">
      <w:pPr>
        <w:rPr>
          <w:rFonts w:ascii="Calibri" w:hAnsi="Calibri"/>
          <w:sz w:val="22"/>
        </w:rPr>
      </w:pPr>
      <w:r w:rsidRPr="00843436">
        <w:rPr>
          <w:rFonts w:ascii="Calibri" w:hAnsi="Calibri"/>
          <w:i/>
          <w:sz w:val="22"/>
        </w:rPr>
        <w:t>Step 1:</w:t>
      </w:r>
      <w:r>
        <w:rPr>
          <w:rFonts w:ascii="Calibri" w:hAnsi="Calibri"/>
          <w:i/>
          <w:sz w:val="22"/>
        </w:rPr>
        <w:t xml:space="preserve"> </w:t>
      </w:r>
      <w:r w:rsidRPr="007435B0">
        <w:rPr>
          <w:rFonts w:ascii="Calibri" w:hAnsi="Calibri"/>
          <w:sz w:val="22"/>
        </w:rPr>
        <w:t>Please read the information below.</w:t>
      </w:r>
    </w:p>
    <w:p w:rsidR="0005669B" w:rsidRPr="0065261C" w:rsidRDefault="0005669B" w:rsidP="0005669B">
      <w:pPr>
        <w:rPr>
          <w:rFonts w:ascii="Calibri" w:hAnsi="Calibri"/>
          <w:sz w:val="20"/>
        </w:rPr>
      </w:pPr>
      <w:r w:rsidRPr="00843436">
        <w:rPr>
          <w:rFonts w:ascii="Calibri" w:hAnsi="Calibri"/>
          <w:i/>
          <w:sz w:val="22"/>
        </w:rPr>
        <w:t>Step 2:</w:t>
      </w:r>
      <w:r>
        <w:rPr>
          <w:rFonts w:ascii="Calibri" w:hAnsi="Calibri"/>
          <w:sz w:val="22"/>
        </w:rPr>
        <w:t xml:space="preserve"> Fi</w:t>
      </w:r>
      <w:r w:rsidR="0065261C">
        <w:rPr>
          <w:rFonts w:ascii="Calibri" w:hAnsi="Calibri"/>
          <w:sz w:val="22"/>
        </w:rPr>
        <w:t xml:space="preserve">ll out the form in its entirety at: </w:t>
      </w:r>
      <w:hyperlink r:id="rId9" w:history="1">
        <w:r w:rsidR="0065261C" w:rsidRPr="0065261C">
          <w:rPr>
            <w:rStyle w:val="Hyperlink"/>
            <w:rFonts w:ascii="Calibri" w:hAnsi="Calibri"/>
            <w:color w:val="auto"/>
            <w:spacing w:val="5"/>
            <w:sz w:val="22"/>
            <w:szCs w:val="40"/>
          </w:rPr>
          <w:t>http://www.fammed.wisc.edu/wi-rural-physician-program</w:t>
        </w:r>
      </w:hyperlink>
      <w:r w:rsidR="0065261C">
        <w:rPr>
          <w:rFonts w:ascii="Calibri" w:hAnsi="Calibri"/>
          <w:sz w:val="22"/>
        </w:rPr>
        <w:t>.</w:t>
      </w:r>
    </w:p>
    <w:p w:rsidR="0005669B" w:rsidRDefault="0005669B" w:rsidP="0005669B">
      <w:pPr>
        <w:rPr>
          <w:rFonts w:ascii="Calibri" w:hAnsi="Calibri"/>
          <w:sz w:val="22"/>
        </w:rPr>
      </w:pPr>
      <w:r w:rsidRPr="00843436">
        <w:rPr>
          <w:rFonts w:ascii="Calibri" w:hAnsi="Calibri"/>
          <w:i/>
          <w:sz w:val="22"/>
        </w:rPr>
        <w:t>Step 3:</w:t>
      </w:r>
      <w:r>
        <w:rPr>
          <w:rFonts w:ascii="Calibri" w:hAnsi="Calibri"/>
          <w:sz w:val="22"/>
        </w:rPr>
        <w:t xml:space="preserve"> Use the </w:t>
      </w:r>
      <w:r w:rsidRPr="007435B0">
        <w:rPr>
          <w:rFonts w:ascii="Calibri" w:hAnsi="Calibri"/>
          <w:b/>
          <w:sz w:val="22"/>
        </w:rPr>
        <w:t>Save As</w:t>
      </w:r>
      <w:r>
        <w:rPr>
          <w:rFonts w:ascii="Calibri" w:hAnsi="Calibri"/>
          <w:sz w:val="22"/>
        </w:rPr>
        <w:t xml:space="preserve"> function to save a copy of this document.</w:t>
      </w:r>
    </w:p>
    <w:p w:rsidR="0005669B" w:rsidRPr="007B569C" w:rsidRDefault="0005669B" w:rsidP="0005669B">
      <w:pPr>
        <w:rPr>
          <w:rStyle w:val="IntenseReference"/>
          <w:rFonts w:ascii="Calibri" w:hAnsi="Calibri"/>
          <w:b w:val="0"/>
          <w:bCs w:val="0"/>
          <w:smallCaps w:val="0"/>
          <w:color w:val="auto"/>
          <w:spacing w:val="0"/>
          <w:sz w:val="22"/>
          <w:u w:val="none"/>
        </w:rPr>
      </w:pPr>
      <w:r w:rsidRPr="00843436">
        <w:rPr>
          <w:rFonts w:ascii="Calibri" w:hAnsi="Calibri"/>
          <w:i/>
          <w:sz w:val="22"/>
        </w:rPr>
        <w:t>Step 4:</w:t>
      </w:r>
      <w:r>
        <w:rPr>
          <w:rFonts w:ascii="Calibri" w:hAnsi="Calibri"/>
          <w:sz w:val="22"/>
        </w:rPr>
        <w:t xml:space="preserve"> Once completed, submit via email to Program Coordinator Wilda Nilsestuen at:  </w:t>
      </w:r>
      <w:hyperlink r:id="rId10" w:history="1">
        <w:r w:rsidRPr="007B569C">
          <w:rPr>
            <w:rStyle w:val="Hyperlink"/>
            <w:rFonts w:ascii="Calibri" w:hAnsi="Calibri"/>
            <w:color w:val="auto"/>
            <w:sz w:val="22"/>
          </w:rPr>
          <w:t>wilda.nilsestuen@fammed.wisc.edu</w:t>
        </w:r>
      </w:hyperlink>
      <w:r>
        <w:rPr>
          <w:rFonts w:ascii="Calibri" w:hAnsi="Calibri"/>
          <w:sz w:val="22"/>
        </w:rPr>
        <w:t>.</w:t>
      </w:r>
    </w:p>
    <w:p w:rsidR="0005669B" w:rsidRDefault="0005669B" w:rsidP="00424BEC">
      <w:pPr>
        <w:rPr>
          <w:rFonts w:ascii="Calibri" w:hAnsi="Calibri"/>
          <w:sz w:val="22"/>
        </w:rPr>
      </w:pPr>
    </w:p>
    <w:p w:rsidR="0005669B" w:rsidRPr="0005669B" w:rsidRDefault="0005669B" w:rsidP="0005669B">
      <w:pPr>
        <w:rPr>
          <w:rFonts w:ascii="Calibri" w:hAnsi="Calibri"/>
          <w:b/>
        </w:rPr>
      </w:pPr>
      <w:r w:rsidRPr="0005669B">
        <w:rPr>
          <w:rFonts w:ascii="Calibri" w:hAnsi="Calibri"/>
          <w:b/>
        </w:rPr>
        <w:t>Funding Goals</w:t>
      </w:r>
    </w:p>
    <w:p w:rsidR="0005669B" w:rsidRDefault="0005669B" w:rsidP="0005669B">
      <w:pPr>
        <w:spacing w:line="120" w:lineRule="auto"/>
        <w:rPr>
          <w:rFonts w:ascii="Calibri" w:hAnsi="Calibri"/>
          <w:sz w:val="22"/>
        </w:rPr>
      </w:pPr>
    </w:p>
    <w:p w:rsidR="00424BEC" w:rsidRPr="00AE03B7" w:rsidRDefault="00424BEC" w:rsidP="00424BEC">
      <w:pPr>
        <w:rPr>
          <w:rFonts w:ascii="Calibri" w:hAnsi="Calibri"/>
          <w:sz w:val="22"/>
        </w:rPr>
      </w:pPr>
      <w:r w:rsidRPr="00AE03B7">
        <w:rPr>
          <w:rFonts w:ascii="Calibri" w:hAnsi="Calibri"/>
          <w:sz w:val="22"/>
        </w:rPr>
        <w:t>The goal of the WRPRAP program is to prepare future physicians for</w:t>
      </w:r>
      <w:r w:rsidR="0034173E" w:rsidRPr="00AE03B7">
        <w:rPr>
          <w:rFonts w:ascii="Calibri" w:hAnsi="Calibri"/>
          <w:sz w:val="22"/>
        </w:rPr>
        <w:t xml:space="preserve"> practice in rural</w:t>
      </w:r>
      <w:r w:rsidR="0047036E">
        <w:rPr>
          <w:rFonts w:ascii="Calibri" w:hAnsi="Calibri"/>
          <w:sz w:val="22"/>
        </w:rPr>
        <w:t xml:space="preserve"> Wisconsin</w:t>
      </w:r>
      <w:r w:rsidR="0034173E" w:rsidRPr="00AE03B7">
        <w:rPr>
          <w:rFonts w:ascii="Calibri" w:hAnsi="Calibri"/>
          <w:sz w:val="22"/>
        </w:rPr>
        <w:t xml:space="preserve">. </w:t>
      </w:r>
      <w:r w:rsidR="0034173E" w:rsidRPr="00205540">
        <w:rPr>
          <w:rFonts w:ascii="Calibri" w:hAnsi="Calibri"/>
          <w:b/>
          <w:sz w:val="22"/>
        </w:rPr>
        <w:t xml:space="preserve">This funding is designed to support </w:t>
      </w:r>
      <w:r w:rsidRPr="00205540">
        <w:rPr>
          <w:rFonts w:ascii="Calibri" w:hAnsi="Calibri"/>
          <w:b/>
          <w:i/>
          <w:sz w:val="22"/>
        </w:rPr>
        <w:t>existing</w:t>
      </w:r>
      <w:r w:rsidR="0034173E" w:rsidRPr="00205540">
        <w:rPr>
          <w:rFonts w:ascii="Calibri" w:hAnsi="Calibri"/>
          <w:b/>
          <w:sz w:val="22"/>
        </w:rPr>
        <w:t xml:space="preserve"> programs to develop and promote sustainable</w:t>
      </w:r>
      <w:r w:rsidRPr="00205540">
        <w:rPr>
          <w:rFonts w:ascii="Calibri" w:hAnsi="Calibri"/>
          <w:b/>
          <w:sz w:val="22"/>
        </w:rPr>
        <w:t xml:space="preserve"> resident education</w:t>
      </w:r>
      <w:r w:rsidR="0065261C">
        <w:rPr>
          <w:rFonts w:ascii="Calibri" w:hAnsi="Calibri"/>
          <w:b/>
          <w:sz w:val="22"/>
        </w:rPr>
        <w:t xml:space="preserve"> (Graduate Medical Education)</w:t>
      </w:r>
      <w:r w:rsidRPr="00205540">
        <w:rPr>
          <w:rFonts w:ascii="Calibri" w:hAnsi="Calibri"/>
          <w:b/>
          <w:sz w:val="22"/>
        </w:rPr>
        <w:t xml:space="preserve"> in rural areas.</w:t>
      </w:r>
      <w:r w:rsidRPr="00AE03B7">
        <w:rPr>
          <w:rFonts w:ascii="Calibri" w:hAnsi="Calibri"/>
          <w:sz w:val="22"/>
        </w:rPr>
        <w:t xml:space="preserve">  Collaboration between residency programs and rural health partners (rural hospitals, health systems and clinicians) is encouraged.  </w:t>
      </w:r>
    </w:p>
    <w:p w:rsidR="00E46324" w:rsidRPr="00AE03B7" w:rsidRDefault="00E46324" w:rsidP="0065261C">
      <w:pPr>
        <w:spacing w:line="120" w:lineRule="auto"/>
        <w:rPr>
          <w:rFonts w:ascii="Calibri" w:hAnsi="Calibri"/>
        </w:rPr>
      </w:pPr>
    </w:p>
    <w:p w:rsidR="0034173E" w:rsidRPr="0005669B" w:rsidRDefault="0034173E" w:rsidP="00424BEC">
      <w:pPr>
        <w:rPr>
          <w:rFonts w:ascii="Calibri" w:hAnsi="Calibri"/>
        </w:rPr>
      </w:pPr>
      <w:r w:rsidRPr="0005669B">
        <w:rPr>
          <w:rFonts w:ascii="Calibri" w:hAnsi="Calibri"/>
          <w:b/>
        </w:rPr>
        <w:t>Eligibility Requirements</w:t>
      </w:r>
    </w:p>
    <w:p w:rsidR="0034173E" w:rsidRPr="00AE03B7" w:rsidRDefault="0034173E" w:rsidP="0034173E">
      <w:pPr>
        <w:spacing w:line="120" w:lineRule="auto"/>
        <w:rPr>
          <w:rFonts w:ascii="Calibri" w:hAnsi="Calibri"/>
        </w:rPr>
      </w:pPr>
    </w:p>
    <w:p w:rsidR="00424BEC" w:rsidRPr="00EB6848" w:rsidRDefault="00424BEC" w:rsidP="00424BEC">
      <w:pPr>
        <w:rPr>
          <w:rFonts w:ascii="Calibri" w:hAnsi="Calibri"/>
          <w:sz w:val="22"/>
        </w:rPr>
      </w:pPr>
      <w:r w:rsidRPr="00EB6848">
        <w:rPr>
          <w:rFonts w:ascii="Calibri" w:hAnsi="Calibri"/>
          <w:sz w:val="22"/>
        </w:rPr>
        <w:t>Eligibility Requirements for participating in this grant program are defined in the WRPRAP guidelines.</w:t>
      </w:r>
    </w:p>
    <w:p w:rsidR="00E46324" w:rsidRPr="00AE03B7" w:rsidRDefault="00E46324" w:rsidP="0034173E">
      <w:pPr>
        <w:spacing w:line="120" w:lineRule="auto"/>
        <w:rPr>
          <w:rFonts w:ascii="Calibri" w:hAnsi="Calibri"/>
        </w:rPr>
      </w:pPr>
    </w:p>
    <w:p w:rsidR="00424BEC" w:rsidRPr="00AE03B7" w:rsidRDefault="00424BEC" w:rsidP="00424BEC">
      <w:pPr>
        <w:pStyle w:val="NoSpacing"/>
        <w:numPr>
          <w:ilvl w:val="0"/>
          <w:numId w:val="37"/>
        </w:numPr>
      </w:pPr>
      <w:r w:rsidRPr="00AE03B7">
        <w:t>Any Wisconsin program in</w:t>
      </w:r>
      <w:r w:rsidR="0065261C">
        <w:t xml:space="preserve"> or organization supporting</w:t>
      </w:r>
      <w:r w:rsidRPr="00AE03B7">
        <w:t xml:space="preserve"> family medicine, general surgery, internal medicine, obstetrics, pediatrics or psychiatry</w:t>
      </w:r>
      <w:r w:rsidR="0065261C">
        <w:t xml:space="preserve"> graduate medical education</w:t>
      </w:r>
      <w:r w:rsidRPr="00AE03B7">
        <w:t xml:space="preserve"> which meets eligibility criteria may apply.</w:t>
      </w:r>
    </w:p>
    <w:p w:rsidR="00424BEC" w:rsidRPr="00AE03B7" w:rsidRDefault="00424BEC" w:rsidP="00424BEC">
      <w:pPr>
        <w:pStyle w:val="NoSpacing"/>
        <w:numPr>
          <w:ilvl w:val="0"/>
          <w:numId w:val="37"/>
        </w:numPr>
      </w:pPr>
      <w:r w:rsidRPr="00AE03B7">
        <w:t xml:space="preserve"> “Rural” = community of fewer than 20,000 at least 15 miles from any community of 20,000 or more </w:t>
      </w:r>
    </w:p>
    <w:p w:rsidR="00424BEC" w:rsidRPr="00AE03B7" w:rsidRDefault="00424BEC" w:rsidP="00424BEC">
      <w:pPr>
        <w:pStyle w:val="NoSpacing"/>
        <w:numPr>
          <w:ilvl w:val="0"/>
          <w:numId w:val="37"/>
        </w:numPr>
      </w:pPr>
      <w:r w:rsidRPr="00AE03B7">
        <w:t xml:space="preserve">Preference accorded to programs actively recruiting graduates of Wisconsin School of Medicine and Public Health and Medical College of Wisconsin.  </w:t>
      </w:r>
    </w:p>
    <w:p w:rsidR="00424BEC" w:rsidRPr="00AE03B7" w:rsidRDefault="00424BEC" w:rsidP="00424BEC">
      <w:pPr>
        <w:pStyle w:val="NoSpacing"/>
        <w:numPr>
          <w:ilvl w:val="0"/>
          <w:numId w:val="37"/>
        </w:numPr>
      </w:pPr>
      <w:r w:rsidRPr="00AE03B7">
        <w:t>See www.fammed.wisc.edu/rural/applications-funding for full details, including expenses for which WRPRAP funding may be requested</w:t>
      </w:r>
    </w:p>
    <w:p w:rsidR="00424BEC" w:rsidRPr="00AE03B7" w:rsidRDefault="00424BEC" w:rsidP="0065261C">
      <w:pPr>
        <w:pStyle w:val="ListParagraph"/>
        <w:spacing w:line="120" w:lineRule="auto"/>
        <w:rPr>
          <w:rFonts w:ascii="Calibri" w:hAnsi="Calibri"/>
        </w:rPr>
      </w:pPr>
      <w:r w:rsidRPr="00AE03B7">
        <w:rPr>
          <w:rFonts w:ascii="Calibri" w:hAnsi="Calibri"/>
        </w:rPr>
        <w:t xml:space="preserve">                                        </w:t>
      </w:r>
    </w:p>
    <w:p w:rsidR="00424BEC" w:rsidRPr="0005669B" w:rsidRDefault="0034173E" w:rsidP="00424BEC">
      <w:pPr>
        <w:pStyle w:val="NoSpacing"/>
        <w:rPr>
          <w:b/>
          <w:sz w:val="24"/>
        </w:rPr>
      </w:pPr>
      <w:r w:rsidRPr="0005669B">
        <w:rPr>
          <w:b/>
          <w:sz w:val="24"/>
        </w:rPr>
        <w:t>Eligible Funding Requests</w:t>
      </w:r>
    </w:p>
    <w:p w:rsidR="00424BEC" w:rsidRPr="00AE03B7" w:rsidRDefault="00424BEC" w:rsidP="0047036E">
      <w:pPr>
        <w:pStyle w:val="NoSpacing"/>
        <w:spacing w:line="120" w:lineRule="auto"/>
        <w:rPr>
          <w:b/>
          <w:u w:val="single"/>
        </w:rPr>
      </w:pPr>
    </w:p>
    <w:p w:rsidR="00F64685" w:rsidRPr="00AE03B7" w:rsidRDefault="0034173E" w:rsidP="00F64685">
      <w:pPr>
        <w:pStyle w:val="NoSpacing"/>
        <w:numPr>
          <w:ilvl w:val="0"/>
          <w:numId w:val="38"/>
        </w:numPr>
      </w:pPr>
      <w:r w:rsidRPr="00AE03B7">
        <w:t xml:space="preserve">Maximum </w:t>
      </w:r>
      <w:r w:rsidR="00F64685" w:rsidRPr="00AE03B7">
        <w:t xml:space="preserve">award is </w:t>
      </w:r>
      <w:r w:rsidRPr="00AE03B7">
        <w:t>$35,000 with justification for specific costs</w:t>
      </w:r>
    </w:p>
    <w:p w:rsidR="00F64685" w:rsidRPr="00AE03B7" w:rsidRDefault="00F64685" w:rsidP="00F64685">
      <w:pPr>
        <w:pStyle w:val="NoSpacing"/>
        <w:numPr>
          <w:ilvl w:val="0"/>
          <w:numId w:val="38"/>
        </w:numPr>
      </w:pPr>
      <w:r w:rsidRPr="00AE03B7">
        <w:t>Fundable expenses include:</w:t>
      </w:r>
    </w:p>
    <w:p w:rsidR="00F64685" w:rsidRPr="00AE03B7" w:rsidRDefault="00F64685" w:rsidP="00F64685">
      <w:pPr>
        <w:pStyle w:val="NoSpacing"/>
        <w:numPr>
          <w:ilvl w:val="1"/>
          <w:numId w:val="38"/>
        </w:numPr>
      </w:pPr>
      <w:r w:rsidRPr="00AE03B7">
        <w:t>Faculty</w:t>
      </w:r>
      <w:r w:rsidR="00424BEC" w:rsidRPr="00AE03B7">
        <w:t xml:space="preserve"> and/or staff salary and benefits </w:t>
      </w:r>
    </w:p>
    <w:p w:rsidR="00424BEC" w:rsidRPr="00AE03B7" w:rsidRDefault="00424BEC" w:rsidP="00F64685">
      <w:pPr>
        <w:pStyle w:val="NoSpacing"/>
        <w:numPr>
          <w:ilvl w:val="2"/>
          <w:numId w:val="38"/>
        </w:numPr>
      </w:pPr>
      <w:r w:rsidRPr="00AE03B7">
        <w:t>(where no other external funding or in-kind support is received for this purpose)</w:t>
      </w:r>
    </w:p>
    <w:p w:rsidR="00F64685" w:rsidRPr="00686CCC" w:rsidRDefault="0034173E" w:rsidP="00F64685">
      <w:pPr>
        <w:pStyle w:val="NoSpacing"/>
        <w:numPr>
          <w:ilvl w:val="1"/>
          <w:numId w:val="38"/>
        </w:numPr>
      </w:pPr>
      <w:r w:rsidRPr="00686CCC">
        <w:t xml:space="preserve">Transportation  costs </w:t>
      </w:r>
    </w:p>
    <w:p w:rsidR="00424BEC" w:rsidRPr="00686CCC" w:rsidRDefault="0034173E" w:rsidP="00F64685">
      <w:pPr>
        <w:pStyle w:val="NoSpacing"/>
        <w:numPr>
          <w:ilvl w:val="2"/>
          <w:numId w:val="38"/>
        </w:numPr>
      </w:pPr>
      <w:r w:rsidRPr="00686CCC">
        <w:t>(At prevailing University of Wisconsin Department of Family Medicine rate</w:t>
      </w:r>
      <w:r w:rsidR="00424BEC" w:rsidRPr="00686CCC">
        <w:t>)</w:t>
      </w:r>
    </w:p>
    <w:p w:rsidR="00424BEC" w:rsidRDefault="00853547" w:rsidP="00F64685">
      <w:pPr>
        <w:pStyle w:val="NoSpacing"/>
        <w:numPr>
          <w:ilvl w:val="1"/>
          <w:numId w:val="38"/>
        </w:numPr>
      </w:pPr>
      <w:r>
        <w:t>$1,000 is availa</w:t>
      </w:r>
      <w:r w:rsidR="00DF166E">
        <w:t xml:space="preserve">ble for </w:t>
      </w:r>
      <w:r>
        <w:t>rural site development</w:t>
      </w:r>
      <w:r w:rsidR="00DF166E">
        <w:t>,</w:t>
      </w:r>
      <w:r>
        <w:t xml:space="preserve"> administrative</w:t>
      </w:r>
      <w:r w:rsidR="00DF166E">
        <w:t>,</w:t>
      </w:r>
      <w:r>
        <w:t xml:space="preserve"> or other costs</w:t>
      </w:r>
      <w:r w:rsidR="00DF166E">
        <w:t xml:space="preserve"> or a combination of these</w:t>
      </w:r>
    </w:p>
    <w:p w:rsidR="0065261C" w:rsidRPr="0065261C" w:rsidRDefault="0018024B" w:rsidP="0065261C">
      <w:pPr>
        <w:pStyle w:val="NoSpacing"/>
        <w:numPr>
          <w:ilvl w:val="1"/>
          <w:numId w:val="38"/>
        </w:numPr>
        <w:rPr>
          <w:rStyle w:val="IntenseReference"/>
          <w:b w:val="0"/>
          <w:bCs w:val="0"/>
          <w:smallCaps w:val="0"/>
          <w:color w:val="auto"/>
          <w:spacing w:val="0"/>
          <w:u w:val="none"/>
        </w:rPr>
      </w:pPr>
      <w:r w:rsidRPr="00AE03B7">
        <w:t>Software or other enhancements will be considered (e.g.</w:t>
      </w:r>
      <w:r w:rsidR="00853547">
        <w:t>,</w:t>
      </w:r>
      <w:r w:rsidRPr="00AE03B7">
        <w:t xml:space="preserve"> educational equipment, software) that are required for the implementation of the rural educational experience</w:t>
      </w:r>
    </w:p>
    <w:p w:rsidR="0065261C" w:rsidRDefault="0065261C" w:rsidP="001257E0">
      <w:pPr>
        <w:jc w:val="center"/>
        <w:rPr>
          <w:rStyle w:val="IntenseReference"/>
          <w:rFonts w:asciiTheme="minorHAnsi" w:hAnsiTheme="minorHAnsi"/>
          <w:sz w:val="28"/>
          <w:szCs w:val="28"/>
        </w:rPr>
      </w:pPr>
    </w:p>
    <w:p w:rsidR="001257E0" w:rsidRPr="00E17F54" w:rsidRDefault="009663FF" w:rsidP="001257E0">
      <w:pPr>
        <w:jc w:val="center"/>
        <w:rPr>
          <w:rStyle w:val="IntenseReference"/>
          <w:rFonts w:asciiTheme="minorHAnsi" w:hAnsiTheme="minorHAnsi"/>
          <w:sz w:val="36"/>
          <w:szCs w:val="28"/>
        </w:rPr>
      </w:pPr>
      <w:r w:rsidRPr="00E17F54">
        <w:rPr>
          <w:rStyle w:val="IntenseReference"/>
          <w:rFonts w:asciiTheme="minorHAnsi" w:hAnsiTheme="minorHAnsi"/>
          <w:sz w:val="36"/>
          <w:szCs w:val="28"/>
        </w:rPr>
        <w:lastRenderedPageBreak/>
        <w:t>PRINCIPAL APPLICANT I</w:t>
      </w:r>
      <w:r w:rsidR="001257E0" w:rsidRPr="00E17F54">
        <w:rPr>
          <w:rStyle w:val="IntenseReference"/>
          <w:rFonts w:asciiTheme="minorHAnsi" w:hAnsiTheme="minorHAnsi"/>
          <w:sz w:val="36"/>
          <w:szCs w:val="28"/>
        </w:rPr>
        <w:t>NFORMATION</w:t>
      </w:r>
    </w:p>
    <w:p w:rsidR="001257E0" w:rsidRPr="00E732CB" w:rsidRDefault="001257E0" w:rsidP="00154688">
      <w:pPr>
        <w:pStyle w:val="NoSpacing"/>
        <w:spacing w:line="120" w:lineRule="auto"/>
        <w:jc w:val="center"/>
      </w:pPr>
    </w:p>
    <w:tbl>
      <w:tblPr>
        <w:tblW w:w="10530" w:type="dxa"/>
        <w:tblInd w:w="-72" w:type="dxa"/>
        <w:shd w:val="clear" w:color="auto" w:fill="FFFFFF" w:themeFill="background1"/>
        <w:tblLayout w:type="fixed"/>
        <w:tblCellMar>
          <w:left w:w="115" w:type="dxa"/>
          <w:right w:w="115" w:type="dxa"/>
        </w:tblCellMar>
        <w:tblLook w:val="04A0"/>
      </w:tblPr>
      <w:tblGrid>
        <w:gridCol w:w="2610"/>
        <w:gridCol w:w="270"/>
        <w:gridCol w:w="1080"/>
        <w:gridCol w:w="270"/>
        <w:gridCol w:w="1710"/>
        <w:gridCol w:w="270"/>
        <w:gridCol w:w="450"/>
        <w:gridCol w:w="270"/>
        <w:gridCol w:w="1710"/>
        <w:gridCol w:w="1890"/>
      </w:tblGrid>
      <w:tr w:rsidR="00154688" w:rsidRPr="0050097A" w:rsidTr="00424BEC">
        <w:trPr>
          <w:trHeight w:val="387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77171C" w:rsidRPr="008C1698" w:rsidRDefault="0077171C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8C1698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Your Name: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77171C" w:rsidRPr="00A81F58" w:rsidRDefault="0077171C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Prefix"/>
            <w:tag w:val="Prefix"/>
            <w:id w:val="112646938"/>
            <w:lock w:val="sdtLocked"/>
            <w:placeholder>
              <w:docPart w:val="702808B8D67E494C926BAA43F51D8780"/>
            </w:placeholder>
            <w:showingPlcHdr/>
            <w:dropDownList>
              <w:listItem w:value="Prefix..."/>
              <w:listItem w:displayText="Dr." w:value="Dr."/>
              <w:listItem w:displayText="Mr." w:value="Mr."/>
              <w:listItem w:displayText="Mrs." w:value="Mrs."/>
              <w:listItem w:displayText="Ms." w:value="Ms."/>
            </w:dropDownList>
          </w:sdtPr>
          <w:sdtContent>
            <w:tc>
              <w:tcPr>
                <w:tcW w:w="108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77171C" w:rsidRPr="00424BEC" w:rsidRDefault="0051698E" w:rsidP="00681F7A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Prefix…</w:t>
                </w:r>
              </w:p>
            </w:tc>
          </w:sdtContent>
        </w:sdt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7171C" w:rsidRPr="00FE26A9" w:rsidRDefault="0077171C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color w:val="808080"/>
              <w:sz w:val="22"/>
              <w:szCs w:val="20"/>
              <w:shd w:val="clear" w:color="auto" w:fill="FFFFFF" w:themeFill="background1"/>
            </w:rPr>
            <w:alias w:val="First Name"/>
            <w:tag w:val="firstname"/>
            <w:id w:val="40199454"/>
            <w:lock w:val="sdtLocked"/>
            <w:placeholder>
              <w:docPart w:val="7B7F22B0893A4DB291B54EBC7B35E138"/>
            </w:placeholder>
            <w:showingPlcHdr/>
            <w:text w:multiLine="1"/>
          </w:sdtPr>
          <w:sdtEndPr>
            <w:rPr>
              <w:b/>
              <w:sz w:val="20"/>
            </w:rPr>
          </w:sdtEndPr>
          <w:sdtContent>
            <w:tc>
              <w:tcPr>
                <w:tcW w:w="2430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77171C" w:rsidRPr="00424BEC" w:rsidRDefault="000B3C26" w:rsidP="000B3C26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First Name</w:t>
                </w:r>
              </w:p>
            </w:tc>
          </w:sdtContent>
        </w:sdt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7171C" w:rsidRPr="00FE26A9" w:rsidRDefault="0077171C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color w:val="808080"/>
              <w:sz w:val="22"/>
              <w:szCs w:val="20"/>
              <w:shd w:val="clear" w:color="auto" w:fill="FFFFFF" w:themeFill="background1"/>
            </w:rPr>
            <w:alias w:val="Last Name"/>
            <w:tag w:val="lastname"/>
            <w:id w:val="40199490"/>
            <w:lock w:val="sdtLocked"/>
            <w:placeholder>
              <w:docPart w:val="E3A574DB2B3D4F8287F65700CB7FC693"/>
            </w:placeholder>
            <w:showingPlcHdr/>
            <w:text w:multiLine="1"/>
          </w:sdtPr>
          <w:sdtContent>
            <w:tc>
              <w:tcPr>
                <w:tcW w:w="3600" w:type="dxa"/>
                <w:gridSpan w:val="2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77171C" w:rsidRPr="00424BEC" w:rsidRDefault="00CA6DFE" w:rsidP="00CA6DFE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Last Name</w:t>
                </w:r>
              </w:p>
            </w:tc>
          </w:sdtContent>
        </w:sdt>
      </w:tr>
      <w:tr w:rsidR="004E3B60" w:rsidRPr="0050097A" w:rsidTr="00424BEC">
        <w:trPr>
          <w:trHeight w:val="387"/>
        </w:trPr>
        <w:tc>
          <w:tcPr>
            <w:tcW w:w="2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E3B60" w:rsidRPr="008C1698" w:rsidRDefault="004E3B60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8C1698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Today’s Date: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E3B60" w:rsidRPr="00A81F58" w:rsidRDefault="004E3B60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Today's Date"/>
            <w:tag w:val="submitdate"/>
            <w:id w:val="192520524"/>
            <w:lock w:val="sdtLocked"/>
            <w:placeholder>
              <w:docPart w:val="D9D3F5F6062E4CD5BDAB2EC1A57A837C"/>
            </w:placeholder>
            <w:showingPlcHdr/>
            <w:date w:fullDate="2011-11-23T00:00:00Z">
              <w:dateFormat w:val="MMMM d, yyyy"/>
              <w:lid w:val="en-US"/>
              <w:storeMappedDataAs w:val="date"/>
              <w:calendar w:val="gregorian"/>
            </w:date>
          </w:sdtPr>
          <w:sdtContent>
            <w:tc>
              <w:tcPr>
                <w:tcW w:w="7650" w:type="dxa"/>
                <w:gridSpan w:val="8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E3B60" w:rsidRPr="00424BEC" w:rsidRDefault="000B3C26" w:rsidP="000B3C26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Choose today’s date...</w:t>
                </w:r>
              </w:p>
            </w:tc>
          </w:sdtContent>
        </w:sdt>
      </w:tr>
      <w:tr w:rsidR="00430144" w:rsidRPr="0050097A" w:rsidTr="00424BEC">
        <w:trPr>
          <w:trHeight w:val="350"/>
        </w:trPr>
        <w:tc>
          <w:tcPr>
            <w:tcW w:w="26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30144" w:rsidRPr="008C1698" w:rsidRDefault="009663FF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8C1698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Your</w:t>
            </w:r>
            <w:r w:rsidR="00430144" w:rsidRPr="008C1698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 xml:space="preserve"> Email: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30144" w:rsidRPr="00A81F58" w:rsidRDefault="00430144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Email"/>
            <w:tag w:val="email"/>
            <w:id w:val="40199518"/>
            <w:lock w:val="sdtLocked"/>
            <w:placeholder>
              <w:docPart w:val="3FFD7B3979894A66A354F31DDDE419D6"/>
            </w:placeholder>
            <w:showingPlcHdr/>
            <w:text/>
          </w:sdtPr>
          <w:sdtContent>
            <w:tc>
              <w:tcPr>
                <w:tcW w:w="7650" w:type="dxa"/>
                <w:gridSpan w:val="8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30144" w:rsidRPr="00424BEC" w:rsidRDefault="00FE26A9" w:rsidP="00FE26A9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email address</w:t>
                </w:r>
              </w:p>
            </w:tc>
          </w:sdtContent>
        </w:sdt>
      </w:tr>
      <w:tr w:rsidR="008C4726" w:rsidRPr="0050097A" w:rsidTr="00424BEC">
        <w:trPr>
          <w:trHeight w:val="350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8C4726" w:rsidRPr="008C1698" w:rsidRDefault="009663FF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8C1698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Your</w:t>
            </w:r>
            <w:r w:rsidR="008C4726" w:rsidRPr="008C1698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 xml:space="preserve"> Phone: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8C4726" w:rsidRPr="00A81F58" w:rsidRDefault="008C4726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Phone "/>
            <w:tag w:val="Phone"/>
            <w:id w:val="40199520"/>
            <w:lock w:val="sdtLocked"/>
            <w:placeholder>
              <w:docPart w:val="BAA80977545646D6AE1969C376F3AE95"/>
            </w:placeholder>
            <w:showingPlcHdr/>
            <w:text/>
          </w:sdtPr>
          <w:sdtContent>
            <w:tc>
              <w:tcPr>
                <w:tcW w:w="3060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8C4726" w:rsidRPr="00424BEC" w:rsidRDefault="00FE26A9" w:rsidP="00FE26A9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phone number</w:t>
                </w:r>
              </w:p>
            </w:tc>
          </w:sdtContent>
        </w:sdt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4726" w:rsidRPr="00FE26A9" w:rsidRDefault="008C4726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8C4726" w:rsidRPr="00E17F54" w:rsidRDefault="008C4726" w:rsidP="00681F7A">
            <w:pPr>
              <w:shd w:val="clear" w:color="auto" w:fill="FFFFFF" w:themeFill="background1"/>
              <w:rPr>
                <w:rFonts w:ascii="Book Antiqua" w:hAnsi="Book Antiqua" w:cs="Arial"/>
                <w:b/>
                <w:sz w:val="22"/>
                <w:szCs w:val="20"/>
                <w:shd w:val="clear" w:color="auto" w:fill="FFFFFF" w:themeFill="background1"/>
              </w:rPr>
            </w:pPr>
            <w:r w:rsidRPr="00E17F54">
              <w:rPr>
                <w:rFonts w:ascii="Book Antiqua" w:hAnsi="Book Antiqua" w:cs="Arial"/>
                <w:b/>
                <w:sz w:val="22"/>
                <w:szCs w:val="20"/>
                <w:shd w:val="clear" w:color="auto" w:fill="FFFFFF" w:themeFill="background1"/>
              </w:rPr>
              <w:t>Best Time to Contact:</w:t>
            </w: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Best Time to Contact"/>
            <w:tag w:val="Contact"/>
            <w:id w:val="192520502"/>
            <w:lock w:val="sdtLocked"/>
            <w:placeholder>
              <w:docPart w:val="A703170D2F6C490AA8DF3A3F7E960503"/>
            </w:placeholder>
            <w:showingPlcHdr/>
            <w:comboBox>
              <w:listItem w:value="Choose or type..."/>
              <w:listItem w:displayText="9AM-12PM" w:value="9AM-12PM"/>
              <w:listItem w:displayText="1PM-5PM" w:value="1PM-5PM"/>
            </w:comboBox>
          </w:sdtPr>
          <w:sdtContent>
            <w:tc>
              <w:tcPr>
                <w:tcW w:w="1890" w:type="dxa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8C4726" w:rsidRPr="00424BEC" w:rsidRDefault="000B3C26" w:rsidP="000B3C26">
                <w:pPr>
                  <w:shd w:val="clear" w:color="auto" w:fill="FFFFFF" w:themeFill="background1"/>
                  <w:jc w:val="both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Choose or type...</w:t>
                </w:r>
              </w:p>
            </w:tc>
          </w:sdtContent>
        </w:sdt>
      </w:tr>
    </w:tbl>
    <w:p w:rsidR="00595578" w:rsidRDefault="00595578" w:rsidP="008B245C"/>
    <w:p w:rsidR="009663FF" w:rsidRPr="00E17F54" w:rsidRDefault="009663FF" w:rsidP="009663FF">
      <w:pPr>
        <w:jc w:val="center"/>
        <w:rPr>
          <w:rStyle w:val="IntenseReference"/>
          <w:rFonts w:asciiTheme="minorHAnsi" w:hAnsiTheme="minorHAnsi"/>
          <w:sz w:val="36"/>
          <w:szCs w:val="28"/>
        </w:rPr>
      </w:pPr>
      <w:r w:rsidRPr="00E17F54">
        <w:rPr>
          <w:rStyle w:val="IntenseReference"/>
          <w:rFonts w:asciiTheme="minorHAnsi" w:hAnsiTheme="minorHAnsi"/>
          <w:sz w:val="36"/>
          <w:szCs w:val="28"/>
        </w:rPr>
        <w:t>PARTNERS</w:t>
      </w:r>
    </w:p>
    <w:p w:rsidR="002210B3" w:rsidRDefault="002210B3" w:rsidP="002210B3">
      <w:pPr>
        <w:spacing w:line="120" w:lineRule="auto"/>
        <w:jc w:val="center"/>
        <w:rPr>
          <w:rStyle w:val="IntenseReference"/>
          <w:rFonts w:asciiTheme="minorHAnsi" w:hAnsiTheme="minorHAnsi"/>
          <w:sz w:val="28"/>
          <w:szCs w:val="28"/>
        </w:rPr>
      </w:pPr>
    </w:p>
    <w:tbl>
      <w:tblPr>
        <w:tblW w:w="10530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</w:tblBorders>
        <w:tblLayout w:type="fixed"/>
        <w:tblCellMar>
          <w:left w:w="115" w:type="dxa"/>
          <w:right w:w="115" w:type="dxa"/>
        </w:tblCellMar>
        <w:tblLook w:val="04A0"/>
      </w:tblPr>
      <w:tblGrid>
        <w:gridCol w:w="1440"/>
        <w:gridCol w:w="270"/>
        <w:gridCol w:w="3240"/>
        <w:gridCol w:w="270"/>
        <w:gridCol w:w="1260"/>
        <w:gridCol w:w="270"/>
        <w:gridCol w:w="3780"/>
      </w:tblGrid>
      <w:tr w:rsidR="002210B3" w:rsidRPr="0017770D" w:rsidTr="00424BEC">
        <w:tc>
          <w:tcPr>
            <w:tcW w:w="10530" w:type="dxa"/>
            <w:gridSpan w:val="7"/>
            <w:shd w:val="clear" w:color="auto" w:fill="C0504D" w:themeFill="accent2"/>
          </w:tcPr>
          <w:p w:rsidR="002210B3" w:rsidRPr="00F55DB9" w:rsidRDefault="002210B3" w:rsidP="002210B3">
            <w:pPr>
              <w:jc w:val="center"/>
              <w:rPr>
                <w:rFonts w:ascii="Baskerville Old Face" w:hAnsi="Baskerville Old Face"/>
                <w:b/>
              </w:rPr>
            </w:pPr>
            <w:r w:rsidRPr="00F55DB9">
              <w:rPr>
                <w:rFonts w:ascii="Baskerville Old Face" w:hAnsi="Baskerville Old Face"/>
                <w:b/>
                <w:sz w:val="28"/>
              </w:rPr>
              <w:t>List any Graduate Medical Education Programs participating in this application:</w:t>
            </w:r>
          </w:p>
        </w:tc>
      </w:tr>
      <w:tr w:rsidR="002210B3" w:rsidRPr="00D6218B" w:rsidTr="00E17F54">
        <w:trPr>
          <w:trHeight w:val="583"/>
        </w:trPr>
        <w:tc>
          <w:tcPr>
            <w:tcW w:w="1440" w:type="dxa"/>
            <w:shd w:val="clear" w:color="auto" w:fill="C0504D" w:themeFill="accent2"/>
            <w:vAlign w:val="center"/>
          </w:tcPr>
          <w:p w:rsidR="002210B3" w:rsidRPr="00D6218B" w:rsidRDefault="002210B3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</w:t>
            </w: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/ Organization: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2210B3" w:rsidRPr="00D6218B" w:rsidRDefault="002210B3" w:rsidP="003C13B6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Name Org 1"/>
            <w:tag w:val="NO1"/>
            <w:id w:val="111731297"/>
            <w:lock w:val="sdtLocked"/>
            <w:placeholder>
              <w:docPart w:val="85DC6DE78E864363A6214854168315FB"/>
            </w:placeholder>
            <w:showingPlcHdr/>
            <w:text w:multiLine="1"/>
          </w:sdtPr>
          <w:sdtContent>
            <w:tc>
              <w:tcPr>
                <w:tcW w:w="3240" w:type="dxa"/>
                <w:shd w:val="clear" w:color="auto" w:fill="E5B8B7" w:themeFill="accent2" w:themeFillTint="66"/>
                <w:vAlign w:val="center"/>
              </w:tcPr>
              <w:p w:rsidR="002210B3" w:rsidRPr="00424BEC" w:rsidRDefault="00B33EA5" w:rsidP="00B33EA5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 / organization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2210B3" w:rsidRPr="00D6218B" w:rsidRDefault="002210B3" w:rsidP="003C13B6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 </w:t>
            </w:r>
          </w:p>
        </w:tc>
        <w:tc>
          <w:tcPr>
            <w:tcW w:w="1260" w:type="dxa"/>
            <w:shd w:val="clear" w:color="auto" w:fill="C0504D" w:themeFill="accent2"/>
            <w:vAlign w:val="center"/>
          </w:tcPr>
          <w:p w:rsidR="002210B3" w:rsidRPr="00D6218B" w:rsidRDefault="002210B3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</w:t>
            </w: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2210B3" w:rsidRPr="00D6218B" w:rsidRDefault="002210B3" w:rsidP="003C13B6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Contact Information 1"/>
            <w:tag w:val="CI1"/>
            <w:id w:val="111731298"/>
            <w:lock w:val="sdtLocked"/>
            <w:placeholder>
              <w:docPart w:val="216F39E09B6C4433BF588C00F43CF0ED"/>
            </w:placeholder>
            <w:showingPlcHdr/>
            <w:text w:multiLine="1"/>
          </w:sdtPr>
          <w:sdtContent>
            <w:tc>
              <w:tcPr>
                <w:tcW w:w="3780" w:type="dxa"/>
                <w:shd w:val="clear" w:color="auto" w:fill="E5B8B7" w:themeFill="accent2" w:themeFillTint="66"/>
                <w:vAlign w:val="center"/>
              </w:tcPr>
              <w:p w:rsidR="002210B3" w:rsidRPr="00424BEC" w:rsidRDefault="002210B3" w:rsidP="003C13B6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contact information</w:t>
                </w:r>
              </w:p>
            </w:tc>
          </w:sdtContent>
        </w:sdt>
      </w:tr>
      <w:tr w:rsidR="002210B3" w:rsidRPr="00D6218B" w:rsidTr="00E17F54">
        <w:trPr>
          <w:trHeight w:val="610"/>
        </w:trPr>
        <w:tc>
          <w:tcPr>
            <w:tcW w:w="1440" w:type="dxa"/>
            <w:shd w:val="clear" w:color="auto" w:fill="C0504D" w:themeFill="accent2"/>
            <w:vAlign w:val="center"/>
          </w:tcPr>
          <w:p w:rsidR="002210B3" w:rsidRPr="00D6218B" w:rsidRDefault="002210B3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</w:t>
            </w: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/ Organization: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2210B3" w:rsidRPr="00D6218B" w:rsidRDefault="002210B3" w:rsidP="003C13B6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Name Org 2"/>
            <w:tag w:val="NO2"/>
            <w:id w:val="111731313"/>
            <w:lock w:val="sdtLocked"/>
            <w:placeholder>
              <w:docPart w:val="49D2982EF1064978BC54CDD382F5B6A7"/>
            </w:placeholder>
            <w:showingPlcHdr/>
            <w:text w:multiLine="1"/>
          </w:sdtPr>
          <w:sdtContent>
            <w:tc>
              <w:tcPr>
                <w:tcW w:w="3240" w:type="dxa"/>
                <w:shd w:val="clear" w:color="auto" w:fill="E5B8B7" w:themeFill="accent2" w:themeFillTint="66"/>
                <w:vAlign w:val="center"/>
              </w:tcPr>
              <w:p w:rsidR="002210B3" w:rsidRPr="00424BEC" w:rsidRDefault="002210B3" w:rsidP="003C13B6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 / organization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2210B3" w:rsidRPr="00D6218B" w:rsidRDefault="002210B3" w:rsidP="003C13B6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 </w:t>
            </w:r>
          </w:p>
        </w:tc>
        <w:tc>
          <w:tcPr>
            <w:tcW w:w="1260" w:type="dxa"/>
            <w:shd w:val="clear" w:color="auto" w:fill="C0504D" w:themeFill="accent2"/>
            <w:vAlign w:val="center"/>
          </w:tcPr>
          <w:p w:rsidR="002210B3" w:rsidRPr="00D6218B" w:rsidRDefault="002210B3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</w:t>
            </w: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2210B3" w:rsidRPr="00D6218B" w:rsidRDefault="002210B3" w:rsidP="003C13B6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Contact Information 2"/>
            <w:tag w:val="CI2"/>
            <w:id w:val="111731314"/>
            <w:lock w:val="sdtLocked"/>
            <w:placeholder>
              <w:docPart w:val="C913F640D35849BB88164CF963F75782"/>
            </w:placeholder>
            <w:showingPlcHdr/>
            <w:text w:multiLine="1"/>
          </w:sdtPr>
          <w:sdtContent>
            <w:tc>
              <w:tcPr>
                <w:tcW w:w="3780" w:type="dxa"/>
                <w:shd w:val="clear" w:color="auto" w:fill="E5B8B7" w:themeFill="accent2" w:themeFillTint="66"/>
                <w:vAlign w:val="center"/>
              </w:tcPr>
              <w:p w:rsidR="002210B3" w:rsidRPr="00424BEC" w:rsidRDefault="002210B3" w:rsidP="003C13B6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contact information</w:t>
                </w:r>
              </w:p>
            </w:tc>
          </w:sdtContent>
        </w:sdt>
      </w:tr>
      <w:tr w:rsidR="002210B3" w:rsidRPr="00D6218B" w:rsidTr="00E17F54">
        <w:trPr>
          <w:trHeight w:val="520"/>
        </w:trPr>
        <w:tc>
          <w:tcPr>
            <w:tcW w:w="1440" w:type="dxa"/>
            <w:shd w:val="clear" w:color="auto" w:fill="C0504D" w:themeFill="accent2"/>
            <w:vAlign w:val="center"/>
          </w:tcPr>
          <w:p w:rsidR="002210B3" w:rsidRPr="00D6218B" w:rsidRDefault="002210B3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</w:t>
            </w: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/ Organization: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2210B3" w:rsidRPr="00D6218B" w:rsidRDefault="002210B3" w:rsidP="003C13B6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Name Org 3"/>
            <w:tag w:val="NO3"/>
            <w:id w:val="111731326"/>
            <w:lock w:val="sdtLocked"/>
            <w:placeholder>
              <w:docPart w:val="BB02072B84F647B3912C93BDEF78EBF9"/>
            </w:placeholder>
            <w:showingPlcHdr/>
            <w:text w:multiLine="1"/>
          </w:sdtPr>
          <w:sdtEndPr>
            <w:rPr>
              <w:b/>
            </w:rPr>
          </w:sdtEndPr>
          <w:sdtContent>
            <w:tc>
              <w:tcPr>
                <w:tcW w:w="3240" w:type="dxa"/>
                <w:shd w:val="clear" w:color="auto" w:fill="E5B8B7" w:themeFill="accent2" w:themeFillTint="66"/>
                <w:vAlign w:val="center"/>
              </w:tcPr>
              <w:p w:rsidR="002210B3" w:rsidRPr="00424BEC" w:rsidRDefault="002210B3" w:rsidP="003C13B6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 / organization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2210B3" w:rsidRPr="00D6218B" w:rsidRDefault="002210B3" w:rsidP="003C13B6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 </w:t>
            </w:r>
          </w:p>
        </w:tc>
        <w:tc>
          <w:tcPr>
            <w:tcW w:w="1260" w:type="dxa"/>
            <w:shd w:val="clear" w:color="auto" w:fill="C0504D" w:themeFill="accent2"/>
            <w:vAlign w:val="center"/>
          </w:tcPr>
          <w:p w:rsidR="002210B3" w:rsidRPr="00D6218B" w:rsidRDefault="002210B3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</w:t>
            </w: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2210B3" w:rsidRPr="00D6218B" w:rsidRDefault="002210B3" w:rsidP="003C13B6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Contact Information 3"/>
            <w:tag w:val="CI3"/>
            <w:id w:val="111731327"/>
            <w:lock w:val="sdtLocked"/>
            <w:placeholder>
              <w:docPart w:val="DC8CE13FA9204D6BB07E83EC29DFCA1B"/>
            </w:placeholder>
            <w:showingPlcHdr/>
            <w:text w:multiLine="1"/>
          </w:sdtPr>
          <w:sdtContent>
            <w:tc>
              <w:tcPr>
                <w:tcW w:w="3780" w:type="dxa"/>
                <w:shd w:val="clear" w:color="auto" w:fill="E5B8B7" w:themeFill="accent2" w:themeFillTint="66"/>
                <w:vAlign w:val="center"/>
              </w:tcPr>
              <w:p w:rsidR="002210B3" w:rsidRPr="00424BEC" w:rsidRDefault="00CA6DFE" w:rsidP="00CA6DFE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contact information</w:t>
                </w:r>
              </w:p>
            </w:tc>
          </w:sdtContent>
        </w:sdt>
      </w:tr>
    </w:tbl>
    <w:p w:rsidR="008B245C" w:rsidRPr="00595578" w:rsidRDefault="008B245C" w:rsidP="00154688">
      <w:pPr>
        <w:spacing w:line="120" w:lineRule="auto"/>
        <w:rPr>
          <w:rFonts w:ascii="Arial" w:hAnsi="Arial" w:cs="Arial"/>
          <w:sz w:val="22"/>
        </w:rPr>
      </w:pPr>
    </w:p>
    <w:tbl>
      <w:tblPr>
        <w:tblW w:w="10530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</w:tblBorders>
        <w:tblLayout w:type="fixed"/>
        <w:tblCellMar>
          <w:left w:w="115" w:type="dxa"/>
          <w:right w:w="115" w:type="dxa"/>
        </w:tblCellMar>
        <w:tblLook w:val="04A0"/>
      </w:tblPr>
      <w:tblGrid>
        <w:gridCol w:w="1440"/>
        <w:gridCol w:w="270"/>
        <w:gridCol w:w="3240"/>
        <w:gridCol w:w="270"/>
        <w:gridCol w:w="1260"/>
        <w:gridCol w:w="270"/>
        <w:gridCol w:w="3780"/>
      </w:tblGrid>
      <w:tr w:rsidR="008B245C" w:rsidRPr="0017770D" w:rsidTr="00424BEC">
        <w:tc>
          <w:tcPr>
            <w:tcW w:w="10530" w:type="dxa"/>
            <w:gridSpan w:val="7"/>
            <w:shd w:val="clear" w:color="auto" w:fill="C0504D" w:themeFill="accent2"/>
          </w:tcPr>
          <w:p w:rsidR="008B245C" w:rsidRPr="00F55DB9" w:rsidRDefault="008B245C" w:rsidP="006B4235">
            <w:pPr>
              <w:jc w:val="center"/>
              <w:rPr>
                <w:rFonts w:ascii="Baskerville Old Face" w:hAnsi="Baskerville Old Face"/>
                <w:b/>
              </w:rPr>
            </w:pPr>
            <w:r w:rsidRPr="00F55DB9">
              <w:rPr>
                <w:rFonts w:ascii="Baskerville Old Face" w:hAnsi="Baskerville Old Face"/>
                <w:b/>
                <w:sz w:val="28"/>
              </w:rPr>
              <w:t>List any/all hospitals, health systems, or clinicians participating in this application:</w:t>
            </w:r>
          </w:p>
        </w:tc>
      </w:tr>
      <w:tr w:rsidR="008B245C" w:rsidRPr="00D6218B" w:rsidTr="00E17F54">
        <w:trPr>
          <w:trHeight w:val="565"/>
        </w:trPr>
        <w:tc>
          <w:tcPr>
            <w:tcW w:w="1440" w:type="dxa"/>
            <w:shd w:val="clear" w:color="auto" w:fill="C0504D" w:themeFill="accent2"/>
            <w:vAlign w:val="center"/>
          </w:tcPr>
          <w:p w:rsidR="008B245C" w:rsidRPr="00D6218B" w:rsidRDefault="008B245C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</w:t>
            </w: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/ Organization: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Name Org 1"/>
            <w:tag w:val="NO1"/>
            <w:id w:val="193959882"/>
            <w:lock w:val="sdtLocked"/>
            <w:placeholder>
              <w:docPart w:val="994B951639AA4867A4C56D21827AAE57"/>
            </w:placeholder>
            <w:showingPlcHdr/>
            <w:text w:multiLine="1"/>
          </w:sdtPr>
          <w:sdtContent>
            <w:tc>
              <w:tcPr>
                <w:tcW w:w="3240" w:type="dxa"/>
                <w:shd w:val="clear" w:color="auto" w:fill="E5B8B7" w:themeFill="accent2" w:themeFillTint="66"/>
                <w:vAlign w:val="center"/>
              </w:tcPr>
              <w:p w:rsidR="008B245C" w:rsidRPr="00424BEC" w:rsidRDefault="00424BEC" w:rsidP="00424BEC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 / organization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 </w:t>
            </w:r>
          </w:p>
        </w:tc>
        <w:tc>
          <w:tcPr>
            <w:tcW w:w="1260" w:type="dxa"/>
            <w:shd w:val="clear" w:color="auto" w:fill="C0504D" w:themeFill="accent2"/>
            <w:vAlign w:val="center"/>
          </w:tcPr>
          <w:p w:rsidR="008B245C" w:rsidRPr="00D6218B" w:rsidRDefault="008B245C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</w:t>
            </w: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Contact Information 1"/>
            <w:tag w:val="CI1"/>
            <w:id w:val="193959883"/>
            <w:lock w:val="sdtLocked"/>
            <w:placeholder>
              <w:docPart w:val="6006FD61923B471A987BAD7F403161B7"/>
            </w:placeholder>
            <w:showingPlcHdr/>
            <w:text w:multiLine="1"/>
          </w:sdtPr>
          <w:sdtContent>
            <w:tc>
              <w:tcPr>
                <w:tcW w:w="3780" w:type="dxa"/>
                <w:shd w:val="clear" w:color="auto" w:fill="E5B8B7" w:themeFill="accent2" w:themeFillTint="66"/>
                <w:vAlign w:val="center"/>
              </w:tcPr>
              <w:p w:rsidR="008B245C" w:rsidRPr="00424BEC" w:rsidRDefault="008B245C" w:rsidP="006B4235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contact information</w:t>
                </w:r>
              </w:p>
            </w:tc>
          </w:sdtContent>
        </w:sdt>
      </w:tr>
      <w:tr w:rsidR="008B245C" w:rsidRPr="00D6218B" w:rsidTr="00E17F54">
        <w:trPr>
          <w:trHeight w:val="610"/>
        </w:trPr>
        <w:tc>
          <w:tcPr>
            <w:tcW w:w="1440" w:type="dxa"/>
            <w:shd w:val="clear" w:color="auto" w:fill="C0504D" w:themeFill="accent2"/>
            <w:vAlign w:val="center"/>
          </w:tcPr>
          <w:p w:rsidR="008B245C" w:rsidRPr="00D6218B" w:rsidRDefault="008B245C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</w:t>
            </w: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/ Organization: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Name Org 2"/>
            <w:tag w:val="NO2"/>
            <w:id w:val="193959884"/>
            <w:lock w:val="sdtLocked"/>
            <w:placeholder>
              <w:docPart w:val="16209856C4CA414CBB251F08FD83CAB2"/>
            </w:placeholder>
            <w:showingPlcHdr/>
            <w:text w:multiLine="1"/>
          </w:sdtPr>
          <w:sdtContent>
            <w:tc>
              <w:tcPr>
                <w:tcW w:w="3240" w:type="dxa"/>
                <w:shd w:val="clear" w:color="auto" w:fill="E5B8B7" w:themeFill="accent2" w:themeFillTint="66"/>
                <w:vAlign w:val="center"/>
              </w:tcPr>
              <w:p w:rsidR="008B245C" w:rsidRPr="00424BEC" w:rsidRDefault="008B245C" w:rsidP="006B4235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 / organization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 </w:t>
            </w:r>
          </w:p>
        </w:tc>
        <w:tc>
          <w:tcPr>
            <w:tcW w:w="1260" w:type="dxa"/>
            <w:shd w:val="clear" w:color="auto" w:fill="C0504D" w:themeFill="accent2"/>
            <w:vAlign w:val="center"/>
          </w:tcPr>
          <w:p w:rsidR="008B245C" w:rsidRPr="00D6218B" w:rsidRDefault="008B245C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</w:t>
            </w: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Contact Information 2"/>
            <w:tag w:val="CI2"/>
            <w:id w:val="193959885"/>
            <w:lock w:val="sdtLocked"/>
            <w:placeholder>
              <w:docPart w:val="19071F1D26F9425AB31DAC931AA30CE9"/>
            </w:placeholder>
            <w:showingPlcHdr/>
            <w:text w:multiLine="1"/>
          </w:sdtPr>
          <w:sdtContent>
            <w:tc>
              <w:tcPr>
                <w:tcW w:w="3780" w:type="dxa"/>
                <w:shd w:val="clear" w:color="auto" w:fill="E5B8B7" w:themeFill="accent2" w:themeFillTint="66"/>
                <w:vAlign w:val="center"/>
              </w:tcPr>
              <w:p w:rsidR="008B245C" w:rsidRPr="00424BEC" w:rsidRDefault="008B245C" w:rsidP="006B4235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contact information</w:t>
                </w:r>
              </w:p>
            </w:tc>
          </w:sdtContent>
        </w:sdt>
      </w:tr>
      <w:tr w:rsidR="008B245C" w:rsidRPr="00D6218B" w:rsidTr="00E17F54">
        <w:trPr>
          <w:trHeight w:val="610"/>
        </w:trPr>
        <w:tc>
          <w:tcPr>
            <w:tcW w:w="1440" w:type="dxa"/>
            <w:shd w:val="clear" w:color="auto" w:fill="C0504D" w:themeFill="accent2"/>
            <w:vAlign w:val="center"/>
          </w:tcPr>
          <w:p w:rsidR="008B245C" w:rsidRPr="00D6218B" w:rsidRDefault="008B245C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</w:t>
            </w: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/ Organization: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Name Org 3"/>
            <w:tag w:val="NO3"/>
            <w:id w:val="193959886"/>
            <w:lock w:val="sdtLocked"/>
            <w:placeholder>
              <w:docPart w:val="4D2B885D464E4CC999A9DEA7C3712999"/>
            </w:placeholder>
            <w:showingPlcHdr/>
            <w:text w:multiLine="1"/>
          </w:sdtPr>
          <w:sdtContent>
            <w:tc>
              <w:tcPr>
                <w:tcW w:w="3240" w:type="dxa"/>
                <w:shd w:val="clear" w:color="auto" w:fill="E5B8B7" w:themeFill="accent2" w:themeFillTint="66"/>
                <w:vAlign w:val="center"/>
              </w:tcPr>
              <w:p w:rsidR="008B245C" w:rsidRPr="00424BEC" w:rsidRDefault="008B245C" w:rsidP="006B4235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 / organization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 </w:t>
            </w:r>
          </w:p>
        </w:tc>
        <w:tc>
          <w:tcPr>
            <w:tcW w:w="1260" w:type="dxa"/>
            <w:shd w:val="clear" w:color="auto" w:fill="C0504D" w:themeFill="accent2"/>
            <w:vAlign w:val="center"/>
          </w:tcPr>
          <w:p w:rsidR="008B245C" w:rsidRPr="00D6218B" w:rsidRDefault="008B245C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</w:t>
            </w: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Contact Information 3"/>
            <w:tag w:val="CI3"/>
            <w:id w:val="193959887"/>
            <w:lock w:val="sdtLocked"/>
            <w:placeholder>
              <w:docPart w:val="F7642E5BC2C74004A5012485CB005E21"/>
            </w:placeholder>
            <w:showingPlcHdr/>
            <w:text w:multiLine="1"/>
          </w:sdtPr>
          <w:sdtEndPr>
            <w:rPr>
              <w:rFonts w:ascii="Book Antiqua" w:hAnsi="Book Antiqua"/>
              <w:b/>
            </w:rPr>
          </w:sdtEndPr>
          <w:sdtContent>
            <w:tc>
              <w:tcPr>
                <w:tcW w:w="3780" w:type="dxa"/>
                <w:shd w:val="clear" w:color="auto" w:fill="E5B8B7" w:themeFill="accent2" w:themeFillTint="66"/>
                <w:vAlign w:val="center"/>
              </w:tcPr>
              <w:p w:rsidR="008B245C" w:rsidRPr="00424BEC" w:rsidRDefault="008B245C" w:rsidP="006B4235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contact information</w:t>
                </w:r>
              </w:p>
            </w:tc>
          </w:sdtContent>
        </w:sdt>
      </w:tr>
    </w:tbl>
    <w:p w:rsidR="008B245C" w:rsidRPr="00595578" w:rsidRDefault="008B245C" w:rsidP="00154688">
      <w:pPr>
        <w:spacing w:line="120" w:lineRule="auto"/>
        <w:rPr>
          <w:rFonts w:ascii="Arial" w:hAnsi="Arial" w:cs="Arial"/>
          <w:sz w:val="22"/>
        </w:rPr>
      </w:pPr>
    </w:p>
    <w:tbl>
      <w:tblPr>
        <w:tblW w:w="10530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</w:tblBorders>
        <w:tblLayout w:type="fixed"/>
        <w:tblCellMar>
          <w:left w:w="115" w:type="dxa"/>
          <w:right w:w="115" w:type="dxa"/>
        </w:tblCellMar>
        <w:tblLook w:val="04A0"/>
      </w:tblPr>
      <w:tblGrid>
        <w:gridCol w:w="1440"/>
        <w:gridCol w:w="270"/>
        <w:gridCol w:w="3240"/>
        <w:gridCol w:w="270"/>
        <w:gridCol w:w="1260"/>
        <w:gridCol w:w="270"/>
        <w:gridCol w:w="3780"/>
      </w:tblGrid>
      <w:tr w:rsidR="008B245C" w:rsidRPr="0017770D" w:rsidTr="00424BEC">
        <w:tc>
          <w:tcPr>
            <w:tcW w:w="10530" w:type="dxa"/>
            <w:gridSpan w:val="7"/>
            <w:shd w:val="clear" w:color="auto" w:fill="C0504D" w:themeFill="accent2"/>
          </w:tcPr>
          <w:p w:rsidR="008B245C" w:rsidRPr="00F55DB9" w:rsidRDefault="008B245C" w:rsidP="006B4235">
            <w:pPr>
              <w:jc w:val="center"/>
              <w:rPr>
                <w:rFonts w:ascii="Baskerville Old Face" w:hAnsi="Baskerville Old Face"/>
                <w:b/>
              </w:rPr>
            </w:pPr>
            <w:r w:rsidRPr="00F55DB9">
              <w:rPr>
                <w:rFonts w:ascii="Baskerville Old Face" w:hAnsi="Baskerville Old Face"/>
                <w:b/>
                <w:sz w:val="28"/>
              </w:rPr>
              <w:t>List any/all additional partners participating in this application:</w:t>
            </w:r>
          </w:p>
        </w:tc>
      </w:tr>
      <w:tr w:rsidR="008B245C" w:rsidRPr="00D6218B" w:rsidTr="00E17F54">
        <w:trPr>
          <w:trHeight w:val="583"/>
        </w:trPr>
        <w:tc>
          <w:tcPr>
            <w:tcW w:w="1440" w:type="dxa"/>
            <w:shd w:val="clear" w:color="auto" w:fill="C0504D" w:themeFill="accent2"/>
            <w:vAlign w:val="center"/>
          </w:tcPr>
          <w:p w:rsidR="008B245C" w:rsidRPr="00D6218B" w:rsidRDefault="008B245C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</w:t>
            </w: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/ Organization: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Name Org 1"/>
            <w:tag w:val="NO1"/>
            <w:id w:val="193959888"/>
            <w:lock w:val="sdtLocked"/>
            <w:placeholder>
              <w:docPart w:val="B2CEF900684343A98F3D1D07E00B03C7"/>
            </w:placeholder>
            <w:showingPlcHdr/>
            <w:text w:multiLine="1"/>
          </w:sdtPr>
          <w:sdtContent>
            <w:tc>
              <w:tcPr>
                <w:tcW w:w="3240" w:type="dxa"/>
                <w:shd w:val="clear" w:color="auto" w:fill="E5B8B7" w:themeFill="accent2" w:themeFillTint="66"/>
                <w:vAlign w:val="center"/>
              </w:tcPr>
              <w:p w:rsidR="008B245C" w:rsidRPr="00424BEC" w:rsidRDefault="008B245C" w:rsidP="006B4235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 / organization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 </w:t>
            </w:r>
          </w:p>
        </w:tc>
        <w:tc>
          <w:tcPr>
            <w:tcW w:w="1260" w:type="dxa"/>
            <w:shd w:val="clear" w:color="auto" w:fill="C0504D" w:themeFill="accent2"/>
            <w:vAlign w:val="center"/>
          </w:tcPr>
          <w:p w:rsidR="008B245C" w:rsidRPr="00D6218B" w:rsidRDefault="008B245C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</w:t>
            </w: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Contact Information 1"/>
            <w:tag w:val="CI1"/>
            <w:id w:val="193959889"/>
            <w:lock w:val="sdtLocked"/>
            <w:placeholder>
              <w:docPart w:val="F044E4BD7D3F49EDBE4561803447F9EE"/>
            </w:placeholder>
            <w:showingPlcHdr/>
            <w:text w:multiLine="1"/>
          </w:sdtPr>
          <w:sdtContent>
            <w:tc>
              <w:tcPr>
                <w:tcW w:w="3780" w:type="dxa"/>
                <w:shd w:val="clear" w:color="auto" w:fill="E5B8B7" w:themeFill="accent2" w:themeFillTint="66"/>
                <w:vAlign w:val="center"/>
              </w:tcPr>
              <w:p w:rsidR="008B245C" w:rsidRPr="00424BEC" w:rsidRDefault="008B245C" w:rsidP="006B4235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contact information</w:t>
                </w:r>
              </w:p>
            </w:tc>
          </w:sdtContent>
        </w:sdt>
      </w:tr>
      <w:tr w:rsidR="008B245C" w:rsidRPr="00D6218B" w:rsidTr="00E17F54">
        <w:trPr>
          <w:trHeight w:val="610"/>
        </w:trPr>
        <w:tc>
          <w:tcPr>
            <w:tcW w:w="1440" w:type="dxa"/>
            <w:shd w:val="clear" w:color="auto" w:fill="C0504D" w:themeFill="accent2"/>
            <w:vAlign w:val="center"/>
          </w:tcPr>
          <w:p w:rsidR="008B245C" w:rsidRPr="00D6218B" w:rsidRDefault="008B245C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</w:t>
            </w: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/ Organization: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Name Org 2"/>
            <w:tag w:val="NO2"/>
            <w:id w:val="193959890"/>
            <w:lock w:val="sdtLocked"/>
            <w:placeholder>
              <w:docPart w:val="E287506216224180BD3C3437ED2916D9"/>
            </w:placeholder>
            <w:showingPlcHdr/>
            <w:text w:multiLine="1"/>
          </w:sdtPr>
          <w:sdtContent>
            <w:tc>
              <w:tcPr>
                <w:tcW w:w="3240" w:type="dxa"/>
                <w:shd w:val="clear" w:color="auto" w:fill="E5B8B7" w:themeFill="accent2" w:themeFillTint="66"/>
                <w:vAlign w:val="center"/>
              </w:tcPr>
              <w:p w:rsidR="008B245C" w:rsidRPr="00424BEC" w:rsidRDefault="008B245C" w:rsidP="006B4235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 / organization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 </w:t>
            </w:r>
          </w:p>
        </w:tc>
        <w:tc>
          <w:tcPr>
            <w:tcW w:w="1260" w:type="dxa"/>
            <w:shd w:val="clear" w:color="auto" w:fill="C0504D" w:themeFill="accent2"/>
            <w:vAlign w:val="center"/>
          </w:tcPr>
          <w:p w:rsidR="008B245C" w:rsidRPr="00D6218B" w:rsidRDefault="008B245C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</w:t>
            </w: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Contact Information 2"/>
            <w:tag w:val="CI2"/>
            <w:id w:val="193959891"/>
            <w:lock w:val="sdtLocked"/>
            <w:placeholder>
              <w:docPart w:val="16B1E8D22EEB4103B338910A41721313"/>
            </w:placeholder>
            <w:showingPlcHdr/>
            <w:text w:multiLine="1"/>
          </w:sdtPr>
          <w:sdtContent>
            <w:tc>
              <w:tcPr>
                <w:tcW w:w="3780" w:type="dxa"/>
                <w:shd w:val="clear" w:color="auto" w:fill="E5B8B7" w:themeFill="accent2" w:themeFillTint="66"/>
                <w:vAlign w:val="center"/>
              </w:tcPr>
              <w:p w:rsidR="008B245C" w:rsidRPr="00424BEC" w:rsidRDefault="008B245C" w:rsidP="006B4235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contact information</w:t>
                </w:r>
              </w:p>
            </w:tc>
          </w:sdtContent>
        </w:sdt>
      </w:tr>
      <w:tr w:rsidR="008B245C" w:rsidRPr="00D6218B" w:rsidTr="00E17F54">
        <w:trPr>
          <w:trHeight w:val="610"/>
        </w:trPr>
        <w:tc>
          <w:tcPr>
            <w:tcW w:w="1440" w:type="dxa"/>
            <w:shd w:val="clear" w:color="auto" w:fill="C0504D" w:themeFill="accent2"/>
            <w:vAlign w:val="center"/>
          </w:tcPr>
          <w:p w:rsidR="008B245C" w:rsidRPr="00D6218B" w:rsidRDefault="008B245C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</w:t>
            </w: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/ Organization: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Name Org 3"/>
            <w:tag w:val="NO3"/>
            <w:id w:val="193959892"/>
            <w:lock w:val="sdtLocked"/>
            <w:placeholder>
              <w:docPart w:val="CA06F92CF8194792A6162E2D0E8580DE"/>
            </w:placeholder>
            <w:showingPlcHdr/>
            <w:text w:multiLine="1"/>
          </w:sdtPr>
          <w:sdtContent>
            <w:tc>
              <w:tcPr>
                <w:tcW w:w="3240" w:type="dxa"/>
                <w:shd w:val="clear" w:color="auto" w:fill="E5B8B7" w:themeFill="accent2" w:themeFillTint="66"/>
                <w:vAlign w:val="center"/>
              </w:tcPr>
              <w:p w:rsidR="008B245C" w:rsidRPr="00424BEC" w:rsidRDefault="008B245C" w:rsidP="006B4235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 / organization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 </w:t>
            </w:r>
          </w:p>
        </w:tc>
        <w:tc>
          <w:tcPr>
            <w:tcW w:w="1260" w:type="dxa"/>
            <w:shd w:val="clear" w:color="auto" w:fill="C0504D" w:themeFill="accent2"/>
            <w:vAlign w:val="center"/>
          </w:tcPr>
          <w:p w:rsidR="008B245C" w:rsidRPr="00D6218B" w:rsidRDefault="008B245C" w:rsidP="00E17F54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</w:t>
            </w: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8B245C" w:rsidRPr="00D6218B" w:rsidRDefault="008B245C" w:rsidP="006B4235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Cs/>
              <w:spacing w:val="-5"/>
              <w:sz w:val="20"/>
              <w:szCs w:val="18"/>
            </w:rPr>
            <w:alias w:val="Contact Information 3"/>
            <w:tag w:val="CI3"/>
            <w:id w:val="193959893"/>
            <w:lock w:val="sdtLocked"/>
            <w:placeholder>
              <w:docPart w:val="9ED0C1F4AF0944F7894F841C14C8FEA7"/>
            </w:placeholder>
            <w:showingPlcHdr/>
            <w:text w:multiLine="1"/>
          </w:sdtPr>
          <w:sdtContent>
            <w:tc>
              <w:tcPr>
                <w:tcW w:w="3780" w:type="dxa"/>
                <w:shd w:val="clear" w:color="auto" w:fill="E5B8B7" w:themeFill="accent2" w:themeFillTint="66"/>
                <w:vAlign w:val="center"/>
              </w:tcPr>
              <w:p w:rsidR="008B245C" w:rsidRPr="00424BEC" w:rsidRDefault="008B245C" w:rsidP="006B4235">
                <w:pPr>
                  <w:spacing w:line="220" w:lineRule="atLeast"/>
                  <w:rPr>
                    <w:rFonts w:cs="Arial"/>
                    <w:bCs/>
                    <w:spacing w:val="-5"/>
                    <w:sz w:val="20"/>
                    <w:szCs w:val="18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contact information</w:t>
                </w:r>
              </w:p>
            </w:tc>
          </w:sdtContent>
        </w:sdt>
      </w:tr>
    </w:tbl>
    <w:p w:rsidR="008B245C" w:rsidRPr="00E17F54" w:rsidRDefault="008B245C" w:rsidP="008B245C">
      <w:pPr>
        <w:spacing w:line="120" w:lineRule="auto"/>
        <w:jc w:val="center"/>
        <w:rPr>
          <w:rStyle w:val="IntenseReference"/>
          <w:rFonts w:asciiTheme="minorHAnsi" w:hAnsiTheme="minorHAnsi"/>
          <w:sz w:val="22"/>
          <w:szCs w:val="28"/>
        </w:rPr>
      </w:pPr>
    </w:p>
    <w:p w:rsidR="00493DB1" w:rsidRDefault="00493DB1" w:rsidP="00FF5492">
      <w:pPr>
        <w:jc w:val="center"/>
        <w:rPr>
          <w:rStyle w:val="IntenseReference"/>
          <w:rFonts w:asciiTheme="minorHAnsi" w:hAnsiTheme="minorHAnsi"/>
          <w:sz w:val="36"/>
          <w:szCs w:val="28"/>
        </w:rPr>
      </w:pPr>
      <w:r>
        <w:rPr>
          <w:rStyle w:val="IntenseReference"/>
          <w:rFonts w:asciiTheme="minorHAnsi" w:hAnsiTheme="minorHAnsi"/>
          <w:sz w:val="36"/>
          <w:szCs w:val="28"/>
        </w:rPr>
        <w:t>PROPOSAL</w:t>
      </w:r>
    </w:p>
    <w:p w:rsidR="00493DB1" w:rsidRPr="00E17F54" w:rsidRDefault="00493DB1" w:rsidP="002210B3">
      <w:pPr>
        <w:spacing w:line="120" w:lineRule="auto"/>
        <w:jc w:val="center"/>
        <w:rPr>
          <w:rStyle w:val="IntenseReference"/>
          <w:rFonts w:ascii="Arial" w:hAnsi="Arial" w:cs="Arial"/>
          <w:sz w:val="22"/>
          <w:szCs w:val="28"/>
        </w:rPr>
      </w:pPr>
    </w:p>
    <w:tbl>
      <w:tblPr>
        <w:tblW w:w="10530" w:type="dxa"/>
        <w:tblInd w:w="-7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530"/>
      </w:tblGrid>
      <w:tr w:rsidR="002210B3" w:rsidRPr="0017770D" w:rsidTr="00424BEC">
        <w:tc>
          <w:tcPr>
            <w:tcW w:w="10530" w:type="dxa"/>
            <w:shd w:val="clear" w:color="auto" w:fill="C0504D" w:themeFill="accent2"/>
          </w:tcPr>
          <w:p w:rsidR="002210B3" w:rsidRPr="00F55DB9" w:rsidRDefault="000C1CAF" w:rsidP="000C1CAF">
            <w:pPr>
              <w:spacing w:line="220" w:lineRule="atLeast"/>
              <w:jc w:val="center"/>
              <w:rPr>
                <w:rFonts w:ascii="Baskerville Old Face" w:eastAsia="Times New Roman" w:hAnsi="Baskerville Old Face"/>
                <w:b/>
                <w:bCs/>
                <w:spacing w:val="-5"/>
                <w:sz w:val="28"/>
                <w:szCs w:val="20"/>
              </w:rPr>
            </w:pPr>
            <w:r w:rsidRPr="00F55DB9">
              <w:rPr>
                <w:rFonts w:ascii="Baskerville Old Face" w:eastAsia="Times New Roman" w:hAnsi="Baskerville Old Face"/>
                <w:b/>
                <w:bCs/>
                <w:spacing w:val="-5"/>
                <w:sz w:val="28"/>
                <w:szCs w:val="20"/>
              </w:rPr>
              <w:t>With this grant what activities would be facilitated? What is their intended scope?</w:t>
            </w:r>
          </w:p>
          <w:p w:rsidR="000C1CAF" w:rsidRPr="0017770D" w:rsidRDefault="000C1CAF" w:rsidP="00853547">
            <w:pPr>
              <w:jc w:val="center"/>
              <w:rPr>
                <w:rFonts w:ascii="Times New Roman" w:eastAsia="Times New Roman" w:hAnsi="Times New Roman"/>
                <w:b/>
                <w:bCs/>
                <w:spacing w:val="-5"/>
                <w:sz w:val="22"/>
                <w:szCs w:val="20"/>
                <w:u w:val="single"/>
              </w:rPr>
            </w:pPr>
            <w:r w:rsidRPr="00A62657">
              <w:rPr>
                <w:rFonts w:asciiTheme="minorHAnsi" w:hAnsiTheme="minorHAnsi"/>
                <w:b/>
                <w:spacing w:val="-5"/>
                <w:sz w:val="22"/>
              </w:rPr>
              <w:t>Attachment</w:t>
            </w:r>
            <w:r w:rsidRPr="00A62657">
              <w:rPr>
                <w:rFonts w:asciiTheme="minorHAnsi" w:hAnsiTheme="minorHAnsi"/>
                <w:b/>
                <w:spacing w:val="-5"/>
                <w:sz w:val="20"/>
              </w:rPr>
              <w:t>:</w:t>
            </w:r>
            <w:r w:rsidRPr="00A62657">
              <w:rPr>
                <w:rFonts w:asciiTheme="minorHAnsi" w:hAnsiTheme="minorHAnsi"/>
                <w:spacing w:val="-5"/>
                <w:sz w:val="18"/>
              </w:rPr>
              <w:t xml:space="preserve"> </w:t>
            </w:r>
            <w:r w:rsidR="00853547">
              <w:rPr>
                <w:rFonts w:asciiTheme="minorHAnsi" w:hAnsiTheme="minorHAnsi"/>
                <w:spacing w:val="-5"/>
                <w:sz w:val="20"/>
              </w:rPr>
              <w:t>If you wish</w:t>
            </w:r>
            <w:r w:rsidRPr="00A62657">
              <w:rPr>
                <w:rFonts w:asciiTheme="minorHAnsi" w:hAnsiTheme="minorHAnsi"/>
                <w:spacing w:val="-5"/>
                <w:sz w:val="20"/>
              </w:rPr>
              <w:t xml:space="preserve"> to provide supplemental information please attach a .doc or a .</w:t>
            </w:r>
            <w:proofErr w:type="gramStart"/>
            <w:r w:rsidRPr="00A62657">
              <w:rPr>
                <w:rFonts w:asciiTheme="minorHAnsi" w:hAnsiTheme="minorHAnsi"/>
                <w:spacing w:val="-5"/>
                <w:sz w:val="20"/>
              </w:rPr>
              <w:t>pdf</w:t>
            </w:r>
            <w:r w:rsidRPr="00A62657">
              <w:rPr>
                <w:rFonts w:asciiTheme="minorHAnsi" w:hAnsiTheme="minorHAnsi"/>
                <w:b/>
                <w:spacing w:val="-5"/>
                <w:sz w:val="22"/>
              </w:rPr>
              <w:t xml:space="preserve"> </w:t>
            </w:r>
            <w:r w:rsidRPr="00A62657">
              <w:rPr>
                <w:rFonts w:asciiTheme="minorHAnsi" w:eastAsia="Times New Roman" w:hAnsiTheme="minorHAnsi"/>
                <w:spacing w:val="-5"/>
                <w:sz w:val="18"/>
                <w:szCs w:val="20"/>
              </w:rPr>
              <w:t xml:space="preserve"> file</w:t>
            </w:r>
            <w:proofErr w:type="gramEnd"/>
            <w:r w:rsidRPr="00A62657">
              <w:rPr>
                <w:rFonts w:asciiTheme="minorHAnsi" w:eastAsia="Times New Roman" w:hAnsiTheme="minorHAnsi"/>
                <w:spacing w:val="-5"/>
                <w:sz w:val="18"/>
                <w:szCs w:val="20"/>
              </w:rPr>
              <w:t>, no more than 20 pages.</w:t>
            </w:r>
          </w:p>
        </w:tc>
      </w:tr>
      <w:tr w:rsidR="001075F0" w:rsidRPr="00C3754E" w:rsidTr="00E17F54">
        <w:trPr>
          <w:trHeight w:val="1258"/>
        </w:trPr>
        <w:tc>
          <w:tcPr>
            <w:tcW w:w="10530" w:type="dxa"/>
            <w:shd w:val="clear" w:color="auto" w:fill="E5B8B7" w:themeFill="accent2" w:themeFillTint="66"/>
            <w:vAlign w:val="center"/>
          </w:tcPr>
          <w:p w:rsidR="001075F0" w:rsidRPr="00F4314A" w:rsidRDefault="007212B0" w:rsidP="00424BEC">
            <w:pPr>
              <w:spacing w:line="220" w:lineRule="atLeast"/>
              <w:rPr>
                <w:rFonts w:ascii="Book Antiqua" w:hAnsi="Book Antiqua" w:cstheme="minorBidi"/>
                <w:b/>
                <w:bCs/>
                <w:spacing w:val="-5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b/>
                  <w:sz w:val="22"/>
                  <w:szCs w:val="22"/>
                  <w:shd w:val="clear" w:color="auto" w:fill="E5B8B7" w:themeFill="accent2" w:themeFillTint="66"/>
                </w:rPr>
                <w:alias w:val="Activities &amp; Scope"/>
                <w:tag w:val="AS"/>
                <w:id w:val="111731296"/>
                <w:lock w:val="sdtLocked"/>
                <w:placeholder>
                  <w:docPart w:val="A1B3FE891E154CFC811B354977803215"/>
                </w:placeholder>
                <w:showingPlcHdr/>
                <w:text w:multiLine="1"/>
              </w:sdtPr>
              <w:sdtContent>
                <w:r w:rsidR="001075F0"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2"/>
                  </w:rPr>
                  <w:t>Enter description:</w:t>
                </w:r>
              </w:sdtContent>
            </w:sdt>
          </w:p>
        </w:tc>
      </w:tr>
    </w:tbl>
    <w:p w:rsidR="00595578" w:rsidRDefault="00595578" w:rsidP="000C1CAF">
      <w:pPr>
        <w:spacing w:line="120" w:lineRule="auto"/>
        <w:jc w:val="center"/>
        <w:rPr>
          <w:rStyle w:val="IntenseReference"/>
          <w:rFonts w:asciiTheme="minorHAnsi" w:hAnsiTheme="minorHAnsi"/>
          <w:sz w:val="36"/>
          <w:szCs w:val="28"/>
        </w:rPr>
      </w:pPr>
    </w:p>
    <w:tbl>
      <w:tblPr>
        <w:tblW w:w="10530" w:type="dxa"/>
        <w:tblInd w:w="-7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530"/>
      </w:tblGrid>
      <w:tr w:rsidR="000C1CAF" w:rsidRPr="0017770D" w:rsidTr="00424BEC">
        <w:tc>
          <w:tcPr>
            <w:tcW w:w="10530" w:type="dxa"/>
            <w:shd w:val="clear" w:color="auto" w:fill="C0504D" w:themeFill="accent2"/>
          </w:tcPr>
          <w:p w:rsidR="000C1CAF" w:rsidRPr="00F55DB9" w:rsidRDefault="000C1CAF" w:rsidP="003C13B6">
            <w:pPr>
              <w:spacing w:line="220" w:lineRule="atLeast"/>
              <w:jc w:val="center"/>
              <w:rPr>
                <w:rFonts w:ascii="Baskerville Old Face" w:eastAsia="Times New Roman" w:hAnsi="Baskerville Old Face"/>
                <w:b/>
                <w:bCs/>
                <w:spacing w:val="-5"/>
                <w:sz w:val="28"/>
                <w:szCs w:val="20"/>
              </w:rPr>
            </w:pPr>
            <w:r w:rsidRPr="00F55DB9">
              <w:rPr>
                <w:rFonts w:ascii="Baskerville Old Face" w:eastAsia="Times New Roman" w:hAnsi="Baskerville Old Face"/>
                <w:b/>
                <w:bCs/>
                <w:spacing w:val="-5"/>
                <w:sz w:val="28"/>
                <w:szCs w:val="20"/>
              </w:rPr>
              <w:lastRenderedPageBreak/>
              <w:t>What is the anticipated outcome of the proposed initiative?</w:t>
            </w:r>
          </w:p>
          <w:p w:rsidR="000C1CAF" w:rsidRPr="0017770D" w:rsidRDefault="000C1CAF" w:rsidP="003C13B6">
            <w:pPr>
              <w:jc w:val="center"/>
              <w:rPr>
                <w:rFonts w:ascii="Times New Roman" w:eastAsia="Times New Roman" w:hAnsi="Times New Roman"/>
                <w:b/>
                <w:bCs/>
                <w:spacing w:val="-5"/>
                <w:sz w:val="22"/>
                <w:szCs w:val="20"/>
                <w:u w:val="single"/>
              </w:rPr>
            </w:pPr>
            <w:r w:rsidRPr="00A62657">
              <w:rPr>
                <w:rFonts w:asciiTheme="minorHAnsi" w:eastAsia="Times New Roman" w:hAnsiTheme="minorHAnsi"/>
                <w:spacing w:val="-5"/>
                <w:sz w:val="20"/>
                <w:szCs w:val="20"/>
              </w:rPr>
              <w:t>In particular, how will the project lead to enhanced Graduate Medical Education activities in rural areas in Wisconsin? Please explain.</w:t>
            </w:r>
          </w:p>
        </w:tc>
      </w:tr>
      <w:tr w:rsidR="000C1CAF" w:rsidRPr="00C3754E" w:rsidTr="00E17F54">
        <w:trPr>
          <w:trHeight w:val="1033"/>
        </w:trPr>
        <w:tc>
          <w:tcPr>
            <w:tcW w:w="10530" w:type="dxa"/>
            <w:shd w:val="clear" w:color="auto" w:fill="E5B8B7" w:themeFill="accent2" w:themeFillTint="66"/>
            <w:vAlign w:val="center"/>
          </w:tcPr>
          <w:p w:rsidR="000C1CAF" w:rsidRPr="00F4314A" w:rsidRDefault="007212B0" w:rsidP="00595578">
            <w:pPr>
              <w:spacing w:line="220" w:lineRule="atLeast"/>
              <w:rPr>
                <w:rFonts w:ascii="Book Antiqua" w:hAnsi="Book Antiqua" w:cstheme="minorBidi"/>
                <w:b/>
                <w:bCs/>
                <w:spacing w:val="-5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b/>
                  <w:sz w:val="22"/>
                  <w:szCs w:val="22"/>
                  <w:shd w:val="clear" w:color="auto" w:fill="E5B8B7" w:themeFill="accent2" w:themeFillTint="66"/>
                </w:rPr>
                <w:alias w:val="Anticipated Outcome"/>
                <w:tag w:val="AO"/>
                <w:id w:val="111731333"/>
                <w:lock w:val="sdtLocked"/>
                <w:placeholder>
                  <w:docPart w:val="689CF522C3DE4383B1DF7B7198FD4DBD"/>
                </w:placeholder>
                <w:showingPlcHdr/>
                <w:text w:multiLine="1"/>
              </w:sdtPr>
              <w:sdtContent>
                <w:r w:rsidR="00595578"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2"/>
                  </w:rPr>
                  <w:t>Enter description:</w:t>
                </w:r>
              </w:sdtContent>
            </w:sdt>
          </w:p>
        </w:tc>
      </w:tr>
    </w:tbl>
    <w:p w:rsidR="0005669B" w:rsidRPr="00595578" w:rsidRDefault="0005669B" w:rsidP="00595578">
      <w:pPr>
        <w:spacing w:line="120" w:lineRule="auto"/>
        <w:rPr>
          <w:rStyle w:val="IntenseReference"/>
          <w:rFonts w:ascii="Arial" w:hAnsi="Arial" w:cs="Arial"/>
          <w:sz w:val="22"/>
          <w:szCs w:val="28"/>
        </w:rPr>
      </w:pPr>
    </w:p>
    <w:tbl>
      <w:tblPr>
        <w:tblW w:w="10530" w:type="dxa"/>
        <w:tblInd w:w="-7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530"/>
      </w:tblGrid>
      <w:tr w:rsidR="000C1CAF" w:rsidRPr="0017770D" w:rsidTr="00424BEC">
        <w:tc>
          <w:tcPr>
            <w:tcW w:w="10530" w:type="dxa"/>
            <w:shd w:val="clear" w:color="auto" w:fill="C0504D" w:themeFill="accent2"/>
          </w:tcPr>
          <w:p w:rsidR="008C1698" w:rsidRPr="00F55DB9" w:rsidRDefault="000C1CAF" w:rsidP="008C1698">
            <w:pPr>
              <w:spacing w:line="220" w:lineRule="atLeast"/>
              <w:jc w:val="center"/>
              <w:rPr>
                <w:rFonts w:ascii="Baskerville Old Face" w:eastAsia="Times New Roman" w:hAnsi="Baskerville Old Face"/>
                <w:b/>
                <w:bCs/>
                <w:spacing w:val="-5"/>
                <w:sz w:val="28"/>
                <w:szCs w:val="20"/>
              </w:rPr>
            </w:pPr>
            <w:r w:rsidRPr="00F55DB9">
              <w:rPr>
                <w:rFonts w:ascii="Baskerville Old Face" w:eastAsia="Times New Roman" w:hAnsi="Baskerville Old Face"/>
                <w:b/>
                <w:bCs/>
                <w:spacing w:val="-5"/>
                <w:sz w:val="28"/>
                <w:szCs w:val="20"/>
              </w:rPr>
              <w:t>What is the timeline for this project?</w:t>
            </w:r>
          </w:p>
          <w:p w:rsidR="000C1CAF" w:rsidRPr="008C1698" w:rsidRDefault="000C1CAF" w:rsidP="008C1698">
            <w:pPr>
              <w:spacing w:line="220" w:lineRule="atLeast"/>
              <w:jc w:val="center"/>
              <w:rPr>
                <w:rFonts w:ascii="Times New Roman" w:eastAsia="Times New Roman" w:hAnsi="Times New Roman"/>
                <w:bCs/>
                <w:spacing w:val="-5"/>
                <w:sz w:val="28"/>
                <w:szCs w:val="20"/>
              </w:rPr>
            </w:pPr>
            <w:r w:rsidRPr="008C1698">
              <w:rPr>
                <w:rFonts w:asciiTheme="minorHAnsi" w:eastAsia="Times New Roman" w:hAnsiTheme="minorHAnsi"/>
                <w:bCs/>
                <w:spacing w:val="-5"/>
                <w:sz w:val="20"/>
                <w:szCs w:val="20"/>
              </w:rPr>
              <w:t>Please provide start dates, potential end dates, and any intermediary dates of importance:</w:t>
            </w:r>
          </w:p>
        </w:tc>
      </w:tr>
      <w:tr w:rsidR="000C1CAF" w:rsidRPr="00C3754E" w:rsidTr="00E17F54">
        <w:trPr>
          <w:trHeight w:val="952"/>
        </w:trPr>
        <w:tc>
          <w:tcPr>
            <w:tcW w:w="10530" w:type="dxa"/>
            <w:shd w:val="clear" w:color="auto" w:fill="E5B8B7" w:themeFill="accent2" w:themeFillTint="66"/>
            <w:vAlign w:val="center"/>
          </w:tcPr>
          <w:p w:rsidR="000C1CAF" w:rsidRPr="00F4314A" w:rsidRDefault="007212B0" w:rsidP="00424BEC">
            <w:pPr>
              <w:spacing w:line="220" w:lineRule="atLeast"/>
              <w:rPr>
                <w:rFonts w:ascii="Book Antiqua" w:hAnsi="Book Antiqua" w:cstheme="minorBidi"/>
                <w:b/>
                <w:bCs/>
                <w:spacing w:val="-5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b/>
                  <w:sz w:val="22"/>
                  <w:szCs w:val="22"/>
                  <w:shd w:val="clear" w:color="auto" w:fill="E5B8B7" w:themeFill="accent2" w:themeFillTint="66"/>
                </w:rPr>
                <w:alias w:val="Timeline"/>
                <w:tag w:val="TL"/>
                <w:id w:val="111731334"/>
                <w:lock w:val="sdtLocked"/>
                <w:placeholder>
                  <w:docPart w:val="D9D0E5265F8D4BC8998164D16C283D5C"/>
                </w:placeholder>
                <w:showingPlcHdr/>
                <w:text w:multiLine="1"/>
              </w:sdtPr>
              <w:sdtContent>
                <w:r w:rsidR="00424BEC"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2"/>
                  </w:rPr>
                  <w:t>Enter description:</w:t>
                </w:r>
              </w:sdtContent>
            </w:sdt>
          </w:p>
        </w:tc>
      </w:tr>
    </w:tbl>
    <w:p w:rsidR="004A1552" w:rsidRPr="00E01633" w:rsidRDefault="004A1552" w:rsidP="008B245C">
      <w:pPr>
        <w:spacing w:line="120" w:lineRule="auto"/>
        <w:rPr>
          <w:rStyle w:val="IntenseReference"/>
          <w:rFonts w:ascii="Arial" w:hAnsi="Arial" w:cs="Arial"/>
          <w:sz w:val="22"/>
          <w:szCs w:val="28"/>
        </w:rPr>
      </w:pPr>
    </w:p>
    <w:p w:rsidR="00FB5883" w:rsidRPr="00122551" w:rsidRDefault="00FB5883" w:rsidP="00FB5883">
      <w:pPr>
        <w:jc w:val="center"/>
        <w:rPr>
          <w:rStyle w:val="IntenseReference"/>
          <w:rFonts w:asciiTheme="minorHAnsi" w:hAnsiTheme="minorHAnsi"/>
          <w:sz w:val="36"/>
          <w:szCs w:val="28"/>
        </w:rPr>
      </w:pPr>
      <w:r w:rsidRPr="00122551">
        <w:rPr>
          <w:rStyle w:val="IntenseReference"/>
          <w:rFonts w:asciiTheme="minorHAnsi" w:hAnsiTheme="minorHAnsi"/>
          <w:sz w:val="36"/>
          <w:szCs w:val="28"/>
        </w:rPr>
        <w:t>BUDGET ESTIMATE</w:t>
      </w:r>
    </w:p>
    <w:p w:rsidR="00FB5883" w:rsidRPr="004C4AEC" w:rsidRDefault="00FB5883" w:rsidP="00FB5883">
      <w:pPr>
        <w:jc w:val="center"/>
        <w:rPr>
          <w:b/>
          <w:bCs/>
          <w:smallCaps/>
          <w:color w:val="C0504D" w:themeColor="accent2"/>
          <w:spacing w:val="5"/>
          <w:sz w:val="36"/>
          <w:szCs w:val="28"/>
          <w:u w:val="single"/>
        </w:rPr>
      </w:pPr>
      <w:r w:rsidRPr="004C4AEC">
        <w:rPr>
          <w:rFonts w:eastAsia="Times New Roman"/>
          <w:i/>
          <w:sz w:val="22"/>
          <w:szCs w:val="20"/>
        </w:rPr>
        <w:t>Please provide dollar estimates to your best ability.</w:t>
      </w:r>
    </w:p>
    <w:p w:rsidR="00FB5883" w:rsidRPr="00E01633" w:rsidRDefault="00FB5883" w:rsidP="00122551">
      <w:pPr>
        <w:spacing w:line="120" w:lineRule="auto"/>
        <w:jc w:val="center"/>
        <w:rPr>
          <w:rStyle w:val="IntenseReference"/>
          <w:rFonts w:ascii="Arial" w:hAnsi="Arial" w:cs="Arial"/>
          <w:sz w:val="22"/>
          <w:szCs w:val="28"/>
        </w:rPr>
      </w:pPr>
    </w:p>
    <w:tbl>
      <w:tblPr>
        <w:tblStyle w:val="MediumGrid3-Accent2"/>
        <w:tblW w:w="10530" w:type="dxa"/>
        <w:tblInd w:w="-7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530"/>
      </w:tblGrid>
      <w:tr w:rsidR="000833C4" w:rsidRPr="00591D65" w:rsidTr="00424BEC">
        <w:trPr>
          <w:cnfStyle w:val="100000000000"/>
        </w:trPr>
        <w:tc>
          <w:tcPr>
            <w:cnfStyle w:val="001000000000"/>
            <w:tcW w:w="10530" w:type="dxa"/>
            <w:tcBorders>
              <w:left w:val="single" w:sz="6" w:space="0" w:color="FFFFFF" w:themeColor="background1"/>
              <w:bottom w:val="none" w:sz="0" w:space="0" w:color="auto"/>
              <w:right w:val="single" w:sz="6" w:space="0" w:color="FFFFFF" w:themeColor="background1"/>
            </w:tcBorders>
          </w:tcPr>
          <w:p w:rsidR="000833C4" w:rsidRPr="00F55DB9" w:rsidRDefault="000833C4" w:rsidP="003F2059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F55DB9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>Salary &amp; Benefits</w:t>
            </w:r>
            <w:r w:rsidRPr="00F55DB9">
              <w:rPr>
                <w:rFonts w:ascii="Baskerville Old Face" w:hAnsi="Baskerville Old Face" w:cs="Times New Roman"/>
                <w:b w:val="0"/>
                <w:spacing w:val="-5"/>
                <w:sz w:val="36"/>
                <w:szCs w:val="40"/>
              </w:rPr>
              <w:t xml:space="preserve"> </w:t>
            </w:r>
          </w:p>
        </w:tc>
      </w:tr>
      <w:tr w:rsidR="000833C4" w:rsidRPr="00681F7A" w:rsidTr="00424BEC">
        <w:trPr>
          <w:cnfStyle w:val="000000100000"/>
        </w:trPr>
        <w:tc>
          <w:tcPr>
            <w:cnfStyle w:val="001000000000"/>
            <w:tcW w:w="10530" w:type="dxa"/>
            <w:tcBorders>
              <w:top w:val="none" w:sz="0" w:space="0" w:color="auto"/>
              <w:left w:val="single" w:sz="6" w:space="0" w:color="FFFFFF" w:themeColor="background1"/>
              <w:bottom w:val="none" w:sz="0" w:space="0" w:color="auto"/>
              <w:right w:val="single" w:sz="6" w:space="0" w:color="FFFFFF" w:themeColor="background1"/>
            </w:tcBorders>
          </w:tcPr>
          <w:p w:rsidR="000833C4" w:rsidRPr="008C1698" w:rsidRDefault="00C4582B" w:rsidP="00C4582B">
            <w:pPr>
              <w:spacing w:line="220" w:lineRule="atLeast"/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</w:pPr>
            <w:r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>Identify each person and/or position</w:t>
            </w:r>
            <w:r w:rsidR="000833C4"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>:</w:t>
            </w:r>
            <w:r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 xml:space="preserve"> Please include the percent time involved in project activities, the rate of financial compensation, any added costs, including benefits, and the duration of involvement</w:t>
            </w:r>
            <w:r w:rsidR="00903B18"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>. (E.g.: Physician X earns $1</w:t>
            </w:r>
            <w:r w:rsidR="001075F0"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 xml:space="preserve">00/ hour &amp; he/she will work on the project for a total of </w:t>
            </w:r>
            <w:r w:rsidR="006B5733"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>12</w:t>
            </w:r>
            <w:r w:rsidR="001075F0"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 xml:space="preserve"> hours/ month for </w:t>
            </w:r>
            <w:r w:rsidR="006B5733"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>6</w:t>
            </w:r>
            <w:r w:rsidR="001075F0"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 xml:space="preserve"> months = </w:t>
            </w:r>
            <w:r w:rsidR="006B5733"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>$7,200)</w:t>
            </w:r>
          </w:p>
        </w:tc>
      </w:tr>
      <w:tr w:rsidR="001906F9" w:rsidRPr="0060583A" w:rsidTr="00E17F54">
        <w:trPr>
          <w:trHeight w:val="903"/>
        </w:trPr>
        <w:tc>
          <w:tcPr>
            <w:cnfStyle w:val="001000000000"/>
            <w:tcW w:w="1053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424BEC" w:rsidRDefault="007212B0" w:rsidP="00E17F54">
            <w:pPr>
              <w:spacing w:line="220" w:lineRule="atLeast"/>
              <w:rPr>
                <w:rFonts w:ascii="Book Antiqua" w:hAnsi="Book Antiqua" w:cs="Arial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Resident Annual Salary"/>
                <w:tag w:val="RAS"/>
                <w:id w:val="192521365"/>
                <w:lock w:val="sdtLocked"/>
                <w:placeholder>
                  <w:docPart w:val="7AB98D73FC3B486EA955B2F8FD0B6F07"/>
                </w:placeholder>
                <w:showingPlcHdr/>
                <w:text w:multiLine="1"/>
              </w:sdtPr>
              <w:sdtContent>
                <w:r w:rsidR="00B33EA5" w:rsidRPr="0000766E">
                  <w:rPr>
                    <w:rFonts w:ascii="Book Antiqua" w:hAnsi="Book Antiqua" w:cs="Arial"/>
                    <w:color w:val="auto"/>
                    <w:spacing w:val="-5"/>
                    <w:sz w:val="20"/>
                  </w:rPr>
                  <w:t>Enter description</w:t>
                </w:r>
                <w:r w:rsidR="00B33EA5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:</w:t>
                </w:r>
              </w:sdtContent>
            </w:sdt>
          </w:p>
        </w:tc>
      </w:tr>
      <w:tr w:rsidR="001906F9" w:rsidRPr="0060583A" w:rsidTr="00E17F54">
        <w:trPr>
          <w:cnfStyle w:val="000000100000"/>
          <w:trHeight w:val="880"/>
        </w:trPr>
        <w:tc>
          <w:tcPr>
            <w:cnfStyle w:val="001000000000"/>
            <w:tcW w:w="1053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424BEC" w:rsidRDefault="007212B0" w:rsidP="00E17F54">
            <w:pPr>
              <w:spacing w:line="220" w:lineRule="atLeast"/>
              <w:rPr>
                <w:rFonts w:ascii="Book Antiqua" w:hAnsi="Book Antiqua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Resident Total Annual Salary &amp; Benefits"/>
                <w:tag w:val="RTASB"/>
                <w:id w:val="192521376"/>
                <w:lock w:val="sdtLocked"/>
                <w:placeholder>
                  <w:docPart w:val="40D2E7C822F54126BE37053C1C6CF733"/>
                </w:placeholder>
                <w:showingPlcHdr/>
                <w:text w:multiLine="1"/>
              </w:sdtPr>
              <w:sdtContent>
                <w:r w:rsidR="00424BEC" w:rsidRPr="0000766E">
                  <w:rPr>
                    <w:rFonts w:ascii="Book Antiqua" w:hAnsi="Book Antiqua" w:cs="Arial"/>
                    <w:color w:val="auto"/>
                    <w:spacing w:val="-5"/>
                    <w:sz w:val="20"/>
                  </w:rPr>
                  <w:t>Enter f</w:t>
                </w:r>
                <w:r w:rsidR="00424BEC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inal estimate for salary &amp; benefits:</w:t>
                </w:r>
              </w:sdtContent>
            </w:sdt>
          </w:p>
        </w:tc>
      </w:tr>
    </w:tbl>
    <w:p w:rsidR="004A1552" w:rsidRPr="00595578" w:rsidRDefault="004A1552" w:rsidP="001906F9">
      <w:pPr>
        <w:spacing w:line="120" w:lineRule="auto"/>
        <w:rPr>
          <w:rStyle w:val="IntenseReference"/>
          <w:rFonts w:ascii="Arial" w:hAnsi="Arial" w:cs="Arial"/>
          <w:sz w:val="22"/>
        </w:rPr>
      </w:pPr>
    </w:p>
    <w:tbl>
      <w:tblPr>
        <w:tblStyle w:val="MediumGrid3-Accent2"/>
        <w:tblW w:w="10530" w:type="dxa"/>
        <w:tblInd w:w="-7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530"/>
      </w:tblGrid>
      <w:tr w:rsidR="0049280B" w:rsidRPr="005D6824" w:rsidTr="00424BEC">
        <w:trPr>
          <w:cnfStyle w:val="100000000000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49280B" w:rsidRPr="00F55DB9" w:rsidRDefault="00ED0F44" w:rsidP="003F2059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F55DB9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>Travel</w:t>
            </w:r>
            <w:r w:rsidR="0049280B" w:rsidRPr="00F55DB9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 xml:space="preserve"> Costs</w:t>
            </w:r>
          </w:p>
        </w:tc>
      </w:tr>
      <w:tr w:rsidR="0049280B" w:rsidRPr="00681F7A" w:rsidTr="00424BEC">
        <w:trPr>
          <w:cnfStyle w:val="000000100000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</w:tcPr>
          <w:p w:rsidR="0049280B" w:rsidRPr="008C1698" w:rsidRDefault="00ED0F44" w:rsidP="003F2059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</w:pPr>
            <w:r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>Describe travel necessary to achieve project goals</w:t>
            </w:r>
            <w:r w:rsidR="0049280B"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>:</w:t>
            </w:r>
            <w:r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 xml:space="preserve"> Please include an estimate of total mileage.</w:t>
            </w:r>
          </w:p>
        </w:tc>
      </w:tr>
      <w:tr w:rsidR="001906F9" w:rsidRPr="0060583A" w:rsidTr="00E17F54">
        <w:trPr>
          <w:trHeight w:val="723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424BEC" w:rsidRDefault="007212B0" w:rsidP="00E17F54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Describe necessary travel"/>
                <w:tag w:val="DesTrav"/>
                <w:id w:val="192521432"/>
                <w:lock w:val="sdtLocked"/>
                <w:placeholder>
                  <w:docPart w:val="42A4563FEBAE4173B621F5B95FBD7F5B"/>
                </w:placeholder>
                <w:showingPlcHdr/>
                <w:text w:multiLine="1"/>
              </w:sdtPr>
              <w:sdtContent>
                <w:r w:rsidR="00424BEC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description:</w:t>
                </w:r>
              </w:sdtContent>
            </w:sdt>
          </w:p>
        </w:tc>
      </w:tr>
      <w:tr w:rsidR="006761BA" w:rsidRPr="006C0DCB" w:rsidTr="00E17F54">
        <w:trPr>
          <w:cnfStyle w:val="000000100000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  <w:vAlign w:val="center"/>
          </w:tcPr>
          <w:p w:rsidR="006761BA" w:rsidRPr="008C1698" w:rsidRDefault="00C5171A" w:rsidP="00E17F54">
            <w:pPr>
              <w:spacing w:line="220" w:lineRule="atLeast"/>
              <w:jc w:val="center"/>
              <w:rPr>
                <w:rFonts w:asciiTheme="minorHAnsi" w:hAnsiTheme="minorHAnsi" w:cs="Times New Roman"/>
                <w:b w:val="0"/>
                <w:bCs w:val="0"/>
                <w:spacing w:val="-5"/>
              </w:rPr>
            </w:pPr>
            <w:r w:rsidRPr="008C1698">
              <w:rPr>
                <w:rFonts w:asciiTheme="minorHAnsi" w:hAnsiTheme="minorHAnsi" w:cs="Times New Roman"/>
                <w:b w:val="0"/>
                <w:bCs w:val="0"/>
                <w:spacing w:val="-5"/>
                <w:sz w:val="20"/>
              </w:rPr>
              <w:t>Total travel a</w:t>
            </w:r>
            <w:r w:rsidR="00E85DEF" w:rsidRPr="008C1698">
              <w:rPr>
                <w:rFonts w:asciiTheme="minorHAnsi" w:hAnsiTheme="minorHAnsi" w:cs="Times New Roman"/>
                <w:b w:val="0"/>
                <w:bCs w:val="0"/>
                <w:spacing w:val="-5"/>
                <w:sz w:val="20"/>
              </w:rPr>
              <w:t>mount (E.g.</w:t>
            </w:r>
            <w:r w:rsidR="00A11991" w:rsidRPr="008C1698">
              <w:rPr>
                <w:rFonts w:asciiTheme="minorHAnsi" w:hAnsiTheme="minorHAnsi" w:cs="Times New Roman"/>
                <w:b w:val="0"/>
                <w:bCs w:val="0"/>
                <w:spacing w:val="-5"/>
                <w:sz w:val="20"/>
              </w:rPr>
              <w:t>: Trips x Miles x $0.485</w:t>
            </w:r>
            <w:r w:rsidRPr="008C1698">
              <w:rPr>
                <w:rFonts w:asciiTheme="minorHAnsi" w:hAnsiTheme="minorHAnsi" w:cs="Times New Roman"/>
                <w:b w:val="0"/>
                <w:bCs w:val="0"/>
                <w:spacing w:val="-5"/>
                <w:sz w:val="20"/>
              </w:rPr>
              <w:t xml:space="preserve"> = $ amount):</w:t>
            </w:r>
          </w:p>
        </w:tc>
      </w:tr>
      <w:tr w:rsidR="001906F9" w:rsidRPr="006C0DCB" w:rsidTr="00E17F54">
        <w:trPr>
          <w:trHeight w:val="705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424BEC" w:rsidRDefault="007212B0" w:rsidP="00E17F54">
            <w:pPr>
              <w:spacing w:line="220" w:lineRule="atLeast"/>
              <w:rPr>
                <w:rFonts w:ascii="Book Antiqua" w:hAnsi="Book Antiqua" w:cs="Arial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Total Amount"/>
                <w:tag w:val="TotAmount"/>
                <w:id w:val="192521446"/>
                <w:lock w:val="sdtLocked"/>
                <w:placeholder>
                  <w:docPart w:val="B069C5B3010A411C97F613B442210B5B"/>
                </w:placeholder>
                <w:showingPlcHdr/>
                <w:text w:multiLine="1"/>
              </w:sdtPr>
              <w:sdtContent>
                <w:r w:rsidR="00B33EA5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total amount:</w:t>
                </w:r>
              </w:sdtContent>
            </w:sdt>
          </w:p>
        </w:tc>
      </w:tr>
    </w:tbl>
    <w:p w:rsidR="00595578" w:rsidRDefault="00595578" w:rsidP="001906F9">
      <w:pPr>
        <w:spacing w:line="120" w:lineRule="auto"/>
        <w:rPr>
          <w:rFonts w:ascii="Arial" w:hAnsi="Arial" w:cs="Arial"/>
          <w:sz w:val="22"/>
          <w:szCs w:val="22"/>
        </w:rPr>
      </w:pPr>
    </w:p>
    <w:tbl>
      <w:tblPr>
        <w:tblStyle w:val="MediumGrid3-Accent2"/>
        <w:tblW w:w="10530" w:type="dxa"/>
        <w:tblInd w:w="-7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530"/>
      </w:tblGrid>
      <w:tr w:rsidR="00E85DEF" w:rsidRPr="005D6824" w:rsidTr="007E60E8">
        <w:trPr>
          <w:cnfStyle w:val="100000000000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E85DEF" w:rsidRPr="00F55DB9" w:rsidRDefault="00E85DEF" w:rsidP="007E60E8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F55DB9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>Equipment &amp;/or Supplies</w:t>
            </w:r>
          </w:p>
        </w:tc>
      </w:tr>
      <w:tr w:rsidR="00E85DEF" w:rsidRPr="00681F7A" w:rsidTr="007E60E8">
        <w:trPr>
          <w:cnfStyle w:val="000000100000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</w:tcPr>
          <w:p w:rsidR="00E85DEF" w:rsidRPr="008C1698" w:rsidRDefault="00E85DEF" w:rsidP="007E60E8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</w:rPr>
              <w:t>Include only those specifically needed for this project. For major items, please provide costs based on actual research of intended purchase.</w:t>
            </w:r>
          </w:p>
        </w:tc>
      </w:tr>
      <w:tr w:rsidR="00E85DEF" w:rsidRPr="0060583A" w:rsidTr="00E17F54">
        <w:trPr>
          <w:trHeight w:val="660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E85DEF" w:rsidRPr="00424BEC" w:rsidRDefault="007212B0" w:rsidP="00E17F54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Describe equipment"/>
                <w:tag w:val="EquipSupp"/>
                <w:id w:val="33767672"/>
                <w:lock w:val="sdtLocked"/>
                <w:placeholder>
                  <w:docPart w:val="C49C803413FB45AF928DF2F649014C0C"/>
                </w:placeholder>
                <w:showingPlcHdr/>
                <w:text w:multiLine="1"/>
              </w:sdtPr>
              <w:sdtContent>
                <w:r w:rsidR="001F4150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Describe e</w:t>
                </w:r>
                <w:r w:rsidR="00595578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quipment</w:t>
                </w:r>
                <w:r w:rsidR="00E85DEF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:</w:t>
                </w:r>
              </w:sdtContent>
            </w:sdt>
          </w:p>
        </w:tc>
      </w:tr>
      <w:tr w:rsidR="00E85DEF" w:rsidRPr="006C0DCB" w:rsidTr="00E17F54">
        <w:trPr>
          <w:cnfStyle w:val="000000100000"/>
          <w:trHeight w:val="700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E85DEF" w:rsidRPr="00424BEC" w:rsidRDefault="007212B0" w:rsidP="00E17F54">
            <w:pPr>
              <w:tabs>
                <w:tab w:val="left" w:pos="4470"/>
              </w:tabs>
              <w:spacing w:line="220" w:lineRule="atLeast"/>
              <w:rPr>
                <w:rFonts w:ascii="Book Antiqua" w:hAnsi="Book Antiqua" w:cs="Arial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Describe Supplies"/>
                <w:tag w:val="Suppl"/>
                <w:id w:val="33767673"/>
                <w:lock w:val="sdtLocked"/>
                <w:placeholder>
                  <w:docPart w:val="F1BC61546752486D82A270671D356D10"/>
                </w:placeholder>
                <w:showingPlcHdr/>
                <w:text w:multiLine="1"/>
              </w:sdtPr>
              <w:sdtContent>
                <w:r w:rsidR="001F4150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Describe s</w:t>
                </w:r>
                <w:r w:rsidR="00595578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upplies</w:t>
                </w:r>
                <w:r w:rsidR="00E85DEF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:</w:t>
                </w:r>
              </w:sdtContent>
            </w:sdt>
            <w:r w:rsidR="00595578">
              <w:rPr>
                <w:rFonts w:ascii="Book Antiqua" w:hAnsi="Book Antiqua"/>
              </w:rPr>
              <w:tab/>
            </w:r>
          </w:p>
        </w:tc>
      </w:tr>
    </w:tbl>
    <w:p w:rsidR="00E85DEF" w:rsidRDefault="00E85DEF" w:rsidP="001906F9">
      <w:pPr>
        <w:spacing w:line="120" w:lineRule="auto"/>
        <w:rPr>
          <w:rFonts w:ascii="Arial" w:hAnsi="Arial" w:cs="Arial"/>
          <w:sz w:val="22"/>
          <w:szCs w:val="22"/>
        </w:rPr>
      </w:pPr>
    </w:p>
    <w:tbl>
      <w:tblPr>
        <w:tblStyle w:val="MediumGrid3-Accent2"/>
        <w:tblW w:w="10530" w:type="dxa"/>
        <w:tblInd w:w="-7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530"/>
      </w:tblGrid>
      <w:tr w:rsidR="00C5171A" w:rsidRPr="005D6824" w:rsidTr="00424BEC">
        <w:trPr>
          <w:cnfStyle w:val="100000000000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C5171A" w:rsidRPr="00F55DB9" w:rsidRDefault="00C5171A" w:rsidP="003F2059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F55DB9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lastRenderedPageBreak/>
              <w:t>Administration Costs</w:t>
            </w:r>
          </w:p>
        </w:tc>
      </w:tr>
      <w:tr w:rsidR="00C5171A" w:rsidRPr="00681F7A" w:rsidTr="00424BEC">
        <w:trPr>
          <w:cnfStyle w:val="000000100000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</w:tcPr>
          <w:p w:rsidR="00C5171A" w:rsidRPr="008C1698" w:rsidRDefault="00ED0F44" w:rsidP="003F2059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</w:rPr>
              <w:t>Describe administrative c</w:t>
            </w:r>
            <w:r w:rsidR="00067424"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</w:rPr>
              <w:t>osts</w:t>
            </w:r>
            <w:r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</w:rPr>
              <w:t xml:space="preserve"> necessary to achieve goals</w:t>
            </w:r>
            <w:r w:rsidR="00067424"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</w:rPr>
              <w:t>:</w:t>
            </w:r>
          </w:p>
        </w:tc>
      </w:tr>
      <w:tr w:rsidR="00ED0F44" w:rsidRPr="0060583A" w:rsidTr="00E17F54">
        <w:trPr>
          <w:trHeight w:val="867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ED0F44" w:rsidRPr="00424BEC" w:rsidRDefault="007212B0" w:rsidP="00E17F54">
            <w:pPr>
              <w:spacing w:line="220" w:lineRule="atLeast"/>
              <w:rPr>
                <w:rFonts w:ascii="Book Antiqua" w:hAnsi="Book Antiqua"/>
                <w:color w:val="auto"/>
              </w:rPr>
            </w:pPr>
            <w:sdt>
              <w:sdtPr>
                <w:rPr>
                  <w:rFonts w:ascii="Book Antiqua" w:hAnsi="Book Antiqua"/>
                </w:rPr>
                <w:alias w:val="Describe expenses and itemize costs"/>
                <w:tag w:val="DesExp"/>
                <w:id w:val="111731341"/>
                <w:lock w:val="sdtLocked"/>
                <w:placeholder>
                  <w:docPart w:val="6F82C0F6D84444A4B19918E22A0C884E"/>
                </w:placeholder>
                <w:showingPlcHdr/>
                <w:text w:multiLine="1"/>
              </w:sdtPr>
              <w:sdtContent>
                <w:r w:rsidR="00B33EA5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 xml:space="preserve">Describe expenses: </w:t>
                </w:r>
              </w:sdtContent>
            </w:sdt>
          </w:p>
        </w:tc>
      </w:tr>
      <w:tr w:rsidR="001906F9" w:rsidRPr="0060583A" w:rsidTr="00E17F54">
        <w:trPr>
          <w:cnfStyle w:val="000000100000"/>
          <w:trHeight w:val="700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424BEC" w:rsidRDefault="007212B0" w:rsidP="00E17F54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Admin Expenses"/>
                <w:tag w:val="AdminExp"/>
                <w:id w:val="192521472"/>
                <w:lock w:val="sdtLocked"/>
                <w:placeholder>
                  <w:docPart w:val="52E8EF6DFFB84430B36EFF7C0605A8CA"/>
                </w:placeholder>
                <w:showingPlcHdr/>
                <w:text w:multiLine="1"/>
              </w:sdtPr>
              <w:sdtContent>
                <w:r w:rsidR="00424BEC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Total requested administrative expense funding ($ amount):</w:t>
                </w:r>
              </w:sdtContent>
            </w:sdt>
          </w:p>
        </w:tc>
      </w:tr>
      <w:tr w:rsidR="001906F9" w:rsidRPr="00C5171A" w:rsidTr="00E17F54">
        <w:trPr>
          <w:trHeight w:val="705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424BEC" w:rsidRDefault="007212B0" w:rsidP="00E17F54">
            <w:pPr>
              <w:spacing w:line="220" w:lineRule="atLeast"/>
              <w:rPr>
                <w:rFonts w:ascii="Book Antiqua" w:hAnsi="Book Antiqua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Grand Total"/>
                <w:tag w:val="GT"/>
                <w:id w:val="192521481"/>
                <w:lock w:val="sdtLocked"/>
                <w:placeholder>
                  <w:docPart w:val="5964953670A64056B06EC558D4E2462E"/>
                </w:placeholder>
                <w:showingPlcHdr/>
                <w:text w:multiLine="1"/>
              </w:sdtPr>
              <w:sdtContent>
                <w:r w:rsidR="00424BEC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Grand total requested ($ amount):</w:t>
                </w:r>
              </w:sdtContent>
            </w:sdt>
          </w:p>
        </w:tc>
      </w:tr>
    </w:tbl>
    <w:p w:rsidR="00ED0F44" w:rsidRPr="00595578" w:rsidRDefault="00ED0F44" w:rsidP="008B245C">
      <w:pPr>
        <w:spacing w:line="120" w:lineRule="auto"/>
        <w:rPr>
          <w:rStyle w:val="IntenseReference"/>
          <w:rFonts w:ascii="Arial" w:hAnsi="Arial" w:cs="Arial"/>
          <w:sz w:val="22"/>
          <w:szCs w:val="22"/>
        </w:rPr>
      </w:pPr>
    </w:p>
    <w:tbl>
      <w:tblPr>
        <w:tblStyle w:val="MediumGrid3-Accent2"/>
        <w:tblW w:w="10530" w:type="dxa"/>
        <w:tblInd w:w="-7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530"/>
      </w:tblGrid>
      <w:tr w:rsidR="00E85DEF" w:rsidRPr="00591D65" w:rsidTr="007E60E8">
        <w:trPr>
          <w:cnfStyle w:val="100000000000"/>
        </w:trPr>
        <w:tc>
          <w:tcPr>
            <w:cnfStyle w:val="001000000000"/>
            <w:tcW w:w="10530" w:type="dxa"/>
            <w:tcBorders>
              <w:left w:val="single" w:sz="6" w:space="0" w:color="FFFFFF" w:themeColor="background1"/>
              <w:bottom w:val="none" w:sz="0" w:space="0" w:color="auto"/>
              <w:right w:val="single" w:sz="6" w:space="0" w:color="FFFFFF" w:themeColor="background1"/>
            </w:tcBorders>
          </w:tcPr>
          <w:p w:rsidR="00E85DEF" w:rsidRPr="00F55DB9" w:rsidRDefault="00E85DEF" w:rsidP="007E60E8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F55DB9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>Other Resources</w:t>
            </w:r>
            <w:r w:rsidRPr="00F55DB9">
              <w:rPr>
                <w:rFonts w:ascii="Baskerville Old Face" w:hAnsi="Baskerville Old Face" w:cs="Times New Roman"/>
                <w:b w:val="0"/>
                <w:spacing w:val="-5"/>
                <w:sz w:val="36"/>
                <w:szCs w:val="40"/>
              </w:rPr>
              <w:t xml:space="preserve"> </w:t>
            </w:r>
          </w:p>
        </w:tc>
      </w:tr>
      <w:tr w:rsidR="00E85DEF" w:rsidRPr="00681F7A" w:rsidTr="007E60E8">
        <w:trPr>
          <w:cnfStyle w:val="000000100000"/>
        </w:trPr>
        <w:tc>
          <w:tcPr>
            <w:cnfStyle w:val="001000000000"/>
            <w:tcW w:w="10530" w:type="dxa"/>
            <w:tcBorders>
              <w:top w:val="none" w:sz="0" w:space="0" w:color="auto"/>
              <w:left w:val="single" w:sz="6" w:space="0" w:color="FFFFFF" w:themeColor="background1"/>
              <w:bottom w:val="none" w:sz="0" w:space="0" w:color="auto"/>
              <w:right w:val="single" w:sz="6" w:space="0" w:color="FFFFFF" w:themeColor="background1"/>
            </w:tcBorders>
          </w:tcPr>
          <w:p w:rsidR="00E85DEF" w:rsidRPr="008C1698" w:rsidRDefault="00E85DEF" w:rsidP="00E85DEF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</w:pPr>
            <w:r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>(To be considered must be defensible as central to the project for which you are requesting funding).</w:t>
            </w:r>
          </w:p>
        </w:tc>
      </w:tr>
      <w:tr w:rsidR="00E85DEF" w:rsidRPr="0060583A" w:rsidTr="00E17F54">
        <w:trPr>
          <w:trHeight w:val="768"/>
        </w:trPr>
        <w:tc>
          <w:tcPr>
            <w:cnfStyle w:val="001000000000"/>
            <w:tcW w:w="1053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E85DEF" w:rsidRPr="00424BEC" w:rsidRDefault="007212B0" w:rsidP="00E17F54">
            <w:pPr>
              <w:spacing w:line="220" w:lineRule="atLeast"/>
              <w:rPr>
                <w:rFonts w:ascii="Book Antiqua" w:hAnsi="Book Antiqua" w:cs="Arial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Resident Annual Salary"/>
                <w:tag w:val="RAS"/>
                <w:id w:val="33767674"/>
                <w:lock w:val="sdtLocked"/>
                <w:placeholder>
                  <w:docPart w:val="CEC113D5E6484AF1B233AF30E469EAE0"/>
                </w:placeholder>
                <w:showingPlcHdr/>
                <w:text w:multiLine="1"/>
              </w:sdtPr>
              <w:sdtEndPr>
                <w:rPr>
                  <w:sz w:val="20"/>
                </w:rPr>
              </w:sdtEndPr>
              <w:sdtContent>
                <w:r w:rsidR="00E85DEF" w:rsidRPr="0000766E">
                  <w:rPr>
                    <w:rFonts w:ascii="Book Antiqua" w:hAnsi="Book Antiqua" w:cs="Arial"/>
                    <w:color w:val="auto"/>
                    <w:spacing w:val="-5"/>
                    <w:sz w:val="20"/>
                  </w:rPr>
                  <w:t>Enter description</w:t>
                </w:r>
                <w:r w:rsidR="00E85DEF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:</w:t>
                </w:r>
              </w:sdtContent>
            </w:sdt>
          </w:p>
        </w:tc>
      </w:tr>
    </w:tbl>
    <w:p w:rsidR="00E85DEF" w:rsidRDefault="00E85DEF" w:rsidP="008B245C">
      <w:pPr>
        <w:spacing w:line="120" w:lineRule="auto"/>
        <w:rPr>
          <w:rStyle w:val="IntenseReference"/>
          <w:rFonts w:asciiTheme="minorHAnsi" w:hAnsiTheme="minorHAnsi"/>
          <w:sz w:val="32"/>
          <w:szCs w:val="28"/>
        </w:rPr>
      </w:pPr>
    </w:p>
    <w:p w:rsidR="001257E0" w:rsidRPr="004C4AEC" w:rsidRDefault="001257E0" w:rsidP="004C4AEC">
      <w:pPr>
        <w:jc w:val="center"/>
        <w:rPr>
          <w:rStyle w:val="IntenseReference"/>
          <w:rFonts w:asciiTheme="minorHAnsi" w:hAnsiTheme="minorHAnsi"/>
          <w:sz w:val="32"/>
          <w:szCs w:val="28"/>
        </w:rPr>
      </w:pPr>
      <w:r w:rsidRPr="004C4AEC">
        <w:rPr>
          <w:rStyle w:val="IntenseReference"/>
          <w:rFonts w:asciiTheme="minorHAnsi" w:hAnsiTheme="minorHAnsi"/>
          <w:sz w:val="32"/>
          <w:szCs w:val="28"/>
        </w:rPr>
        <w:t>FINANCIAL PARTICIPATION BY THE RURAL SITE</w:t>
      </w:r>
    </w:p>
    <w:p w:rsidR="00ED0F44" w:rsidRPr="00ED0F44" w:rsidRDefault="00ED0F44" w:rsidP="00ED0F44">
      <w:pPr>
        <w:jc w:val="center"/>
        <w:rPr>
          <w:rFonts w:ascii="Calibri" w:hAnsi="Calibri" w:cs="Arial"/>
          <w:szCs w:val="22"/>
        </w:rPr>
      </w:pPr>
      <w:r w:rsidRPr="00ED0F44">
        <w:rPr>
          <w:rFonts w:ascii="Calibri" w:hAnsi="Calibri" w:cs="Arial"/>
          <w:sz w:val="22"/>
          <w:szCs w:val="22"/>
        </w:rPr>
        <w:t>Describe expenses or in-kind contribution of resources:</w:t>
      </w:r>
      <w:r w:rsidRPr="00ED0F44">
        <w:rPr>
          <w:rFonts w:ascii="Calibri" w:eastAsia="Times New Roman" w:hAnsi="Calibri"/>
        </w:rPr>
        <w:t xml:space="preserve"> </w:t>
      </w:r>
      <w:r w:rsidRPr="00ED0F44">
        <w:rPr>
          <w:rFonts w:ascii="Calibri" w:eastAsia="Times New Roman" w:hAnsi="Calibri"/>
          <w:sz w:val="20"/>
        </w:rPr>
        <w:t>This includes expenses or in-kind contributions of resources by the principal applicant and/or its partner to support this project.</w:t>
      </w:r>
    </w:p>
    <w:p w:rsidR="00ED0F44" w:rsidRPr="00E01633" w:rsidRDefault="00ED0F44" w:rsidP="00ED0F44">
      <w:pPr>
        <w:spacing w:line="120" w:lineRule="auto"/>
        <w:rPr>
          <w:rFonts w:ascii="Arial" w:hAnsi="Arial" w:cs="Arial"/>
          <w:b/>
          <w:bCs/>
          <w:smallCaps/>
          <w:color w:val="C0504D" w:themeColor="accent2"/>
          <w:spacing w:val="5"/>
          <w:sz w:val="22"/>
          <w:szCs w:val="32"/>
          <w:u w:val="single"/>
        </w:rPr>
      </w:pPr>
    </w:p>
    <w:tbl>
      <w:tblPr>
        <w:tblStyle w:val="MediumGrid3-Accent2"/>
        <w:tblW w:w="10530" w:type="dxa"/>
        <w:tblInd w:w="-7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530"/>
      </w:tblGrid>
      <w:tr w:rsidR="001906F9" w:rsidRPr="006C0DCB" w:rsidTr="00424BEC">
        <w:trPr>
          <w:cnfStyle w:val="100000000000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1906F9" w:rsidRPr="008C1698" w:rsidRDefault="001906F9" w:rsidP="001906F9">
            <w:pPr>
              <w:spacing w:line="220" w:lineRule="atLeast"/>
              <w:jc w:val="center"/>
              <w:rPr>
                <w:rFonts w:asciiTheme="minorHAnsi" w:hAnsiTheme="minorHAnsi" w:cs="Arial"/>
                <w:b w:val="0"/>
                <w:bCs w:val="0"/>
                <w:color w:val="000000" w:themeColor="text1"/>
                <w:spacing w:val="-5"/>
                <w:sz w:val="18"/>
              </w:rPr>
            </w:pPr>
            <w:r w:rsidRPr="008C1698">
              <w:rPr>
                <w:rFonts w:asciiTheme="minorHAnsi" w:hAnsiTheme="minorHAnsi" w:cs="Arial"/>
                <w:bCs w:val="0"/>
                <w:spacing w:val="-5"/>
                <w:sz w:val="20"/>
              </w:rPr>
              <w:t>Expense</w:t>
            </w:r>
            <w:r w:rsidR="00ED0F44" w:rsidRPr="008C1698">
              <w:rPr>
                <w:rFonts w:asciiTheme="minorHAnsi" w:hAnsiTheme="minorHAnsi" w:cs="Arial"/>
                <w:bCs w:val="0"/>
                <w:spacing w:val="-5"/>
                <w:sz w:val="20"/>
              </w:rPr>
              <w:t xml:space="preserve"> or In-kind Contribution of Resources</w:t>
            </w:r>
            <w:r w:rsidRPr="008C1698">
              <w:rPr>
                <w:rFonts w:asciiTheme="minorHAnsi" w:hAnsiTheme="minorHAnsi" w:cs="Arial"/>
                <w:bCs w:val="0"/>
                <w:spacing w:val="-5"/>
                <w:sz w:val="20"/>
              </w:rPr>
              <w:t xml:space="preserve"> Description:</w:t>
            </w:r>
          </w:p>
        </w:tc>
      </w:tr>
      <w:tr w:rsidR="004C4AEC" w:rsidRPr="00C5171A" w:rsidTr="00E17F54">
        <w:trPr>
          <w:cnfStyle w:val="000000100000"/>
          <w:trHeight w:val="687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4C4AEC" w:rsidRPr="00424BEC" w:rsidRDefault="007212B0" w:rsidP="00E17F54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Expenses"/>
                <w:tag w:val="EXP"/>
                <w:id w:val="192521589"/>
                <w:lock w:val="sdtLocked"/>
                <w:placeholder>
                  <w:docPart w:val="5D4B907CAD6240E48180BCFBD5C098BD"/>
                </w:placeholder>
                <w:showingPlcHdr/>
                <w:text w:multiLine="1"/>
              </w:sdtPr>
              <w:sdtContent>
                <w:r w:rsidR="00424BEC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description:</w:t>
                </w:r>
              </w:sdtContent>
            </w:sdt>
          </w:p>
        </w:tc>
      </w:tr>
    </w:tbl>
    <w:p w:rsidR="00493DB1" w:rsidRDefault="00493DB1" w:rsidP="0057280A">
      <w:pPr>
        <w:rPr>
          <w:rFonts w:ascii="Arial" w:hAnsi="Arial" w:cs="Arial"/>
          <w:sz w:val="22"/>
          <w:szCs w:val="22"/>
        </w:rPr>
      </w:pPr>
    </w:p>
    <w:p w:rsidR="001257E0" w:rsidRPr="00122551" w:rsidRDefault="001257E0" w:rsidP="001257E0">
      <w:pPr>
        <w:jc w:val="center"/>
        <w:rPr>
          <w:rStyle w:val="IntenseReference"/>
          <w:rFonts w:asciiTheme="minorHAnsi" w:hAnsiTheme="minorHAnsi"/>
          <w:sz w:val="32"/>
          <w:szCs w:val="28"/>
        </w:rPr>
      </w:pPr>
      <w:r w:rsidRPr="00122551">
        <w:rPr>
          <w:rStyle w:val="IntenseReference"/>
          <w:rFonts w:asciiTheme="minorHAnsi" w:hAnsiTheme="minorHAnsi"/>
          <w:sz w:val="36"/>
          <w:szCs w:val="28"/>
        </w:rPr>
        <w:t>ATTESTATIONS</w:t>
      </w:r>
    </w:p>
    <w:p w:rsidR="001257E0" w:rsidRPr="006B5733" w:rsidRDefault="001257E0" w:rsidP="001257E0">
      <w:pPr>
        <w:jc w:val="center"/>
        <w:rPr>
          <w:rStyle w:val="IntenseReference"/>
          <w:rFonts w:ascii="Arial" w:hAnsi="Arial" w:cs="Arial"/>
          <w:sz w:val="22"/>
          <w:szCs w:val="28"/>
        </w:rPr>
      </w:pPr>
    </w:p>
    <w:p w:rsidR="004A1552" w:rsidRPr="00F00882" w:rsidRDefault="004A1552" w:rsidP="004A1552">
      <w:pPr>
        <w:pStyle w:val="ListParagraph"/>
        <w:numPr>
          <w:ilvl w:val="0"/>
          <w:numId w:val="36"/>
        </w:numPr>
        <w:rPr>
          <w:rFonts w:asciiTheme="minorHAnsi" w:eastAsia="Times New Roman" w:hAnsiTheme="minorHAnsi"/>
          <w:b/>
        </w:rPr>
      </w:pPr>
      <w:r w:rsidRPr="00F00882">
        <w:rPr>
          <w:rFonts w:asciiTheme="minorHAnsi" w:eastAsia="Times New Roman" w:hAnsiTheme="minorHAnsi"/>
          <w:b/>
        </w:rPr>
        <w:t xml:space="preserve">Resources requested do not supplant existing funding: </w:t>
      </w:r>
      <w:r w:rsidRPr="00F00882">
        <w:rPr>
          <w:rFonts w:asciiTheme="minorHAnsi" w:eastAsia="Times New Roman" w:hAnsiTheme="minorHAnsi"/>
          <w:b/>
          <w:color w:val="FF0000"/>
        </w:rPr>
        <w:t>*</w:t>
      </w:r>
      <w:r w:rsidRPr="00F00882">
        <w:rPr>
          <w:rFonts w:asciiTheme="minorHAnsi" w:eastAsia="Times New Roman" w:hAnsiTheme="minorHAnsi"/>
          <w:b/>
        </w:rPr>
        <w:t xml:space="preserve"> </w:t>
      </w:r>
    </w:p>
    <w:p w:rsidR="004A1552" w:rsidRPr="00F00882" w:rsidRDefault="007212B0" w:rsidP="004A1552">
      <w:pPr>
        <w:spacing w:after="96"/>
        <w:rPr>
          <w:rFonts w:asciiTheme="minorHAnsi" w:eastAsia="Times New Roman" w:hAnsiTheme="minorHAnsi"/>
        </w:rPr>
      </w:pPr>
      <w:r w:rsidRPr="00F00882">
        <w:rPr>
          <w:rFonts w:eastAsia="Times New Roman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0.25pt;height:18pt" o:ole="">
            <v:imagedata r:id="rId11" o:title=""/>
          </v:shape>
          <w:control r:id="rId12" w:name="DefaultOcxName19" w:shapeid="_x0000_i1029"/>
        </w:object>
      </w:r>
      <w:r w:rsidR="004A1552" w:rsidRPr="00F00882">
        <w:rPr>
          <w:rFonts w:asciiTheme="minorHAnsi" w:eastAsia="Times New Roman" w:hAnsiTheme="minorHAnsi"/>
        </w:rPr>
        <w:t xml:space="preserve">Yes </w:t>
      </w:r>
    </w:p>
    <w:p w:rsidR="004A1552" w:rsidRPr="00F00882" w:rsidRDefault="007212B0" w:rsidP="004A1552">
      <w:pPr>
        <w:rPr>
          <w:rFonts w:asciiTheme="minorHAnsi" w:eastAsia="Times New Roman" w:hAnsiTheme="minorHAnsi"/>
        </w:rPr>
      </w:pPr>
      <w:r w:rsidRPr="00F00882">
        <w:rPr>
          <w:rFonts w:eastAsia="Times New Roman"/>
        </w:rPr>
        <w:object w:dxaOrig="225" w:dyaOrig="225">
          <v:shape id="_x0000_i1031" type="#_x0000_t75" style="width:20.25pt;height:18pt" o:ole="">
            <v:imagedata r:id="rId11" o:title=""/>
          </v:shape>
          <w:control r:id="rId13" w:name="DefaultOcxName20" w:shapeid="_x0000_i1031"/>
        </w:object>
      </w:r>
      <w:r w:rsidR="004A1552" w:rsidRPr="00F00882">
        <w:rPr>
          <w:rFonts w:asciiTheme="minorHAnsi" w:eastAsia="Times New Roman" w:hAnsiTheme="minorHAnsi"/>
        </w:rPr>
        <w:t xml:space="preserve">No </w:t>
      </w:r>
    </w:p>
    <w:p w:rsidR="001257E0" w:rsidRDefault="001257E0" w:rsidP="001257E0">
      <w:pPr>
        <w:rPr>
          <w:rFonts w:ascii="Arial" w:hAnsi="Arial" w:cs="Arial"/>
          <w:sz w:val="22"/>
          <w:szCs w:val="22"/>
        </w:rPr>
      </w:pPr>
    </w:p>
    <w:tbl>
      <w:tblPr>
        <w:tblStyle w:val="MediumGrid3-Accent2"/>
        <w:tblW w:w="10350" w:type="dxa"/>
        <w:tblInd w:w="108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350"/>
      </w:tblGrid>
      <w:tr w:rsidR="004C4AEC" w:rsidRPr="00681F7A" w:rsidTr="00424BEC">
        <w:trPr>
          <w:cnfStyle w:val="100000000000"/>
        </w:trPr>
        <w:tc>
          <w:tcPr>
            <w:cnfStyle w:val="001000000000"/>
            <w:tcW w:w="10350" w:type="dxa"/>
            <w:tcBorders>
              <w:left w:val="single" w:sz="24" w:space="0" w:color="FFFFFF" w:themeColor="background1"/>
            </w:tcBorders>
          </w:tcPr>
          <w:p w:rsidR="004C4AEC" w:rsidRPr="008C1698" w:rsidRDefault="004C4AEC" w:rsidP="003F2059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</w:pPr>
            <w:r w:rsidRPr="008C1698">
              <w:rPr>
                <w:rFonts w:asciiTheme="minorHAnsi" w:hAnsiTheme="minorHAnsi"/>
                <w:b w:val="0"/>
                <w:bCs w:val="0"/>
                <w:spacing w:val="-5"/>
                <w:sz w:val="20"/>
                <w:szCs w:val="20"/>
              </w:rPr>
              <w:t>If you have responded “NO” to any of the above attestations, please explain below:</w:t>
            </w:r>
          </w:p>
        </w:tc>
      </w:tr>
      <w:tr w:rsidR="001906F9" w:rsidRPr="0060583A" w:rsidTr="00E17F54">
        <w:trPr>
          <w:cnfStyle w:val="000000100000"/>
          <w:trHeight w:val="453"/>
        </w:trPr>
        <w:tc>
          <w:tcPr>
            <w:cnfStyle w:val="001000000000"/>
            <w:tcW w:w="1035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424BEC" w:rsidRDefault="007212B0" w:rsidP="00E17F54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Explain"/>
                <w:tag w:val="Expl"/>
                <w:id w:val="192521594"/>
                <w:lock w:val="sdtLocked"/>
                <w:placeholder>
                  <w:docPart w:val="43823092F5A84824B9C7ABA6BC88D62D"/>
                </w:placeholder>
                <w:showingPlcHdr/>
                <w:text w:multiLine="1"/>
              </w:sdtPr>
              <w:sdtContent>
                <w:r w:rsidR="00424BEC" w:rsidRPr="0000766E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Explain:</w:t>
                </w:r>
              </w:sdtContent>
            </w:sdt>
          </w:p>
        </w:tc>
      </w:tr>
    </w:tbl>
    <w:p w:rsidR="004C4AEC" w:rsidRDefault="004C4AEC" w:rsidP="0057280A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10350" w:type="dxa"/>
        <w:tblInd w:w="108" w:type="dxa"/>
        <w:tblLayout w:type="fixed"/>
        <w:tblCellMar>
          <w:left w:w="115" w:type="dxa"/>
          <w:right w:w="115" w:type="dxa"/>
        </w:tblCellMar>
        <w:tblLook w:val="04A0"/>
      </w:tblPr>
      <w:tblGrid>
        <w:gridCol w:w="10350"/>
      </w:tblGrid>
      <w:tr w:rsidR="004C4AEC" w:rsidTr="00CA6DFE">
        <w:tc>
          <w:tcPr>
            <w:tcW w:w="10350" w:type="dxa"/>
            <w:shd w:val="clear" w:color="auto" w:fill="C00000"/>
          </w:tcPr>
          <w:p w:rsidR="003807F1" w:rsidRPr="00F55DB9" w:rsidRDefault="003807F1" w:rsidP="003807F1">
            <w:pPr>
              <w:jc w:val="center"/>
              <w:rPr>
                <w:rFonts w:ascii="Baskerville Old Face" w:hAnsi="Baskerville Old Face"/>
                <w:sz w:val="22"/>
                <w:szCs w:val="22"/>
              </w:rPr>
            </w:pPr>
            <w:r w:rsidRPr="00F55DB9">
              <w:rPr>
                <w:rFonts w:ascii="Baskerville Old Face" w:hAnsi="Baskerville Old Face"/>
                <w:sz w:val="28"/>
                <w:szCs w:val="22"/>
              </w:rPr>
              <w:t>Please let WRPRAP know how you discovered our funding opportunities.</w:t>
            </w:r>
          </w:p>
        </w:tc>
      </w:tr>
      <w:tr w:rsidR="007E2DBE" w:rsidTr="00E17F54">
        <w:trPr>
          <w:trHeight w:val="377"/>
        </w:trPr>
        <w:sdt>
          <w:sdtPr>
            <w:rPr>
              <w:rFonts w:ascii="Book Antiqua" w:hAnsi="Book Antiqua" w:cs="Arial"/>
              <w:sz w:val="22"/>
              <w:szCs w:val="22"/>
            </w:rPr>
            <w:alias w:val="Marketing"/>
            <w:tag w:val="Marketing"/>
            <w:id w:val="192520546"/>
            <w:lock w:val="sdtLocked"/>
            <w:placeholder>
              <w:docPart w:val="B278B5F8EAE4405DA13F8B993CBBB9A8"/>
            </w:placeholder>
            <w:showingPlcHdr/>
            <w:comboBox>
              <w:listItem w:value="Choose or type..."/>
              <w:listItem w:displayText="WRPRAP Website" w:value="WRPRAP Website"/>
              <w:listItem w:displayText="From a colleague" w:value="From a colleague"/>
              <w:listItem w:displayText="From other residency programs" w:value="From other residency programs"/>
              <w:listItem w:displayText="Google Search" w:value="Google Search"/>
              <w:listItem w:displayText="Facebook" w:value="Facebook"/>
              <w:listItem w:displayText="Twitter" w:value="Twitter"/>
              <w:listItem w:displayText="Other, please specify..." w:value="Other, please specify..."/>
            </w:comboBox>
          </w:sdtPr>
          <w:sdtContent>
            <w:tc>
              <w:tcPr>
                <w:tcW w:w="10350" w:type="dxa"/>
                <w:vAlign w:val="center"/>
              </w:tcPr>
              <w:p w:rsidR="007E2DBE" w:rsidRPr="00F55DB9" w:rsidRDefault="00CA6DFE" w:rsidP="00E17F54">
                <w:pPr>
                  <w:rPr>
                    <w:rFonts w:ascii="Book Antiqua" w:hAnsi="Book Antiqua" w:cs="Arial"/>
                    <w:sz w:val="22"/>
                    <w:szCs w:val="22"/>
                  </w:rPr>
                </w:pPr>
                <w:r w:rsidRPr="0000766E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Choose or type...</w:t>
                </w:r>
              </w:p>
            </w:tc>
          </w:sdtContent>
        </w:sdt>
      </w:tr>
    </w:tbl>
    <w:p w:rsidR="00E651A9" w:rsidRPr="00595578" w:rsidRDefault="00E651A9" w:rsidP="004D7638">
      <w:pPr>
        <w:pStyle w:val="NoSpacing"/>
        <w:rPr>
          <w:rStyle w:val="IntenseReference"/>
          <w:rFonts w:ascii="Arial" w:hAnsi="Arial" w:cs="Arial"/>
          <w:szCs w:val="40"/>
        </w:rPr>
      </w:pPr>
    </w:p>
    <w:p w:rsidR="004D7638" w:rsidRDefault="004D7638" w:rsidP="004D7638">
      <w:pPr>
        <w:pStyle w:val="NoSpacing"/>
        <w:rPr>
          <w:rStyle w:val="IntenseReference"/>
          <w:sz w:val="40"/>
          <w:szCs w:val="40"/>
        </w:rPr>
      </w:pPr>
      <w:r>
        <w:rPr>
          <w:rStyle w:val="IntenseReference"/>
          <w:sz w:val="40"/>
          <w:szCs w:val="40"/>
        </w:rPr>
        <w:t xml:space="preserve">Application Website: </w:t>
      </w:r>
    </w:p>
    <w:p w:rsidR="004C4AEC" w:rsidRDefault="007212B0" w:rsidP="004A1552">
      <w:pPr>
        <w:pStyle w:val="NoSpacing"/>
        <w:rPr>
          <w:rFonts w:ascii="Arial" w:hAnsi="Arial" w:cs="Arial"/>
        </w:rPr>
      </w:pPr>
      <w:hyperlink r:id="rId14" w:history="1">
        <w:r w:rsidR="004D7638" w:rsidRPr="00C73D7B">
          <w:rPr>
            <w:rStyle w:val="Hyperlink"/>
            <w:color w:val="C0504D" w:themeColor="accent2"/>
            <w:spacing w:val="5"/>
            <w:sz w:val="36"/>
            <w:szCs w:val="40"/>
          </w:rPr>
          <w:t>http://www.fammed.wisc.edu/wi-rural-physician-program</w:t>
        </w:r>
      </w:hyperlink>
    </w:p>
    <w:sectPr w:rsidR="004C4AEC" w:rsidSect="002760D7">
      <w:footerReference w:type="default" r:id="rId15"/>
      <w:headerReference w:type="first" r:id="rId16"/>
      <w:footerReference w:type="first" r:id="rId17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F54" w:rsidRDefault="00E17F54">
      <w:r>
        <w:separator/>
      </w:r>
    </w:p>
  </w:endnote>
  <w:endnote w:type="continuationSeparator" w:id="0">
    <w:p w:rsidR="00E17F54" w:rsidRDefault="00E17F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059" w:rsidRDefault="00E17F54">
    <w:pPr>
      <w:pStyle w:val="Footer"/>
      <w:jc w:val="center"/>
    </w:pPr>
    <w: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_x0000_s2049" type="#_x0000_t110" style="width:467.2pt;height:4.3pt;mso-width-percent:1000;mso-position-horizontal-relative:char;mso-position-vertical-relative:line;mso-width-percent:1000;mso-width-relative:margin" fillcolor="black">
          <w10:wrap type="none" anchorx="margin" anchory="page"/>
          <w10:anchorlock/>
        </v:shape>
      </w:pict>
    </w:r>
  </w:p>
  <w:p w:rsidR="003F2059" w:rsidRDefault="007212B0">
    <w:pPr>
      <w:pStyle w:val="Footer"/>
      <w:jc w:val="center"/>
    </w:pPr>
    <w:fldSimple w:instr=" PAGE    \* MERGEFORMAT ">
      <w:r w:rsidR="0009641D">
        <w:rPr>
          <w:noProof/>
        </w:rPr>
        <w:t>2</w:t>
      </w:r>
    </w:fldSimple>
  </w:p>
  <w:p w:rsidR="003F2059" w:rsidRDefault="003F205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0D7" w:rsidRDefault="002760D7" w:rsidP="00EF07BA">
    <w:pPr>
      <w:pStyle w:val="Footer"/>
      <w:rPr>
        <w:rFonts w:ascii="Arial" w:hAnsi="Arial" w:cs="Arial"/>
        <w:sz w:val="18"/>
        <w:szCs w:val="16"/>
      </w:rPr>
    </w:pPr>
    <w:r>
      <w:rPr>
        <w:rFonts w:ascii="Arial" w:hAnsi="Arial" w:cs="Arial"/>
        <w:noProof/>
        <w:sz w:val="18"/>
        <w:szCs w:val="16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-133350</wp:posOffset>
          </wp:positionH>
          <wp:positionV relativeFrom="paragraph">
            <wp:posOffset>-15240</wp:posOffset>
          </wp:positionV>
          <wp:extent cx="6766560" cy="169164"/>
          <wp:effectExtent l="19050" t="0" r="0" b="0"/>
          <wp:wrapNone/>
          <wp:docPr id="4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354" t="-130769" b="-130769"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1691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3F2059" w:rsidRPr="008615DE" w:rsidRDefault="003F2059" w:rsidP="00EF07BA">
    <w:pPr>
      <w:pStyle w:val="Footer"/>
      <w:rPr>
        <w:rFonts w:ascii="Arial" w:hAnsi="Arial" w:cs="Arial"/>
        <w:sz w:val="18"/>
        <w:szCs w:val="16"/>
      </w:rPr>
    </w:pPr>
    <w:r w:rsidRPr="008615DE">
      <w:rPr>
        <w:rFonts w:ascii="Arial" w:hAnsi="Arial" w:cs="Arial"/>
        <w:sz w:val="18"/>
        <w:szCs w:val="16"/>
      </w:rPr>
      <w:t xml:space="preserve">1100 Delaplaine Court                             http://www.fammed.wisc.edu/wi-rural-physician-program  </w:t>
    </w:r>
    <w:r w:rsidR="002760D7">
      <w:rPr>
        <w:rFonts w:ascii="Arial" w:hAnsi="Arial" w:cs="Arial"/>
        <w:sz w:val="18"/>
        <w:szCs w:val="16"/>
      </w:rPr>
      <w:t xml:space="preserve">                       </w:t>
    </w:r>
    <w:r w:rsidRPr="008615DE">
      <w:rPr>
        <w:rFonts w:ascii="Arial" w:hAnsi="Arial" w:cs="Arial"/>
        <w:sz w:val="18"/>
        <w:szCs w:val="16"/>
      </w:rPr>
      <w:t>608/263-4550</w:t>
    </w:r>
  </w:p>
  <w:p w:rsidR="003F2059" w:rsidRPr="00016C8E" w:rsidRDefault="003F2059">
    <w:pPr>
      <w:pStyle w:val="Footer"/>
      <w:rPr>
        <w:rFonts w:ascii="Arial" w:hAnsi="Arial" w:cs="Arial"/>
        <w:sz w:val="18"/>
        <w:szCs w:val="16"/>
      </w:rPr>
    </w:pPr>
    <w:r w:rsidRPr="008615DE">
      <w:rPr>
        <w:rFonts w:ascii="Arial" w:hAnsi="Arial" w:cs="Arial"/>
        <w:sz w:val="18"/>
        <w:szCs w:val="16"/>
      </w:rPr>
      <w:t xml:space="preserve">Madison, WI 53715-1896                                                                                                            </w:t>
    </w:r>
    <w:r w:rsidR="002760D7">
      <w:rPr>
        <w:rFonts w:ascii="Arial" w:hAnsi="Arial" w:cs="Arial"/>
        <w:sz w:val="18"/>
        <w:szCs w:val="16"/>
      </w:rPr>
      <w:t xml:space="preserve">                       </w:t>
    </w:r>
    <w:r w:rsidRPr="008615DE">
      <w:rPr>
        <w:rFonts w:ascii="Arial" w:hAnsi="Arial" w:cs="Arial"/>
        <w:sz w:val="18"/>
        <w:szCs w:val="16"/>
      </w:rPr>
      <w:t>Fax: 608/263-5813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F54" w:rsidRDefault="00E17F54">
      <w:r>
        <w:separator/>
      </w:r>
    </w:p>
  </w:footnote>
  <w:footnote w:type="continuationSeparator" w:id="0">
    <w:p w:rsidR="00E17F54" w:rsidRDefault="00E17F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059" w:rsidRPr="00526ECC" w:rsidRDefault="00170F9B" w:rsidP="0066394E">
    <w:pPr>
      <w:pStyle w:val="Header"/>
    </w:pPr>
    <w:r w:rsidRPr="00170F9B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-466725</wp:posOffset>
          </wp:positionH>
          <wp:positionV relativeFrom="paragraph">
            <wp:posOffset>-257175</wp:posOffset>
          </wp:positionV>
          <wp:extent cx="7334250" cy="1409700"/>
          <wp:effectExtent l="19050" t="0" r="0" b="0"/>
          <wp:wrapNone/>
          <wp:docPr id="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3F2059" w:rsidRPr="00895E01" w:rsidRDefault="003F2059" w:rsidP="00895E01">
    <w:pPr>
      <w:pStyle w:val="Header"/>
      <w:tabs>
        <w:tab w:val="clear" w:pos="4320"/>
        <w:tab w:val="clear" w:pos="8640"/>
        <w:tab w:val="left" w:pos="3645"/>
      </w:tabs>
    </w:pPr>
    <w:r>
      <w:tab/>
    </w:r>
  </w:p>
  <w:p w:rsidR="002760D7" w:rsidRDefault="002760D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427B"/>
    <w:multiLevelType w:val="hybridMultilevel"/>
    <w:tmpl w:val="60A4102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96986"/>
    <w:multiLevelType w:val="hybridMultilevel"/>
    <w:tmpl w:val="AA8C5F6E"/>
    <w:lvl w:ilvl="0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2">
    <w:nsid w:val="063D092C"/>
    <w:multiLevelType w:val="hybridMultilevel"/>
    <w:tmpl w:val="B61A7E22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08990470"/>
    <w:multiLevelType w:val="hybridMultilevel"/>
    <w:tmpl w:val="F3603948"/>
    <w:lvl w:ilvl="0" w:tplc="04090009">
      <w:start w:val="1"/>
      <w:numFmt w:val="bullet"/>
      <w:lvlText w:val="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>
    <w:nsid w:val="0ACA225E"/>
    <w:multiLevelType w:val="hybridMultilevel"/>
    <w:tmpl w:val="53E02F28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0DF35B35"/>
    <w:multiLevelType w:val="hybridMultilevel"/>
    <w:tmpl w:val="408804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63661"/>
    <w:multiLevelType w:val="hybridMultilevel"/>
    <w:tmpl w:val="B6183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68293E"/>
    <w:multiLevelType w:val="hybridMultilevel"/>
    <w:tmpl w:val="BDBA224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8C0C36"/>
    <w:multiLevelType w:val="hybridMultilevel"/>
    <w:tmpl w:val="94EE0576"/>
    <w:lvl w:ilvl="0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9">
    <w:nsid w:val="209F2037"/>
    <w:multiLevelType w:val="hybridMultilevel"/>
    <w:tmpl w:val="962CAF7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C61583"/>
    <w:multiLevelType w:val="hybridMultilevel"/>
    <w:tmpl w:val="CB700F30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7CA1C2F"/>
    <w:multiLevelType w:val="hybridMultilevel"/>
    <w:tmpl w:val="C350817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F74CC0"/>
    <w:multiLevelType w:val="hybridMultilevel"/>
    <w:tmpl w:val="EEF6F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6D0B03"/>
    <w:multiLevelType w:val="hybridMultilevel"/>
    <w:tmpl w:val="289A01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4543B5"/>
    <w:multiLevelType w:val="hybridMultilevel"/>
    <w:tmpl w:val="5AD4E93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4B2617E"/>
    <w:multiLevelType w:val="hybridMultilevel"/>
    <w:tmpl w:val="A40A962C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5246BE6"/>
    <w:multiLevelType w:val="hybridMultilevel"/>
    <w:tmpl w:val="6212E92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5385F91"/>
    <w:multiLevelType w:val="hybridMultilevel"/>
    <w:tmpl w:val="3DA0A5E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D15B51"/>
    <w:multiLevelType w:val="hybridMultilevel"/>
    <w:tmpl w:val="05784CA6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68F5819"/>
    <w:multiLevelType w:val="hybridMultilevel"/>
    <w:tmpl w:val="FC701844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0">
    <w:nsid w:val="3BCE1973"/>
    <w:multiLevelType w:val="hybridMultilevel"/>
    <w:tmpl w:val="664260E6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2767CF"/>
    <w:multiLevelType w:val="hybridMultilevel"/>
    <w:tmpl w:val="842E74B4"/>
    <w:lvl w:ilvl="0" w:tplc="04090009">
      <w:start w:val="1"/>
      <w:numFmt w:val="bullet"/>
      <w:lvlText w:val="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2">
    <w:nsid w:val="3FDF01AE"/>
    <w:multiLevelType w:val="hybridMultilevel"/>
    <w:tmpl w:val="981874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4C1896"/>
    <w:multiLevelType w:val="hybridMultilevel"/>
    <w:tmpl w:val="DD4660C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79B5BA4"/>
    <w:multiLevelType w:val="hybridMultilevel"/>
    <w:tmpl w:val="D0D4E0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6F3730"/>
    <w:multiLevelType w:val="hybridMultilevel"/>
    <w:tmpl w:val="F2E6E6A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C243F79"/>
    <w:multiLevelType w:val="hybridMultilevel"/>
    <w:tmpl w:val="29B09B4E"/>
    <w:lvl w:ilvl="0" w:tplc="04090009">
      <w:start w:val="1"/>
      <w:numFmt w:val="bullet"/>
      <w:lvlText w:val=""/>
      <w:lvlJc w:val="left"/>
      <w:pPr>
        <w:ind w:left="7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7">
    <w:nsid w:val="4D1F6E4C"/>
    <w:multiLevelType w:val="hybridMultilevel"/>
    <w:tmpl w:val="2884D98E"/>
    <w:lvl w:ilvl="0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28">
    <w:nsid w:val="4E8A4148"/>
    <w:multiLevelType w:val="hybridMultilevel"/>
    <w:tmpl w:val="5BC03C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F606896"/>
    <w:multiLevelType w:val="hybridMultilevel"/>
    <w:tmpl w:val="FBD8591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5BCE4189"/>
    <w:multiLevelType w:val="hybridMultilevel"/>
    <w:tmpl w:val="20F81888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1">
    <w:nsid w:val="5D6D6EB7"/>
    <w:multiLevelType w:val="hybridMultilevel"/>
    <w:tmpl w:val="A1F2506C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63701859"/>
    <w:multiLevelType w:val="hybridMultilevel"/>
    <w:tmpl w:val="F25066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7DF266F"/>
    <w:multiLevelType w:val="hybridMultilevel"/>
    <w:tmpl w:val="41DE340C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>
    <w:nsid w:val="682110F0"/>
    <w:multiLevelType w:val="hybridMultilevel"/>
    <w:tmpl w:val="B0E4A0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2A26D9"/>
    <w:multiLevelType w:val="hybridMultilevel"/>
    <w:tmpl w:val="2A96198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104218"/>
    <w:multiLevelType w:val="hybridMultilevel"/>
    <w:tmpl w:val="AF82AE4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DC5F07"/>
    <w:multiLevelType w:val="hybridMultilevel"/>
    <w:tmpl w:val="865886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3"/>
  </w:num>
  <w:num w:numId="3">
    <w:abstractNumId w:val="16"/>
  </w:num>
  <w:num w:numId="4">
    <w:abstractNumId w:val="31"/>
  </w:num>
  <w:num w:numId="5">
    <w:abstractNumId w:val="33"/>
  </w:num>
  <w:num w:numId="6">
    <w:abstractNumId w:val="30"/>
  </w:num>
  <w:num w:numId="7">
    <w:abstractNumId w:val="25"/>
  </w:num>
  <w:num w:numId="8">
    <w:abstractNumId w:val="15"/>
  </w:num>
  <w:num w:numId="9">
    <w:abstractNumId w:val="14"/>
  </w:num>
  <w:num w:numId="10">
    <w:abstractNumId w:val="27"/>
  </w:num>
  <w:num w:numId="11">
    <w:abstractNumId w:val="29"/>
  </w:num>
  <w:num w:numId="12">
    <w:abstractNumId w:val="18"/>
  </w:num>
  <w:num w:numId="13">
    <w:abstractNumId w:val="8"/>
  </w:num>
  <w:num w:numId="14">
    <w:abstractNumId w:val="19"/>
  </w:num>
  <w:num w:numId="15">
    <w:abstractNumId w:val="10"/>
  </w:num>
  <w:num w:numId="16">
    <w:abstractNumId w:val="1"/>
  </w:num>
  <w:num w:numId="17">
    <w:abstractNumId w:val="2"/>
  </w:num>
  <w:num w:numId="18">
    <w:abstractNumId w:val="4"/>
  </w:num>
  <w:num w:numId="19">
    <w:abstractNumId w:val="32"/>
  </w:num>
  <w:num w:numId="20">
    <w:abstractNumId w:val="12"/>
  </w:num>
  <w:num w:numId="21">
    <w:abstractNumId w:val="6"/>
  </w:num>
  <w:num w:numId="22">
    <w:abstractNumId w:val="0"/>
  </w:num>
  <w:num w:numId="23">
    <w:abstractNumId w:val="36"/>
  </w:num>
  <w:num w:numId="24">
    <w:abstractNumId w:val="26"/>
  </w:num>
  <w:num w:numId="25">
    <w:abstractNumId w:val="34"/>
  </w:num>
  <w:num w:numId="26">
    <w:abstractNumId w:val="20"/>
  </w:num>
  <w:num w:numId="27">
    <w:abstractNumId w:val="28"/>
  </w:num>
  <w:num w:numId="28">
    <w:abstractNumId w:val="35"/>
  </w:num>
  <w:num w:numId="29">
    <w:abstractNumId w:val="37"/>
  </w:num>
  <w:num w:numId="30">
    <w:abstractNumId w:val="17"/>
  </w:num>
  <w:num w:numId="31">
    <w:abstractNumId w:val="7"/>
  </w:num>
  <w:num w:numId="32">
    <w:abstractNumId w:val="11"/>
  </w:num>
  <w:num w:numId="33">
    <w:abstractNumId w:val="22"/>
  </w:num>
  <w:num w:numId="34">
    <w:abstractNumId w:val="21"/>
  </w:num>
  <w:num w:numId="35">
    <w:abstractNumId w:val="3"/>
  </w:num>
  <w:num w:numId="36">
    <w:abstractNumId w:val="24"/>
  </w:num>
  <w:num w:numId="37">
    <w:abstractNumId w:val="5"/>
  </w:num>
  <w:num w:numId="3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P/BBdq0WPLyJEHATCSrPc4JkGps=" w:salt="vUXfUKILpxFmBnU3Uz7UVw==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8194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9641D"/>
    <w:rsid w:val="0000766E"/>
    <w:rsid w:val="00016C8E"/>
    <w:rsid w:val="00016FDB"/>
    <w:rsid w:val="000247A1"/>
    <w:rsid w:val="00035580"/>
    <w:rsid w:val="00035F00"/>
    <w:rsid w:val="0003754D"/>
    <w:rsid w:val="00043DC1"/>
    <w:rsid w:val="0005560B"/>
    <w:rsid w:val="00055E49"/>
    <w:rsid w:val="0005607E"/>
    <w:rsid w:val="0005669B"/>
    <w:rsid w:val="00067424"/>
    <w:rsid w:val="00076EB4"/>
    <w:rsid w:val="000833C4"/>
    <w:rsid w:val="0009641D"/>
    <w:rsid w:val="000A0DA5"/>
    <w:rsid w:val="000A6246"/>
    <w:rsid w:val="000B1BE4"/>
    <w:rsid w:val="000B3C26"/>
    <w:rsid w:val="000B48B6"/>
    <w:rsid w:val="000C0249"/>
    <w:rsid w:val="000C14E8"/>
    <w:rsid w:val="000C1CAF"/>
    <w:rsid w:val="000C1FA6"/>
    <w:rsid w:val="000D0786"/>
    <w:rsid w:val="000E0099"/>
    <w:rsid w:val="000F5E48"/>
    <w:rsid w:val="001075F0"/>
    <w:rsid w:val="00107E6C"/>
    <w:rsid w:val="00122551"/>
    <w:rsid w:val="00122DE5"/>
    <w:rsid w:val="001257E0"/>
    <w:rsid w:val="00131EDC"/>
    <w:rsid w:val="00133F35"/>
    <w:rsid w:val="0013684E"/>
    <w:rsid w:val="00140E67"/>
    <w:rsid w:val="00141EC3"/>
    <w:rsid w:val="0014274F"/>
    <w:rsid w:val="001513D1"/>
    <w:rsid w:val="00154688"/>
    <w:rsid w:val="00170F9B"/>
    <w:rsid w:val="00176277"/>
    <w:rsid w:val="0017770D"/>
    <w:rsid w:val="0018024B"/>
    <w:rsid w:val="0019044F"/>
    <w:rsid w:val="001906F9"/>
    <w:rsid w:val="001B69F2"/>
    <w:rsid w:val="001B6AD8"/>
    <w:rsid w:val="001C11F5"/>
    <w:rsid w:val="001C31C5"/>
    <w:rsid w:val="001C36A9"/>
    <w:rsid w:val="001C43A9"/>
    <w:rsid w:val="001C5CBF"/>
    <w:rsid w:val="001D0C36"/>
    <w:rsid w:val="001D1A34"/>
    <w:rsid w:val="001D6023"/>
    <w:rsid w:val="001E2AC8"/>
    <w:rsid w:val="001E65C8"/>
    <w:rsid w:val="001F2E6D"/>
    <w:rsid w:val="001F4150"/>
    <w:rsid w:val="00205540"/>
    <w:rsid w:val="00206389"/>
    <w:rsid w:val="00213032"/>
    <w:rsid w:val="002201B8"/>
    <w:rsid w:val="0022030C"/>
    <w:rsid w:val="002210B3"/>
    <w:rsid w:val="00224A54"/>
    <w:rsid w:val="002256A7"/>
    <w:rsid w:val="002266A4"/>
    <w:rsid w:val="00231EC7"/>
    <w:rsid w:val="00234A28"/>
    <w:rsid w:val="002363D2"/>
    <w:rsid w:val="00264F3A"/>
    <w:rsid w:val="00271998"/>
    <w:rsid w:val="002760D7"/>
    <w:rsid w:val="00280212"/>
    <w:rsid w:val="00280BB6"/>
    <w:rsid w:val="002839AE"/>
    <w:rsid w:val="0028512B"/>
    <w:rsid w:val="0028569C"/>
    <w:rsid w:val="002857D3"/>
    <w:rsid w:val="00294C91"/>
    <w:rsid w:val="002A5688"/>
    <w:rsid w:val="002A6BDB"/>
    <w:rsid w:val="002C1F97"/>
    <w:rsid w:val="002C41F4"/>
    <w:rsid w:val="002E37C9"/>
    <w:rsid w:val="002E616D"/>
    <w:rsid w:val="002F0A5E"/>
    <w:rsid w:val="002F6198"/>
    <w:rsid w:val="002F6AE6"/>
    <w:rsid w:val="003064BD"/>
    <w:rsid w:val="00323078"/>
    <w:rsid w:val="0034173E"/>
    <w:rsid w:val="00343963"/>
    <w:rsid w:val="00343F9F"/>
    <w:rsid w:val="003441EE"/>
    <w:rsid w:val="0036742D"/>
    <w:rsid w:val="00370A35"/>
    <w:rsid w:val="00377CF6"/>
    <w:rsid w:val="003807F1"/>
    <w:rsid w:val="00390A26"/>
    <w:rsid w:val="00397BFD"/>
    <w:rsid w:val="003A0961"/>
    <w:rsid w:val="003A6B99"/>
    <w:rsid w:val="003B0E36"/>
    <w:rsid w:val="003B4B00"/>
    <w:rsid w:val="003B776E"/>
    <w:rsid w:val="003C1151"/>
    <w:rsid w:val="003C697A"/>
    <w:rsid w:val="003D50A5"/>
    <w:rsid w:val="003D5C5A"/>
    <w:rsid w:val="003F2059"/>
    <w:rsid w:val="004054AD"/>
    <w:rsid w:val="0042349E"/>
    <w:rsid w:val="00424BEC"/>
    <w:rsid w:val="00430144"/>
    <w:rsid w:val="00435EC4"/>
    <w:rsid w:val="0045173F"/>
    <w:rsid w:val="004612B2"/>
    <w:rsid w:val="0047036E"/>
    <w:rsid w:val="0047781F"/>
    <w:rsid w:val="00477B75"/>
    <w:rsid w:val="00484DC7"/>
    <w:rsid w:val="0049004C"/>
    <w:rsid w:val="0049280B"/>
    <w:rsid w:val="00493D86"/>
    <w:rsid w:val="00493DB1"/>
    <w:rsid w:val="004970FD"/>
    <w:rsid w:val="004A1552"/>
    <w:rsid w:val="004A24BA"/>
    <w:rsid w:val="004A2F3A"/>
    <w:rsid w:val="004A3C54"/>
    <w:rsid w:val="004A4640"/>
    <w:rsid w:val="004B1B47"/>
    <w:rsid w:val="004C4AEC"/>
    <w:rsid w:val="004C7DEE"/>
    <w:rsid w:val="004D550C"/>
    <w:rsid w:val="004D644C"/>
    <w:rsid w:val="004D7638"/>
    <w:rsid w:val="004E05D6"/>
    <w:rsid w:val="004E3B60"/>
    <w:rsid w:val="004F6D9A"/>
    <w:rsid w:val="004F738D"/>
    <w:rsid w:val="0050097A"/>
    <w:rsid w:val="005028F7"/>
    <w:rsid w:val="00510431"/>
    <w:rsid w:val="00515323"/>
    <w:rsid w:val="0051698E"/>
    <w:rsid w:val="00526A71"/>
    <w:rsid w:val="00526ECC"/>
    <w:rsid w:val="00530E58"/>
    <w:rsid w:val="00540A11"/>
    <w:rsid w:val="00546273"/>
    <w:rsid w:val="00550C73"/>
    <w:rsid w:val="00562E13"/>
    <w:rsid w:val="0056594D"/>
    <w:rsid w:val="0057280A"/>
    <w:rsid w:val="0057355A"/>
    <w:rsid w:val="00577982"/>
    <w:rsid w:val="00584913"/>
    <w:rsid w:val="00584CC1"/>
    <w:rsid w:val="00585FCC"/>
    <w:rsid w:val="00591D65"/>
    <w:rsid w:val="005932D3"/>
    <w:rsid w:val="00595578"/>
    <w:rsid w:val="00597517"/>
    <w:rsid w:val="005A2463"/>
    <w:rsid w:val="005A27FB"/>
    <w:rsid w:val="005B2BAE"/>
    <w:rsid w:val="005B662E"/>
    <w:rsid w:val="005B6646"/>
    <w:rsid w:val="005C0ABA"/>
    <w:rsid w:val="005C1D31"/>
    <w:rsid w:val="005C4DE5"/>
    <w:rsid w:val="005D3707"/>
    <w:rsid w:val="005D48E9"/>
    <w:rsid w:val="005D721F"/>
    <w:rsid w:val="005E4359"/>
    <w:rsid w:val="005F14FD"/>
    <w:rsid w:val="0060583A"/>
    <w:rsid w:val="0061359B"/>
    <w:rsid w:val="00624F19"/>
    <w:rsid w:val="006361C1"/>
    <w:rsid w:val="006441C0"/>
    <w:rsid w:val="0064588E"/>
    <w:rsid w:val="0065261C"/>
    <w:rsid w:val="0066394E"/>
    <w:rsid w:val="006761BA"/>
    <w:rsid w:val="00676CD1"/>
    <w:rsid w:val="00681F7A"/>
    <w:rsid w:val="00686CCC"/>
    <w:rsid w:val="0068750B"/>
    <w:rsid w:val="006B5733"/>
    <w:rsid w:val="006C0DCB"/>
    <w:rsid w:val="006D7189"/>
    <w:rsid w:val="006E187C"/>
    <w:rsid w:val="006E287F"/>
    <w:rsid w:val="006F2109"/>
    <w:rsid w:val="006F4194"/>
    <w:rsid w:val="006F41EE"/>
    <w:rsid w:val="00701C1D"/>
    <w:rsid w:val="007028D9"/>
    <w:rsid w:val="00702A4B"/>
    <w:rsid w:val="00717FA0"/>
    <w:rsid w:val="007212B0"/>
    <w:rsid w:val="007218BE"/>
    <w:rsid w:val="00721AB8"/>
    <w:rsid w:val="00723872"/>
    <w:rsid w:val="007265F4"/>
    <w:rsid w:val="007272C5"/>
    <w:rsid w:val="00735A10"/>
    <w:rsid w:val="00736B5B"/>
    <w:rsid w:val="0077171C"/>
    <w:rsid w:val="00775129"/>
    <w:rsid w:val="00781FAF"/>
    <w:rsid w:val="00797119"/>
    <w:rsid w:val="007A33FD"/>
    <w:rsid w:val="007B73BD"/>
    <w:rsid w:val="007D0E89"/>
    <w:rsid w:val="007E2DBE"/>
    <w:rsid w:val="007F1016"/>
    <w:rsid w:val="008119AF"/>
    <w:rsid w:val="008260B8"/>
    <w:rsid w:val="00853547"/>
    <w:rsid w:val="00854217"/>
    <w:rsid w:val="008615DE"/>
    <w:rsid w:val="008755B2"/>
    <w:rsid w:val="008823E5"/>
    <w:rsid w:val="00893D48"/>
    <w:rsid w:val="00894AAC"/>
    <w:rsid w:val="00895E01"/>
    <w:rsid w:val="008A62B1"/>
    <w:rsid w:val="008A709F"/>
    <w:rsid w:val="008B245C"/>
    <w:rsid w:val="008B33A2"/>
    <w:rsid w:val="008B37C8"/>
    <w:rsid w:val="008B6989"/>
    <w:rsid w:val="008C1698"/>
    <w:rsid w:val="008C190C"/>
    <w:rsid w:val="008C4726"/>
    <w:rsid w:val="008E4610"/>
    <w:rsid w:val="00903B18"/>
    <w:rsid w:val="009134B2"/>
    <w:rsid w:val="00916F70"/>
    <w:rsid w:val="00917C7A"/>
    <w:rsid w:val="00942F18"/>
    <w:rsid w:val="00944F9E"/>
    <w:rsid w:val="0094500F"/>
    <w:rsid w:val="0094586E"/>
    <w:rsid w:val="00955563"/>
    <w:rsid w:val="00956333"/>
    <w:rsid w:val="009663FF"/>
    <w:rsid w:val="00973EA8"/>
    <w:rsid w:val="00986C87"/>
    <w:rsid w:val="009873E9"/>
    <w:rsid w:val="0099338B"/>
    <w:rsid w:val="009A1FFA"/>
    <w:rsid w:val="009A31F4"/>
    <w:rsid w:val="009B1B68"/>
    <w:rsid w:val="009B35A2"/>
    <w:rsid w:val="009B4148"/>
    <w:rsid w:val="009C0ED1"/>
    <w:rsid w:val="009C7E0F"/>
    <w:rsid w:val="009D3829"/>
    <w:rsid w:val="009E3B9C"/>
    <w:rsid w:val="009F0B62"/>
    <w:rsid w:val="009F171E"/>
    <w:rsid w:val="00A0188D"/>
    <w:rsid w:val="00A07D25"/>
    <w:rsid w:val="00A10666"/>
    <w:rsid w:val="00A11991"/>
    <w:rsid w:val="00A13B2F"/>
    <w:rsid w:val="00A161E9"/>
    <w:rsid w:val="00A179F9"/>
    <w:rsid w:val="00A53D14"/>
    <w:rsid w:val="00A71EA5"/>
    <w:rsid w:val="00A725AB"/>
    <w:rsid w:val="00A81F58"/>
    <w:rsid w:val="00A84FEB"/>
    <w:rsid w:val="00A91CE1"/>
    <w:rsid w:val="00AB4476"/>
    <w:rsid w:val="00AB5B39"/>
    <w:rsid w:val="00AC3FA0"/>
    <w:rsid w:val="00AD0311"/>
    <w:rsid w:val="00AD1577"/>
    <w:rsid w:val="00AE03B7"/>
    <w:rsid w:val="00AE69C6"/>
    <w:rsid w:val="00AF4263"/>
    <w:rsid w:val="00B126E3"/>
    <w:rsid w:val="00B279AC"/>
    <w:rsid w:val="00B33EA5"/>
    <w:rsid w:val="00B371B8"/>
    <w:rsid w:val="00B466DA"/>
    <w:rsid w:val="00B46EE6"/>
    <w:rsid w:val="00B508BC"/>
    <w:rsid w:val="00B50C9C"/>
    <w:rsid w:val="00B70FE8"/>
    <w:rsid w:val="00B70FF2"/>
    <w:rsid w:val="00B72C2F"/>
    <w:rsid w:val="00B74EB0"/>
    <w:rsid w:val="00B91B91"/>
    <w:rsid w:val="00B92138"/>
    <w:rsid w:val="00BA3652"/>
    <w:rsid w:val="00BA659A"/>
    <w:rsid w:val="00BD1DAC"/>
    <w:rsid w:val="00BF6AD9"/>
    <w:rsid w:val="00BF6E8D"/>
    <w:rsid w:val="00C04A64"/>
    <w:rsid w:val="00C10AC5"/>
    <w:rsid w:val="00C15E92"/>
    <w:rsid w:val="00C163D6"/>
    <w:rsid w:val="00C20CD0"/>
    <w:rsid w:val="00C351F5"/>
    <w:rsid w:val="00C3754E"/>
    <w:rsid w:val="00C4209C"/>
    <w:rsid w:val="00C4363B"/>
    <w:rsid w:val="00C4582B"/>
    <w:rsid w:val="00C5171A"/>
    <w:rsid w:val="00C623EC"/>
    <w:rsid w:val="00C66CD1"/>
    <w:rsid w:val="00C73D7B"/>
    <w:rsid w:val="00C81EF2"/>
    <w:rsid w:val="00C83855"/>
    <w:rsid w:val="00C93456"/>
    <w:rsid w:val="00C93D3B"/>
    <w:rsid w:val="00C941D0"/>
    <w:rsid w:val="00C9661B"/>
    <w:rsid w:val="00CA6DFE"/>
    <w:rsid w:val="00CB1C89"/>
    <w:rsid w:val="00CC0335"/>
    <w:rsid w:val="00CD2ACB"/>
    <w:rsid w:val="00CD4949"/>
    <w:rsid w:val="00CD57F9"/>
    <w:rsid w:val="00CF03FC"/>
    <w:rsid w:val="00CF32D9"/>
    <w:rsid w:val="00D0346C"/>
    <w:rsid w:val="00D0389E"/>
    <w:rsid w:val="00D1529A"/>
    <w:rsid w:val="00D1690F"/>
    <w:rsid w:val="00D30939"/>
    <w:rsid w:val="00D36A19"/>
    <w:rsid w:val="00D47785"/>
    <w:rsid w:val="00D52045"/>
    <w:rsid w:val="00D6218B"/>
    <w:rsid w:val="00D65334"/>
    <w:rsid w:val="00D81115"/>
    <w:rsid w:val="00D818A8"/>
    <w:rsid w:val="00D82554"/>
    <w:rsid w:val="00D844DA"/>
    <w:rsid w:val="00D91669"/>
    <w:rsid w:val="00D916A7"/>
    <w:rsid w:val="00DB724D"/>
    <w:rsid w:val="00DC0A9D"/>
    <w:rsid w:val="00DC26FF"/>
    <w:rsid w:val="00DC3458"/>
    <w:rsid w:val="00DC7043"/>
    <w:rsid w:val="00DD5B79"/>
    <w:rsid w:val="00DF166E"/>
    <w:rsid w:val="00E01633"/>
    <w:rsid w:val="00E11917"/>
    <w:rsid w:val="00E13316"/>
    <w:rsid w:val="00E16B14"/>
    <w:rsid w:val="00E17F54"/>
    <w:rsid w:val="00E22092"/>
    <w:rsid w:val="00E34F82"/>
    <w:rsid w:val="00E37768"/>
    <w:rsid w:val="00E46324"/>
    <w:rsid w:val="00E62CEA"/>
    <w:rsid w:val="00E651A9"/>
    <w:rsid w:val="00E70969"/>
    <w:rsid w:val="00E70D8F"/>
    <w:rsid w:val="00E732CB"/>
    <w:rsid w:val="00E738AD"/>
    <w:rsid w:val="00E81AAE"/>
    <w:rsid w:val="00E85DEF"/>
    <w:rsid w:val="00E86090"/>
    <w:rsid w:val="00E8784C"/>
    <w:rsid w:val="00E921F9"/>
    <w:rsid w:val="00E97DBA"/>
    <w:rsid w:val="00EA0540"/>
    <w:rsid w:val="00EB5695"/>
    <w:rsid w:val="00EB6848"/>
    <w:rsid w:val="00ED0F44"/>
    <w:rsid w:val="00ED290F"/>
    <w:rsid w:val="00EE125A"/>
    <w:rsid w:val="00EE1FD4"/>
    <w:rsid w:val="00EF07BA"/>
    <w:rsid w:val="00EF2CD2"/>
    <w:rsid w:val="00EF4075"/>
    <w:rsid w:val="00F12F50"/>
    <w:rsid w:val="00F42DE5"/>
    <w:rsid w:val="00F4314A"/>
    <w:rsid w:val="00F55DB9"/>
    <w:rsid w:val="00F64685"/>
    <w:rsid w:val="00F71AC4"/>
    <w:rsid w:val="00F73BD8"/>
    <w:rsid w:val="00F816CB"/>
    <w:rsid w:val="00F87B78"/>
    <w:rsid w:val="00F957AA"/>
    <w:rsid w:val="00FA306A"/>
    <w:rsid w:val="00FA5D23"/>
    <w:rsid w:val="00FB0899"/>
    <w:rsid w:val="00FB1D62"/>
    <w:rsid w:val="00FB3468"/>
    <w:rsid w:val="00FB526C"/>
    <w:rsid w:val="00FB5883"/>
    <w:rsid w:val="00FD3309"/>
    <w:rsid w:val="00FE26A9"/>
    <w:rsid w:val="00FE49B9"/>
    <w:rsid w:val="00FF0479"/>
    <w:rsid w:val="00FF5492"/>
    <w:rsid w:val="00FF6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B75"/>
    <w:rPr>
      <w:rFonts w:ascii="Cambria" w:eastAsia="Cambria" w:hAnsi="Cambria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72C2F"/>
    <w:pPr>
      <w:keepNext/>
      <w:widowControl w:val="0"/>
      <w:jc w:val="center"/>
      <w:outlineLvl w:val="0"/>
    </w:pPr>
    <w:rPr>
      <w:rFonts w:ascii="Arial" w:eastAsia="Times New Roman" w:hAnsi="Arial"/>
      <w:b/>
      <w:bCs/>
      <w:sz w:val="22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62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26EC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526ECC"/>
    <w:pPr>
      <w:tabs>
        <w:tab w:val="center" w:pos="4320"/>
        <w:tab w:val="right" w:pos="8640"/>
      </w:tabs>
    </w:pPr>
  </w:style>
  <w:style w:type="paragraph" w:styleId="Salutation">
    <w:name w:val="Salutation"/>
    <w:basedOn w:val="Normal"/>
    <w:next w:val="Normal"/>
    <w:rsid w:val="00955563"/>
    <w:pPr>
      <w:spacing w:before="220" w:after="220" w:line="220" w:lineRule="atLeast"/>
    </w:pPr>
    <w:rPr>
      <w:rFonts w:ascii="Arial" w:hAnsi="Arial"/>
      <w:spacing w:val="-5"/>
      <w:sz w:val="20"/>
      <w:szCs w:val="20"/>
    </w:rPr>
  </w:style>
  <w:style w:type="paragraph" w:styleId="BodyText">
    <w:name w:val="Body Text"/>
    <w:basedOn w:val="Normal"/>
    <w:rsid w:val="00955563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Closing">
    <w:name w:val="Closing"/>
    <w:basedOn w:val="Normal"/>
    <w:next w:val="Signature"/>
    <w:rsid w:val="00955563"/>
    <w:pPr>
      <w:keepNext/>
      <w:spacing w:after="6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Signature">
    <w:name w:val="Signature"/>
    <w:basedOn w:val="Normal"/>
    <w:next w:val="SignatureJobTitle"/>
    <w:rsid w:val="00955563"/>
    <w:pPr>
      <w:keepNext/>
      <w:spacing w:before="880" w:line="220" w:lineRule="atLeast"/>
    </w:pPr>
    <w:rPr>
      <w:rFonts w:ascii="Arial" w:hAnsi="Arial"/>
      <w:spacing w:val="-5"/>
      <w:sz w:val="20"/>
      <w:szCs w:val="20"/>
    </w:rPr>
  </w:style>
  <w:style w:type="paragraph" w:styleId="Date">
    <w:name w:val="Date"/>
    <w:basedOn w:val="Normal"/>
    <w:next w:val="InsideAddressName"/>
    <w:rsid w:val="00955563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customStyle="1" w:styleId="InsideAddress">
    <w:name w:val="Inside Address"/>
    <w:basedOn w:val="Normal"/>
    <w:rsid w:val="00955563"/>
    <w:pPr>
      <w:spacing w:line="220" w:lineRule="atLeast"/>
      <w:jc w:val="both"/>
    </w:pPr>
    <w:rPr>
      <w:rFonts w:ascii="Arial" w:hAnsi="Arial"/>
      <w:spacing w:val="-5"/>
      <w:sz w:val="20"/>
      <w:szCs w:val="20"/>
    </w:rPr>
  </w:style>
  <w:style w:type="paragraph" w:customStyle="1" w:styleId="InsideAddressName">
    <w:name w:val="Inside Address Name"/>
    <w:basedOn w:val="InsideAddress"/>
    <w:next w:val="InsideAddress"/>
    <w:rsid w:val="00955563"/>
    <w:pPr>
      <w:spacing w:before="220"/>
    </w:pPr>
  </w:style>
  <w:style w:type="paragraph" w:customStyle="1" w:styleId="SignatureCompany">
    <w:name w:val="Signature Company"/>
    <w:basedOn w:val="Signature"/>
    <w:next w:val="Normal"/>
    <w:rsid w:val="00955563"/>
    <w:pPr>
      <w:spacing w:before="0"/>
    </w:pPr>
  </w:style>
  <w:style w:type="paragraph" w:customStyle="1" w:styleId="SignatureJobTitle">
    <w:name w:val="Signature Job Title"/>
    <w:basedOn w:val="Signature"/>
    <w:next w:val="SignatureCompany"/>
    <w:rsid w:val="00955563"/>
    <w:pPr>
      <w:spacing w:before="0"/>
    </w:pPr>
  </w:style>
  <w:style w:type="character" w:styleId="Hyperlink">
    <w:name w:val="Hyperlink"/>
    <w:basedOn w:val="DefaultParagraphFont"/>
    <w:rsid w:val="00955563"/>
    <w:rPr>
      <w:color w:val="0000FF"/>
      <w:u w:val="single"/>
    </w:rPr>
  </w:style>
  <w:style w:type="character" w:styleId="Emphasis">
    <w:name w:val="Emphasis"/>
    <w:basedOn w:val="DefaultParagraphFont"/>
    <w:qFormat/>
    <w:rsid w:val="00AD0311"/>
    <w:rPr>
      <w:i/>
      <w:iCs/>
    </w:rPr>
  </w:style>
  <w:style w:type="character" w:styleId="Strong">
    <w:name w:val="Strong"/>
    <w:basedOn w:val="DefaultParagraphFont"/>
    <w:qFormat/>
    <w:rsid w:val="00AD0311"/>
    <w:rPr>
      <w:b/>
      <w:bCs/>
    </w:rPr>
  </w:style>
  <w:style w:type="paragraph" w:customStyle="1" w:styleId="Default">
    <w:name w:val="Default"/>
    <w:rsid w:val="00893D48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BodyText3">
    <w:name w:val="Body Text 3"/>
    <w:basedOn w:val="Normal"/>
    <w:rsid w:val="00DC3458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DC3458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72C2F"/>
    <w:rPr>
      <w:rFonts w:ascii="Arial" w:hAnsi="Arial"/>
      <w:b/>
      <w:bCs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F957AA"/>
    <w:rPr>
      <w:rFonts w:ascii="Cambria" w:eastAsia="Cambria" w:hAnsi="Cambria"/>
      <w:sz w:val="24"/>
      <w:szCs w:val="24"/>
    </w:rPr>
  </w:style>
  <w:style w:type="paragraph" w:styleId="NoSpacing">
    <w:name w:val="No Spacing"/>
    <w:uiPriority w:val="1"/>
    <w:qFormat/>
    <w:rsid w:val="00916F70"/>
    <w:rPr>
      <w:rFonts w:ascii="Calibri" w:eastAsia="Calibri" w:hAnsi="Calibri"/>
      <w:sz w:val="22"/>
      <w:szCs w:val="22"/>
    </w:rPr>
  </w:style>
  <w:style w:type="character" w:styleId="IntenseReference">
    <w:name w:val="Intense Reference"/>
    <w:basedOn w:val="DefaultParagraphFont"/>
    <w:uiPriority w:val="32"/>
    <w:qFormat/>
    <w:rsid w:val="002857D3"/>
    <w:rPr>
      <w:b/>
      <w:bCs/>
      <w:smallCaps/>
      <w:color w:val="C0504D"/>
      <w:spacing w:val="5"/>
      <w:u w:val="single"/>
    </w:rPr>
  </w:style>
  <w:style w:type="table" w:styleId="LightShading-Accent3">
    <w:name w:val="Light Shading Accent 3"/>
    <w:basedOn w:val="TableNormal"/>
    <w:uiPriority w:val="60"/>
    <w:rsid w:val="00AE69C6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2">
    <w:name w:val="Light Shading Accent 2"/>
    <w:basedOn w:val="TableNormal"/>
    <w:uiPriority w:val="60"/>
    <w:rsid w:val="00AE69C6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LightShading-Accent11">
    <w:name w:val="Light Shading - Accent 11"/>
    <w:basedOn w:val="TableNormal"/>
    <w:uiPriority w:val="60"/>
    <w:rsid w:val="00AE69C6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List-Accent5">
    <w:name w:val="Light List Accent 5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1">
    <w:name w:val="Light List1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Grid-Accent2">
    <w:name w:val="Light Grid Accent 2"/>
    <w:basedOn w:val="TableNormal"/>
    <w:uiPriority w:val="62"/>
    <w:rsid w:val="00AE69C6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MediumShading1-Accent2">
    <w:name w:val="Medium Shading 1 Accent 2"/>
    <w:basedOn w:val="TableNormal"/>
    <w:uiPriority w:val="63"/>
    <w:rsid w:val="00AE69C6"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AE69C6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Grid11">
    <w:name w:val="Medium Grid 11"/>
    <w:basedOn w:val="TableNormal"/>
    <w:uiPriority w:val="67"/>
    <w:rsid w:val="00AE69C6"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ColorfulGrid1">
    <w:name w:val="Colorful Grid1"/>
    <w:basedOn w:val="TableNormal"/>
    <w:uiPriority w:val="73"/>
    <w:rsid w:val="00F42DE5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MediumList21">
    <w:name w:val="Medium List 21"/>
    <w:basedOn w:val="TableNormal"/>
    <w:uiPriority w:val="66"/>
    <w:rsid w:val="00F42DE5"/>
    <w:rPr>
      <w:rFonts w:ascii="Cambria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ColorfulList1">
    <w:name w:val="Colorful List1"/>
    <w:basedOn w:val="TableNormal"/>
    <w:uiPriority w:val="72"/>
    <w:rsid w:val="00F42DE5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MediumGrid31">
    <w:name w:val="Medium Grid 31"/>
    <w:basedOn w:val="TableNormal"/>
    <w:uiPriority w:val="69"/>
    <w:rsid w:val="00F42DE5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MediumGrid21">
    <w:name w:val="Medium Grid 21"/>
    <w:basedOn w:val="TableNormal"/>
    <w:uiPriority w:val="68"/>
    <w:rsid w:val="00F42DE5"/>
    <w:rPr>
      <w:rFonts w:ascii="Cambria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MediumShading11">
    <w:name w:val="Medium Shading 11"/>
    <w:basedOn w:val="TableNormal"/>
    <w:uiPriority w:val="63"/>
    <w:rsid w:val="0050097A"/>
    <w:rPr>
      <w:rFonts w:ascii="Calibri" w:eastAsia="Calibri" w:hAnsi="Calibr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Shading1">
    <w:name w:val="Light Shading1"/>
    <w:basedOn w:val="TableNormal"/>
    <w:uiPriority w:val="60"/>
    <w:rsid w:val="0050097A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PlaceholderText">
    <w:name w:val="Placeholder Text"/>
    <w:basedOn w:val="DefaultParagraphFont"/>
    <w:uiPriority w:val="99"/>
    <w:semiHidden/>
    <w:rsid w:val="0077171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7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1C"/>
    <w:rPr>
      <w:rFonts w:ascii="Tahoma" w:eastAsia="Cambria" w:hAnsi="Tahoma" w:cs="Tahoma"/>
      <w:sz w:val="16"/>
      <w:szCs w:val="16"/>
    </w:rPr>
  </w:style>
  <w:style w:type="table" w:styleId="MediumGrid3-Accent2">
    <w:name w:val="Medium Grid 3 Accent 2"/>
    <w:basedOn w:val="TableNormal"/>
    <w:uiPriority w:val="69"/>
    <w:rsid w:val="000833C4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ListParagraph">
    <w:name w:val="List Paragraph"/>
    <w:basedOn w:val="Normal"/>
    <w:uiPriority w:val="34"/>
    <w:qFormat/>
    <w:rsid w:val="000D078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462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8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mmed.wisc.edu/wi-rural-physician-program" TargetMode="External"/><Relationship Id="rId13" Type="http://schemas.openxmlformats.org/officeDocument/2006/relationships/control" Target="activeX/activeX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wilda.nilsestuen@fammed.wisc.ed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fammed.wisc.edu/wi-rural-physician-program" TargetMode="External"/><Relationship Id="rId14" Type="http://schemas.openxmlformats.org/officeDocument/2006/relationships/hyperlink" Target="http://www.fammed.wisc.edu/wi-rural-physician-progra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02808B8D67E494C926BAA43F51D87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052875-A9CB-4074-B802-CEA54241B7B8}"/>
      </w:docPartPr>
      <w:docPartBody>
        <w:p w:rsidR="00000000" w:rsidRDefault="00867903">
          <w:pPr>
            <w:pStyle w:val="702808B8D67E494C926BAA43F51D8780"/>
          </w:pPr>
          <w:r w:rsidRPr="0000766E">
            <w:rPr>
              <w:rStyle w:val="PlaceholderText"/>
              <w:rFonts w:ascii="Book Antiqua" w:hAnsi="Book Antiqua"/>
              <w:b/>
              <w:sz w:val="20"/>
              <w:szCs w:val="20"/>
            </w:rPr>
            <w:t>Prefix…</w:t>
          </w:r>
        </w:p>
      </w:docPartBody>
    </w:docPart>
    <w:docPart>
      <w:docPartPr>
        <w:name w:val="7B7F22B0893A4DB291B54EBC7B35E1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E6B431-DEBB-4828-97DF-81D36CE604A6}"/>
      </w:docPartPr>
      <w:docPartBody>
        <w:p w:rsidR="00000000" w:rsidRDefault="00867903">
          <w:pPr>
            <w:pStyle w:val="7B7F22B0893A4DB291B54EBC7B35E138"/>
          </w:pPr>
          <w:r w:rsidRPr="0000766E">
            <w:rPr>
              <w:rStyle w:val="PlaceholderText"/>
              <w:rFonts w:ascii="Book Antiqua" w:hAnsi="Book Antiqua"/>
              <w:b/>
              <w:sz w:val="20"/>
              <w:szCs w:val="20"/>
            </w:rPr>
            <w:t>Enter First Name</w:t>
          </w:r>
        </w:p>
      </w:docPartBody>
    </w:docPart>
    <w:docPart>
      <w:docPartPr>
        <w:name w:val="E3A574DB2B3D4F8287F65700CB7FC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F40125-441B-44A3-87A3-A94D657CFC6C}"/>
      </w:docPartPr>
      <w:docPartBody>
        <w:p w:rsidR="00000000" w:rsidRDefault="00867903">
          <w:pPr>
            <w:pStyle w:val="E3A574DB2B3D4F8287F65700CB7FC693"/>
          </w:pPr>
          <w:r w:rsidRPr="0000766E">
            <w:rPr>
              <w:rStyle w:val="PlaceholderText"/>
              <w:rFonts w:ascii="Book Antiqua" w:hAnsi="Book Antiqua"/>
              <w:b/>
              <w:sz w:val="20"/>
              <w:szCs w:val="20"/>
            </w:rPr>
            <w:t>Enter Last Name</w:t>
          </w:r>
        </w:p>
      </w:docPartBody>
    </w:docPart>
    <w:docPart>
      <w:docPartPr>
        <w:name w:val="D9D3F5F6062E4CD5BDAB2EC1A57A83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B9C36-9DE0-4731-AFAD-90B6E595E4F3}"/>
      </w:docPartPr>
      <w:docPartBody>
        <w:p w:rsidR="00000000" w:rsidRDefault="00867903">
          <w:pPr>
            <w:pStyle w:val="D9D3F5F6062E4CD5BDAB2EC1A57A837C"/>
          </w:pPr>
          <w:r w:rsidRPr="0000766E">
            <w:rPr>
              <w:rStyle w:val="PlaceholderText"/>
              <w:rFonts w:ascii="Book Antiqua" w:hAnsi="Book Antiqua"/>
              <w:b/>
              <w:sz w:val="20"/>
              <w:szCs w:val="20"/>
            </w:rPr>
            <w:t>Choose today’s date...</w:t>
          </w:r>
        </w:p>
      </w:docPartBody>
    </w:docPart>
    <w:docPart>
      <w:docPartPr>
        <w:name w:val="3FFD7B3979894A66A354F31DDDE41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59599A-6810-43ED-BB7E-9CF0F52C94DC}"/>
      </w:docPartPr>
      <w:docPartBody>
        <w:p w:rsidR="00000000" w:rsidRDefault="00867903">
          <w:pPr>
            <w:pStyle w:val="3FFD7B3979894A66A354F31DDDE419D6"/>
          </w:pPr>
          <w:r w:rsidRPr="0000766E">
            <w:rPr>
              <w:rStyle w:val="PlaceholderText"/>
              <w:rFonts w:ascii="Book Antiqua" w:hAnsi="Book Antiqua"/>
              <w:b/>
              <w:sz w:val="20"/>
              <w:szCs w:val="20"/>
            </w:rPr>
            <w:t>Enter email address</w:t>
          </w:r>
        </w:p>
      </w:docPartBody>
    </w:docPart>
    <w:docPart>
      <w:docPartPr>
        <w:name w:val="BAA80977545646D6AE1969C376F3AE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0D5A70-4656-488A-B5F0-9A164ED98980}"/>
      </w:docPartPr>
      <w:docPartBody>
        <w:p w:rsidR="00000000" w:rsidRDefault="00867903">
          <w:pPr>
            <w:pStyle w:val="BAA80977545646D6AE1969C376F3AE95"/>
          </w:pPr>
          <w:r w:rsidRPr="0000766E">
            <w:rPr>
              <w:rStyle w:val="PlaceholderText"/>
              <w:rFonts w:ascii="Book Antiqua" w:hAnsi="Book Antiqua"/>
              <w:b/>
              <w:sz w:val="20"/>
              <w:szCs w:val="20"/>
            </w:rPr>
            <w:t>Enter phone number</w:t>
          </w:r>
        </w:p>
      </w:docPartBody>
    </w:docPart>
    <w:docPart>
      <w:docPartPr>
        <w:name w:val="A703170D2F6C490AA8DF3A3F7E960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F037D6-E265-48A5-BAC1-C53F3D2CEFF1}"/>
      </w:docPartPr>
      <w:docPartBody>
        <w:p w:rsidR="00000000" w:rsidRDefault="00867903">
          <w:pPr>
            <w:pStyle w:val="A703170D2F6C490AA8DF3A3F7E960503"/>
          </w:pPr>
          <w:r w:rsidRPr="0000766E">
            <w:rPr>
              <w:rStyle w:val="PlaceholderText"/>
              <w:rFonts w:ascii="Book Antiqua" w:hAnsi="Book Antiqua"/>
              <w:b/>
              <w:sz w:val="20"/>
              <w:szCs w:val="20"/>
            </w:rPr>
            <w:t>Choose or type...</w:t>
          </w:r>
        </w:p>
      </w:docPartBody>
    </w:docPart>
    <w:docPart>
      <w:docPartPr>
        <w:name w:val="85DC6DE78E864363A621485416831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E0E7E-1835-4727-A895-FCEF1171AF88}"/>
      </w:docPartPr>
      <w:docPartBody>
        <w:p w:rsidR="00000000" w:rsidRDefault="00867903">
          <w:pPr>
            <w:pStyle w:val="85DC6DE78E864363A6214854168315FB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name / organization</w:t>
          </w:r>
        </w:p>
      </w:docPartBody>
    </w:docPart>
    <w:docPart>
      <w:docPartPr>
        <w:name w:val="216F39E09B6C4433BF588C00F43CF0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8172B-42C1-44DD-A0D2-D70824DFF127}"/>
      </w:docPartPr>
      <w:docPartBody>
        <w:p w:rsidR="00000000" w:rsidRDefault="00867903">
          <w:pPr>
            <w:pStyle w:val="216F39E09B6C4433BF588C00F43CF0ED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contact information</w:t>
          </w:r>
        </w:p>
      </w:docPartBody>
    </w:docPart>
    <w:docPart>
      <w:docPartPr>
        <w:name w:val="49D2982EF1064978BC54CDD382F5B6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4D999F-C803-4F72-8D2E-ECF1692FA54C}"/>
      </w:docPartPr>
      <w:docPartBody>
        <w:p w:rsidR="00000000" w:rsidRDefault="00867903">
          <w:pPr>
            <w:pStyle w:val="49D2982EF1064978BC54CDD382F5B6A7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name / organization</w:t>
          </w:r>
        </w:p>
      </w:docPartBody>
    </w:docPart>
    <w:docPart>
      <w:docPartPr>
        <w:name w:val="C913F640D35849BB88164CF963F75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D2244-618D-4DFE-81A2-70F1EFA565B5}"/>
      </w:docPartPr>
      <w:docPartBody>
        <w:p w:rsidR="00000000" w:rsidRDefault="00867903">
          <w:pPr>
            <w:pStyle w:val="C913F640D35849BB88164CF963F75782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contact information</w:t>
          </w:r>
        </w:p>
      </w:docPartBody>
    </w:docPart>
    <w:docPart>
      <w:docPartPr>
        <w:name w:val="BB02072B84F647B3912C93BDEF78EB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D9233F-7386-4EEA-8393-30B69459A1A1}"/>
      </w:docPartPr>
      <w:docPartBody>
        <w:p w:rsidR="00000000" w:rsidRDefault="00867903">
          <w:pPr>
            <w:pStyle w:val="BB02072B84F647B3912C93BDEF78EBF9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name / organization</w:t>
          </w:r>
        </w:p>
      </w:docPartBody>
    </w:docPart>
    <w:docPart>
      <w:docPartPr>
        <w:name w:val="DC8CE13FA9204D6BB07E83EC29DFC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151619-153C-4407-97EF-1391A79D0F5D}"/>
      </w:docPartPr>
      <w:docPartBody>
        <w:p w:rsidR="00000000" w:rsidRDefault="00867903">
          <w:pPr>
            <w:pStyle w:val="DC8CE13FA9204D6BB07E83EC29DFCA1B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contact information</w:t>
          </w:r>
        </w:p>
      </w:docPartBody>
    </w:docPart>
    <w:docPart>
      <w:docPartPr>
        <w:name w:val="994B951639AA4867A4C56D21827AA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07643A-2323-4701-8B0F-A5BCCBB7BF41}"/>
      </w:docPartPr>
      <w:docPartBody>
        <w:p w:rsidR="00000000" w:rsidRDefault="00867903">
          <w:pPr>
            <w:pStyle w:val="994B951639AA4867A4C56D21827AAE57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name / organization</w:t>
          </w:r>
        </w:p>
      </w:docPartBody>
    </w:docPart>
    <w:docPart>
      <w:docPartPr>
        <w:name w:val="6006FD61923B471A987BAD7F403161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45DBD2-3AA5-48BA-913C-F2688EE2FFDB}"/>
      </w:docPartPr>
      <w:docPartBody>
        <w:p w:rsidR="00000000" w:rsidRDefault="00867903">
          <w:pPr>
            <w:pStyle w:val="6006FD61923B471A987BAD7F403161B7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contact information</w:t>
          </w:r>
        </w:p>
      </w:docPartBody>
    </w:docPart>
    <w:docPart>
      <w:docPartPr>
        <w:name w:val="16209856C4CA414CBB251F08FD83C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9DFF9F-9C47-47FA-99C6-9A7DC677D2D4}"/>
      </w:docPartPr>
      <w:docPartBody>
        <w:p w:rsidR="00000000" w:rsidRDefault="00867903">
          <w:pPr>
            <w:pStyle w:val="16209856C4CA414CBB251F08FD83CAB2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name / organization</w:t>
          </w:r>
        </w:p>
      </w:docPartBody>
    </w:docPart>
    <w:docPart>
      <w:docPartPr>
        <w:name w:val="19071F1D26F9425AB31DAC931AA30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7F1D12-C3E6-4A02-8991-E2C29BA5C5E5}"/>
      </w:docPartPr>
      <w:docPartBody>
        <w:p w:rsidR="00000000" w:rsidRDefault="00867903">
          <w:pPr>
            <w:pStyle w:val="19071F1D26F9425AB31DAC931AA30CE9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contact information</w:t>
          </w:r>
        </w:p>
      </w:docPartBody>
    </w:docPart>
    <w:docPart>
      <w:docPartPr>
        <w:name w:val="4D2B885D464E4CC999A9DEA7C3712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DA1133-60FC-40EA-80BC-84F8A4285FA5}"/>
      </w:docPartPr>
      <w:docPartBody>
        <w:p w:rsidR="00000000" w:rsidRDefault="00867903">
          <w:pPr>
            <w:pStyle w:val="4D2B885D464E4CC999A9DEA7C3712999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name / organization</w:t>
          </w:r>
        </w:p>
      </w:docPartBody>
    </w:docPart>
    <w:docPart>
      <w:docPartPr>
        <w:name w:val="F7642E5BC2C74004A5012485CB005E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FF8E20-8C70-4F48-9C82-679EC55342E5}"/>
      </w:docPartPr>
      <w:docPartBody>
        <w:p w:rsidR="00000000" w:rsidRDefault="00867903">
          <w:pPr>
            <w:pStyle w:val="F7642E5BC2C74004A5012485CB005E21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contact information</w:t>
          </w:r>
        </w:p>
      </w:docPartBody>
    </w:docPart>
    <w:docPart>
      <w:docPartPr>
        <w:name w:val="B2CEF900684343A98F3D1D07E00B03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62EA62-9B27-415C-9E64-41EA8036CE8F}"/>
      </w:docPartPr>
      <w:docPartBody>
        <w:p w:rsidR="00000000" w:rsidRDefault="00867903">
          <w:pPr>
            <w:pStyle w:val="B2CEF900684343A98F3D1D07E00B03C7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name / organization</w:t>
          </w:r>
        </w:p>
      </w:docPartBody>
    </w:docPart>
    <w:docPart>
      <w:docPartPr>
        <w:name w:val="F044E4BD7D3F49EDBE4561803447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9A14A-FDEA-4489-B636-F54D76B3D273}"/>
      </w:docPartPr>
      <w:docPartBody>
        <w:p w:rsidR="00000000" w:rsidRDefault="00867903">
          <w:pPr>
            <w:pStyle w:val="F044E4BD7D3F49EDBE4561803447F9EE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contact information</w:t>
          </w:r>
        </w:p>
      </w:docPartBody>
    </w:docPart>
    <w:docPart>
      <w:docPartPr>
        <w:name w:val="E287506216224180BD3C3437ED291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5731A-DDCE-4059-86ED-10D91B0792BD}"/>
      </w:docPartPr>
      <w:docPartBody>
        <w:p w:rsidR="00000000" w:rsidRDefault="00867903">
          <w:pPr>
            <w:pStyle w:val="E287506216224180BD3C3437ED2916D9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name / organization</w:t>
          </w:r>
        </w:p>
      </w:docPartBody>
    </w:docPart>
    <w:docPart>
      <w:docPartPr>
        <w:name w:val="16B1E8D22EEB4103B338910A417213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4E0F31-EC8F-4410-A82C-FAF3185A372C}"/>
      </w:docPartPr>
      <w:docPartBody>
        <w:p w:rsidR="00000000" w:rsidRDefault="00867903">
          <w:pPr>
            <w:pStyle w:val="16B1E8D22EEB4103B338910A41721313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contact information</w:t>
          </w:r>
        </w:p>
      </w:docPartBody>
    </w:docPart>
    <w:docPart>
      <w:docPartPr>
        <w:name w:val="CA06F92CF8194792A6162E2D0E8580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45A17-EC46-4833-8536-BFA5A487BE31}"/>
      </w:docPartPr>
      <w:docPartBody>
        <w:p w:rsidR="00000000" w:rsidRDefault="00867903">
          <w:pPr>
            <w:pStyle w:val="CA06F92CF8194792A6162E2D0E8580DE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name / organization</w:t>
          </w:r>
        </w:p>
      </w:docPartBody>
    </w:docPart>
    <w:docPart>
      <w:docPartPr>
        <w:name w:val="9ED0C1F4AF0944F7894F841C14C8FE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3662FE-782B-4574-82D0-8EAF841E16C3}"/>
      </w:docPartPr>
      <w:docPartBody>
        <w:p w:rsidR="00000000" w:rsidRDefault="00867903">
          <w:pPr>
            <w:pStyle w:val="9ED0C1F4AF0944F7894F841C14C8FEA7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contact information</w:t>
          </w:r>
        </w:p>
      </w:docPartBody>
    </w:docPart>
    <w:docPart>
      <w:docPartPr>
        <w:name w:val="A1B3FE891E154CFC811B354977803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B38CA-29B9-467E-9015-EABE9C895419}"/>
      </w:docPartPr>
      <w:docPartBody>
        <w:p w:rsidR="00000000" w:rsidRDefault="00867903">
          <w:pPr>
            <w:pStyle w:val="A1B3FE891E154CFC811B354977803215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description:</w:t>
          </w:r>
        </w:p>
      </w:docPartBody>
    </w:docPart>
    <w:docPart>
      <w:docPartPr>
        <w:name w:val="689CF522C3DE4383B1DF7B7198FD4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08D44-3DFE-491B-8208-4E1CB950C4C4}"/>
      </w:docPartPr>
      <w:docPartBody>
        <w:p w:rsidR="00000000" w:rsidRDefault="00867903">
          <w:pPr>
            <w:pStyle w:val="689CF522C3DE4383B1DF7B7198FD4DBD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description:</w:t>
          </w:r>
        </w:p>
      </w:docPartBody>
    </w:docPart>
    <w:docPart>
      <w:docPartPr>
        <w:name w:val="D9D0E5265F8D4BC8998164D16C283D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5B694-9222-406C-9F10-D996FCD95D0E}"/>
      </w:docPartPr>
      <w:docPartBody>
        <w:p w:rsidR="00000000" w:rsidRDefault="00867903">
          <w:pPr>
            <w:pStyle w:val="D9D0E5265F8D4BC8998164D16C283D5C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Enter description:</w:t>
          </w:r>
        </w:p>
      </w:docPartBody>
    </w:docPart>
    <w:docPart>
      <w:docPartPr>
        <w:name w:val="7AB98D73FC3B486EA955B2F8FD0B6F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850D4-0781-48E2-9B33-439AE9FD5EF8}"/>
      </w:docPartPr>
      <w:docPartBody>
        <w:p w:rsidR="00000000" w:rsidRDefault="00867903">
          <w:pPr>
            <w:pStyle w:val="7AB98D73FC3B486EA955B2F8FD0B6F07"/>
          </w:pPr>
          <w:r w:rsidRPr="0000766E">
            <w:rPr>
              <w:rFonts w:ascii="Book Antiqua" w:hAnsi="Book Antiqua" w:cs="Arial"/>
              <w:spacing w:val="-5"/>
              <w:sz w:val="20"/>
            </w:rPr>
            <w:t>Enter description</w:t>
          </w:r>
          <w:r w:rsidRPr="0000766E">
            <w:rPr>
              <w:rStyle w:val="PlaceholderText"/>
              <w:rFonts w:ascii="Book Antiqua" w:hAnsi="Book Antiqua"/>
              <w:sz w:val="20"/>
            </w:rPr>
            <w:t>:</w:t>
          </w:r>
        </w:p>
      </w:docPartBody>
    </w:docPart>
    <w:docPart>
      <w:docPartPr>
        <w:name w:val="40D2E7C822F54126BE37053C1C6CF7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CFB721-0B26-4901-8C92-8B9B6E7B0D99}"/>
      </w:docPartPr>
      <w:docPartBody>
        <w:p w:rsidR="00000000" w:rsidRDefault="00867903">
          <w:pPr>
            <w:pStyle w:val="40D2E7C822F54126BE37053C1C6CF733"/>
          </w:pPr>
          <w:r w:rsidRPr="0000766E">
            <w:rPr>
              <w:rFonts w:ascii="Book Antiqua" w:hAnsi="Book Antiqua" w:cs="Arial"/>
              <w:spacing w:val="-5"/>
              <w:sz w:val="20"/>
            </w:rPr>
            <w:t>Enter f</w:t>
          </w:r>
          <w:r w:rsidRPr="0000766E">
            <w:rPr>
              <w:rStyle w:val="PlaceholderText"/>
              <w:rFonts w:ascii="Book Antiqua" w:hAnsi="Book Antiqua"/>
              <w:sz w:val="20"/>
            </w:rPr>
            <w:t>inal estimate for salary &amp; benefits:</w:t>
          </w:r>
        </w:p>
      </w:docPartBody>
    </w:docPart>
    <w:docPart>
      <w:docPartPr>
        <w:name w:val="42A4563FEBAE4173B621F5B95FBD7F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96EA9-A0FC-4BAD-B809-349DCB1D9316}"/>
      </w:docPartPr>
      <w:docPartBody>
        <w:p w:rsidR="00000000" w:rsidRDefault="00867903">
          <w:pPr>
            <w:pStyle w:val="42A4563FEBAE4173B621F5B95FBD7F5B"/>
          </w:pPr>
          <w:r w:rsidRPr="0000766E">
            <w:rPr>
              <w:rStyle w:val="PlaceholderText"/>
              <w:rFonts w:ascii="Book Antiqua" w:hAnsi="Book Antiqua"/>
              <w:sz w:val="20"/>
            </w:rPr>
            <w:t>Enter description:</w:t>
          </w:r>
        </w:p>
      </w:docPartBody>
    </w:docPart>
    <w:docPart>
      <w:docPartPr>
        <w:name w:val="B069C5B3010A411C97F613B442210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6AA331-64CD-467D-AA2C-DB6D7BC02768}"/>
      </w:docPartPr>
      <w:docPartBody>
        <w:p w:rsidR="00000000" w:rsidRDefault="00867903">
          <w:pPr>
            <w:pStyle w:val="B069C5B3010A411C97F613B442210B5B"/>
          </w:pPr>
          <w:r w:rsidRPr="0000766E">
            <w:rPr>
              <w:rStyle w:val="PlaceholderText"/>
              <w:rFonts w:ascii="Book Antiqua" w:hAnsi="Book Antiqua"/>
              <w:sz w:val="20"/>
            </w:rPr>
            <w:t>Enter total amount:</w:t>
          </w:r>
        </w:p>
      </w:docPartBody>
    </w:docPart>
    <w:docPart>
      <w:docPartPr>
        <w:name w:val="C49C803413FB45AF928DF2F649014C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9ABF79-BCAA-4908-91F5-74DDF10EABF0}"/>
      </w:docPartPr>
      <w:docPartBody>
        <w:p w:rsidR="00000000" w:rsidRDefault="00867903">
          <w:pPr>
            <w:pStyle w:val="C49C803413FB45AF928DF2F649014C0C"/>
          </w:pPr>
          <w:r w:rsidRPr="0000766E">
            <w:rPr>
              <w:rStyle w:val="PlaceholderText"/>
              <w:rFonts w:ascii="Book Antiqua" w:hAnsi="Book Antiqua"/>
              <w:sz w:val="20"/>
            </w:rPr>
            <w:t>Describe equipment:</w:t>
          </w:r>
        </w:p>
      </w:docPartBody>
    </w:docPart>
    <w:docPart>
      <w:docPartPr>
        <w:name w:val="F1BC61546752486D82A270671D356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8F99ED-3AA9-43A5-8501-1D61FB4265F7}"/>
      </w:docPartPr>
      <w:docPartBody>
        <w:p w:rsidR="00000000" w:rsidRDefault="00867903">
          <w:pPr>
            <w:pStyle w:val="F1BC61546752486D82A270671D356D10"/>
          </w:pPr>
          <w:r w:rsidRPr="0000766E">
            <w:rPr>
              <w:rStyle w:val="PlaceholderText"/>
              <w:rFonts w:ascii="Book Antiqua" w:hAnsi="Book Antiqua"/>
              <w:sz w:val="20"/>
            </w:rPr>
            <w:t>Describe supplies:</w:t>
          </w:r>
        </w:p>
      </w:docPartBody>
    </w:docPart>
    <w:docPart>
      <w:docPartPr>
        <w:name w:val="6F82C0F6D84444A4B19918E22A0C8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8C027E-CD83-42C7-A869-77319322A8CF}"/>
      </w:docPartPr>
      <w:docPartBody>
        <w:p w:rsidR="00000000" w:rsidRDefault="00867903">
          <w:pPr>
            <w:pStyle w:val="6F82C0F6D84444A4B19918E22A0C884E"/>
          </w:pPr>
          <w:r w:rsidRPr="0000766E">
            <w:rPr>
              <w:rStyle w:val="PlaceholderText"/>
              <w:rFonts w:ascii="Book Antiqua" w:hAnsi="Book Antiqua"/>
              <w:sz w:val="20"/>
            </w:rPr>
            <w:t xml:space="preserve">Describe expenses: </w:t>
          </w:r>
        </w:p>
      </w:docPartBody>
    </w:docPart>
    <w:docPart>
      <w:docPartPr>
        <w:name w:val="52E8EF6DFFB84430B36EFF7C0605A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17CE54-9F98-4CA2-988E-3354BBC729D1}"/>
      </w:docPartPr>
      <w:docPartBody>
        <w:p w:rsidR="00000000" w:rsidRDefault="00867903">
          <w:pPr>
            <w:pStyle w:val="52E8EF6DFFB84430B36EFF7C0605A8CA"/>
          </w:pPr>
          <w:r w:rsidRPr="0000766E">
            <w:rPr>
              <w:rStyle w:val="PlaceholderText"/>
              <w:rFonts w:ascii="Book Antiqua" w:hAnsi="Book Antiqua"/>
              <w:sz w:val="20"/>
            </w:rPr>
            <w:t>Total requested administrative expense funding ($ amount):</w:t>
          </w:r>
        </w:p>
      </w:docPartBody>
    </w:docPart>
    <w:docPart>
      <w:docPartPr>
        <w:name w:val="5964953670A64056B06EC558D4E246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FDFF3F-4F8D-4C00-89BC-9FB1ABB2D538}"/>
      </w:docPartPr>
      <w:docPartBody>
        <w:p w:rsidR="00000000" w:rsidRDefault="00867903">
          <w:pPr>
            <w:pStyle w:val="5964953670A64056B06EC558D4E2462E"/>
          </w:pPr>
          <w:r w:rsidRPr="0000766E">
            <w:rPr>
              <w:rStyle w:val="PlaceholderText"/>
              <w:rFonts w:ascii="Book Antiqua" w:hAnsi="Book Antiqua"/>
              <w:sz w:val="20"/>
            </w:rPr>
            <w:t>Grand total requested ($ amount):</w:t>
          </w:r>
        </w:p>
      </w:docPartBody>
    </w:docPart>
    <w:docPart>
      <w:docPartPr>
        <w:name w:val="CEC113D5E6484AF1B233AF30E469EA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6B3FB0-9994-429E-BCD6-209C8A3EA0C9}"/>
      </w:docPartPr>
      <w:docPartBody>
        <w:p w:rsidR="00000000" w:rsidRDefault="00867903">
          <w:pPr>
            <w:pStyle w:val="CEC113D5E6484AF1B233AF30E469EAE0"/>
          </w:pPr>
          <w:r w:rsidRPr="0000766E">
            <w:rPr>
              <w:rFonts w:ascii="Book Antiqua" w:hAnsi="Book Antiqua" w:cs="Arial"/>
              <w:spacing w:val="-5"/>
              <w:sz w:val="20"/>
            </w:rPr>
            <w:t>Enter description</w:t>
          </w:r>
          <w:r w:rsidRPr="0000766E">
            <w:rPr>
              <w:rStyle w:val="PlaceholderText"/>
              <w:rFonts w:ascii="Book Antiqua" w:hAnsi="Book Antiqua"/>
              <w:sz w:val="20"/>
            </w:rPr>
            <w:t>:</w:t>
          </w:r>
        </w:p>
      </w:docPartBody>
    </w:docPart>
    <w:docPart>
      <w:docPartPr>
        <w:name w:val="5D4B907CAD6240E48180BCFBD5C09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7C3AE9-C270-468F-8B3B-2C3A50F02E6F}"/>
      </w:docPartPr>
      <w:docPartBody>
        <w:p w:rsidR="00000000" w:rsidRDefault="00867903">
          <w:pPr>
            <w:pStyle w:val="5D4B907CAD6240E48180BCFBD5C098BD"/>
          </w:pPr>
          <w:r w:rsidRPr="0000766E">
            <w:rPr>
              <w:rStyle w:val="PlaceholderText"/>
              <w:rFonts w:ascii="Book Antiqua" w:hAnsi="Book Antiqua"/>
              <w:sz w:val="20"/>
            </w:rPr>
            <w:t>Enter description:</w:t>
          </w:r>
        </w:p>
      </w:docPartBody>
    </w:docPart>
    <w:docPart>
      <w:docPartPr>
        <w:name w:val="43823092F5A84824B9C7ABA6BC88D6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DCFDCF-7325-4C78-BC42-B9851F226500}"/>
      </w:docPartPr>
      <w:docPartBody>
        <w:p w:rsidR="00000000" w:rsidRDefault="00867903">
          <w:pPr>
            <w:pStyle w:val="43823092F5A84824B9C7ABA6BC88D62D"/>
          </w:pPr>
          <w:r w:rsidRPr="0000766E">
            <w:rPr>
              <w:rStyle w:val="PlaceholderText"/>
              <w:rFonts w:ascii="Book Antiqua" w:hAnsi="Book Antiqua"/>
              <w:sz w:val="20"/>
            </w:rPr>
            <w:t>Explain:</w:t>
          </w:r>
        </w:p>
      </w:docPartBody>
    </w:docPart>
    <w:docPart>
      <w:docPartPr>
        <w:name w:val="B278B5F8EAE4405DA13F8B993CBBB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A9718-5D34-4026-ABB1-73E06889DFC3}"/>
      </w:docPartPr>
      <w:docPartBody>
        <w:p w:rsidR="00000000" w:rsidRDefault="00867903">
          <w:pPr>
            <w:pStyle w:val="B278B5F8EAE4405DA13F8B993CBBB9A8"/>
          </w:pPr>
          <w:r w:rsidRPr="0000766E">
            <w:rPr>
              <w:rStyle w:val="PlaceholderText"/>
              <w:rFonts w:ascii="Book Antiqua" w:hAnsi="Book Antiqua"/>
              <w:b/>
              <w:sz w:val="20"/>
            </w:rPr>
            <w:t>Choose or type...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02808B8D67E494C926BAA43F51D8780">
    <w:name w:val="702808B8D67E494C926BAA43F51D8780"/>
  </w:style>
  <w:style w:type="paragraph" w:customStyle="1" w:styleId="7B7F22B0893A4DB291B54EBC7B35E138">
    <w:name w:val="7B7F22B0893A4DB291B54EBC7B35E138"/>
  </w:style>
  <w:style w:type="paragraph" w:customStyle="1" w:styleId="E3A574DB2B3D4F8287F65700CB7FC693">
    <w:name w:val="E3A574DB2B3D4F8287F65700CB7FC693"/>
  </w:style>
  <w:style w:type="paragraph" w:customStyle="1" w:styleId="D9D3F5F6062E4CD5BDAB2EC1A57A837C">
    <w:name w:val="D9D3F5F6062E4CD5BDAB2EC1A57A837C"/>
  </w:style>
  <w:style w:type="paragraph" w:customStyle="1" w:styleId="3FFD7B3979894A66A354F31DDDE419D6">
    <w:name w:val="3FFD7B3979894A66A354F31DDDE419D6"/>
  </w:style>
  <w:style w:type="paragraph" w:customStyle="1" w:styleId="BAA80977545646D6AE1969C376F3AE95">
    <w:name w:val="BAA80977545646D6AE1969C376F3AE95"/>
  </w:style>
  <w:style w:type="paragraph" w:customStyle="1" w:styleId="A703170D2F6C490AA8DF3A3F7E960503">
    <w:name w:val="A703170D2F6C490AA8DF3A3F7E960503"/>
  </w:style>
  <w:style w:type="paragraph" w:customStyle="1" w:styleId="85DC6DE78E864363A6214854168315FB">
    <w:name w:val="85DC6DE78E864363A6214854168315FB"/>
  </w:style>
  <w:style w:type="paragraph" w:customStyle="1" w:styleId="216F39E09B6C4433BF588C00F43CF0ED">
    <w:name w:val="216F39E09B6C4433BF588C00F43CF0ED"/>
  </w:style>
  <w:style w:type="paragraph" w:customStyle="1" w:styleId="49D2982EF1064978BC54CDD382F5B6A7">
    <w:name w:val="49D2982EF1064978BC54CDD382F5B6A7"/>
  </w:style>
  <w:style w:type="paragraph" w:customStyle="1" w:styleId="C913F640D35849BB88164CF963F75782">
    <w:name w:val="C913F640D35849BB88164CF963F75782"/>
  </w:style>
  <w:style w:type="paragraph" w:customStyle="1" w:styleId="BB02072B84F647B3912C93BDEF78EBF9">
    <w:name w:val="BB02072B84F647B3912C93BDEF78EBF9"/>
  </w:style>
  <w:style w:type="paragraph" w:customStyle="1" w:styleId="DC8CE13FA9204D6BB07E83EC29DFCA1B">
    <w:name w:val="DC8CE13FA9204D6BB07E83EC29DFCA1B"/>
  </w:style>
  <w:style w:type="paragraph" w:customStyle="1" w:styleId="994B951639AA4867A4C56D21827AAE57">
    <w:name w:val="994B951639AA4867A4C56D21827AAE57"/>
  </w:style>
  <w:style w:type="paragraph" w:customStyle="1" w:styleId="6006FD61923B471A987BAD7F403161B7">
    <w:name w:val="6006FD61923B471A987BAD7F403161B7"/>
  </w:style>
  <w:style w:type="paragraph" w:customStyle="1" w:styleId="16209856C4CA414CBB251F08FD83CAB2">
    <w:name w:val="16209856C4CA414CBB251F08FD83CAB2"/>
  </w:style>
  <w:style w:type="paragraph" w:customStyle="1" w:styleId="19071F1D26F9425AB31DAC931AA30CE9">
    <w:name w:val="19071F1D26F9425AB31DAC931AA30CE9"/>
  </w:style>
  <w:style w:type="paragraph" w:customStyle="1" w:styleId="4D2B885D464E4CC999A9DEA7C3712999">
    <w:name w:val="4D2B885D464E4CC999A9DEA7C3712999"/>
  </w:style>
  <w:style w:type="paragraph" w:customStyle="1" w:styleId="F7642E5BC2C74004A5012485CB005E21">
    <w:name w:val="F7642E5BC2C74004A5012485CB005E21"/>
  </w:style>
  <w:style w:type="paragraph" w:customStyle="1" w:styleId="B2CEF900684343A98F3D1D07E00B03C7">
    <w:name w:val="B2CEF900684343A98F3D1D07E00B03C7"/>
  </w:style>
  <w:style w:type="paragraph" w:customStyle="1" w:styleId="F044E4BD7D3F49EDBE4561803447F9EE">
    <w:name w:val="F044E4BD7D3F49EDBE4561803447F9EE"/>
  </w:style>
  <w:style w:type="paragraph" w:customStyle="1" w:styleId="E287506216224180BD3C3437ED2916D9">
    <w:name w:val="E287506216224180BD3C3437ED2916D9"/>
  </w:style>
  <w:style w:type="paragraph" w:customStyle="1" w:styleId="16B1E8D22EEB4103B338910A41721313">
    <w:name w:val="16B1E8D22EEB4103B338910A41721313"/>
  </w:style>
  <w:style w:type="paragraph" w:customStyle="1" w:styleId="CA06F92CF8194792A6162E2D0E8580DE">
    <w:name w:val="CA06F92CF8194792A6162E2D0E8580DE"/>
  </w:style>
  <w:style w:type="paragraph" w:customStyle="1" w:styleId="9ED0C1F4AF0944F7894F841C14C8FEA7">
    <w:name w:val="9ED0C1F4AF0944F7894F841C14C8FEA7"/>
  </w:style>
  <w:style w:type="paragraph" w:customStyle="1" w:styleId="A1B3FE891E154CFC811B354977803215">
    <w:name w:val="A1B3FE891E154CFC811B354977803215"/>
  </w:style>
  <w:style w:type="paragraph" w:customStyle="1" w:styleId="689CF522C3DE4383B1DF7B7198FD4DBD">
    <w:name w:val="689CF522C3DE4383B1DF7B7198FD4DBD"/>
  </w:style>
  <w:style w:type="paragraph" w:customStyle="1" w:styleId="D9D0E5265F8D4BC8998164D16C283D5C">
    <w:name w:val="D9D0E5265F8D4BC8998164D16C283D5C"/>
  </w:style>
  <w:style w:type="paragraph" w:customStyle="1" w:styleId="7AB98D73FC3B486EA955B2F8FD0B6F07">
    <w:name w:val="7AB98D73FC3B486EA955B2F8FD0B6F07"/>
  </w:style>
  <w:style w:type="paragraph" w:customStyle="1" w:styleId="40D2E7C822F54126BE37053C1C6CF733">
    <w:name w:val="40D2E7C822F54126BE37053C1C6CF733"/>
  </w:style>
  <w:style w:type="paragraph" w:customStyle="1" w:styleId="42A4563FEBAE4173B621F5B95FBD7F5B">
    <w:name w:val="42A4563FEBAE4173B621F5B95FBD7F5B"/>
  </w:style>
  <w:style w:type="paragraph" w:customStyle="1" w:styleId="B069C5B3010A411C97F613B442210B5B">
    <w:name w:val="B069C5B3010A411C97F613B442210B5B"/>
  </w:style>
  <w:style w:type="paragraph" w:customStyle="1" w:styleId="C49C803413FB45AF928DF2F649014C0C">
    <w:name w:val="C49C803413FB45AF928DF2F649014C0C"/>
  </w:style>
  <w:style w:type="paragraph" w:customStyle="1" w:styleId="F1BC61546752486D82A270671D356D10">
    <w:name w:val="F1BC61546752486D82A270671D356D10"/>
  </w:style>
  <w:style w:type="paragraph" w:customStyle="1" w:styleId="6F82C0F6D84444A4B19918E22A0C884E">
    <w:name w:val="6F82C0F6D84444A4B19918E22A0C884E"/>
  </w:style>
  <w:style w:type="paragraph" w:customStyle="1" w:styleId="52E8EF6DFFB84430B36EFF7C0605A8CA">
    <w:name w:val="52E8EF6DFFB84430B36EFF7C0605A8CA"/>
  </w:style>
  <w:style w:type="paragraph" w:customStyle="1" w:styleId="5964953670A64056B06EC558D4E2462E">
    <w:name w:val="5964953670A64056B06EC558D4E2462E"/>
  </w:style>
  <w:style w:type="paragraph" w:customStyle="1" w:styleId="CEC113D5E6484AF1B233AF30E469EAE0">
    <w:name w:val="CEC113D5E6484AF1B233AF30E469EAE0"/>
  </w:style>
  <w:style w:type="paragraph" w:customStyle="1" w:styleId="5D4B907CAD6240E48180BCFBD5C098BD">
    <w:name w:val="5D4B907CAD6240E48180BCFBD5C098BD"/>
  </w:style>
  <w:style w:type="paragraph" w:customStyle="1" w:styleId="43823092F5A84824B9C7ABA6BC88D62D">
    <w:name w:val="43823092F5A84824B9C7ABA6BC88D62D"/>
  </w:style>
  <w:style w:type="paragraph" w:customStyle="1" w:styleId="B278B5F8EAE4405DA13F8B993CBBB9A8">
    <w:name w:val="B278B5F8EAE4405DA13F8B993CBBB9A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ECE92-27F1-484E-B889-C9F068451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WRPRAP Educational Development Application</Template>
  <TotalTime>10</TotalTime>
  <Pages>4</Pages>
  <Words>827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UWDFM</Company>
  <LinksUpToDate>false</LinksUpToDate>
  <CharactersWithSpaces>6560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UWDFM</dc:creator>
  <cp:keywords/>
  <dc:description/>
  <cp:lastModifiedBy>UWDFM</cp:lastModifiedBy>
  <cp:revision>2</cp:revision>
  <cp:lastPrinted>2011-12-15T21:03:00Z</cp:lastPrinted>
  <dcterms:created xsi:type="dcterms:W3CDTF">2012-05-21T17:24:00Z</dcterms:created>
  <dcterms:modified xsi:type="dcterms:W3CDTF">2012-05-21T17:34:00Z</dcterms:modified>
</cp:coreProperties>
</file>