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C2F" w:rsidRPr="00140696" w:rsidRDefault="00B72C2F" w:rsidP="00B72C2F">
      <w:pPr>
        <w:widowControl w:val="0"/>
        <w:jc w:val="both"/>
        <w:rPr>
          <w:color w:val="FF0000"/>
          <w:sz w:val="20"/>
          <w:szCs w:val="20"/>
        </w:rPr>
      </w:pPr>
      <w:r w:rsidRPr="00140696">
        <w:rPr>
          <w:rFonts w:ascii="Arial" w:hAnsi="Arial"/>
          <w:sz w:val="20"/>
          <w:szCs w:val="20"/>
        </w:rPr>
        <w:tab/>
        <w:t xml:space="preserve"> </w:t>
      </w:r>
      <w:r w:rsidRPr="00140696"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</w:r>
    </w:p>
    <w:p w:rsidR="00B72C2F" w:rsidRDefault="00B72C2F" w:rsidP="0057280A">
      <w:pPr>
        <w:rPr>
          <w:rFonts w:ascii="Arial" w:hAnsi="Arial" w:cs="Arial"/>
          <w:sz w:val="22"/>
          <w:szCs w:val="22"/>
        </w:rPr>
      </w:pPr>
    </w:p>
    <w:p w:rsidR="00FF6E1C" w:rsidRDefault="00FF6E1C" w:rsidP="0057280A">
      <w:pPr>
        <w:rPr>
          <w:rFonts w:ascii="Arial" w:hAnsi="Arial" w:cs="Arial"/>
          <w:sz w:val="22"/>
          <w:szCs w:val="22"/>
        </w:rPr>
      </w:pPr>
    </w:p>
    <w:p w:rsidR="00A67A70" w:rsidRDefault="00A67A70" w:rsidP="00CF32D9">
      <w:pPr>
        <w:pStyle w:val="NoSpacing"/>
        <w:rPr>
          <w:rStyle w:val="IntenseReference"/>
          <w:sz w:val="28"/>
          <w:szCs w:val="32"/>
        </w:rPr>
      </w:pPr>
    </w:p>
    <w:p w:rsidR="004D7638" w:rsidRPr="00CF32D9" w:rsidRDefault="004D7638" w:rsidP="00CF32D9">
      <w:pPr>
        <w:pStyle w:val="NoSpacing"/>
        <w:rPr>
          <w:rStyle w:val="IntenseReference"/>
          <w:sz w:val="28"/>
          <w:szCs w:val="32"/>
        </w:rPr>
      </w:pPr>
      <w:r w:rsidRPr="00CF32D9">
        <w:rPr>
          <w:rStyle w:val="IntenseReference"/>
          <w:sz w:val="28"/>
          <w:szCs w:val="32"/>
        </w:rPr>
        <w:t xml:space="preserve">Application Website: </w:t>
      </w:r>
      <w:hyperlink r:id="rId8" w:history="1">
        <w:r w:rsidRPr="00CF32D9">
          <w:rPr>
            <w:rStyle w:val="Hyperlink"/>
            <w:b/>
            <w:color w:val="C0504D" w:themeColor="accent2"/>
            <w:spacing w:val="5"/>
            <w:sz w:val="24"/>
            <w:szCs w:val="40"/>
          </w:rPr>
          <w:t>http://www.fammed.wisc.edu/wi-rural-physician-program</w:t>
        </w:r>
      </w:hyperlink>
    </w:p>
    <w:p w:rsidR="004D7638" w:rsidRDefault="004D7638" w:rsidP="00CF32D9">
      <w:pPr>
        <w:pStyle w:val="NoSpacing"/>
        <w:spacing w:line="120" w:lineRule="auto"/>
        <w:jc w:val="center"/>
        <w:rPr>
          <w:rStyle w:val="IntenseReference"/>
          <w:sz w:val="40"/>
          <w:szCs w:val="40"/>
        </w:rPr>
      </w:pPr>
    </w:p>
    <w:p w:rsidR="002857D3" w:rsidRPr="009B582B" w:rsidRDefault="00584CC1" w:rsidP="00E13316">
      <w:pPr>
        <w:pStyle w:val="NoSpacing"/>
        <w:tabs>
          <w:tab w:val="center" w:pos="4680"/>
          <w:tab w:val="left" w:pos="8625"/>
        </w:tabs>
        <w:jc w:val="center"/>
        <w:rPr>
          <w:rStyle w:val="IntenseReference"/>
          <w:sz w:val="40"/>
          <w:szCs w:val="40"/>
        </w:rPr>
      </w:pPr>
      <w:r w:rsidRPr="009B582B">
        <w:rPr>
          <w:rStyle w:val="IntenseReference"/>
          <w:sz w:val="40"/>
          <w:szCs w:val="40"/>
        </w:rPr>
        <w:t>Rural Rotation Funding</w:t>
      </w:r>
      <w:r w:rsidR="00CC0335" w:rsidRPr="009B582B">
        <w:rPr>
          <w:rStyle w:val="IntenseReference"/>
          <w:sz w:val="40"/>
          <w:szCs w:val="40"/>
        </w:rPr>
        <w:t xml:space="preserve"> Application</w:t>
      </w:r>
    </w:p>
    <w:p w:rsidR="00EB5695" w:rsidRPr="00B2268D" w:rsidRDefault="00EB5695" w:rsidP="00EB5695">
      <w:pPr>
        <w:pStyle w:val="NoSpacing"/>
        <w:spacing w:line="120" w:lineRule="auto"/>
        <w:rPr>
          <w:rStyle w:val="IntenseReference"/>
          <w:rFonts w:ascii="Book Antiqua" w:hAnsi="Book Antiqua"/>
          <w:b w:val="0"/>
          <w:sz w:val="24"/>
          <w:szCs w:val="24"/>
          <w:u w:val="none"/>
        </w:rPr>
      </w:pPr>
    </w:p>
    <w:p w:rsidR="0003754B" w:rsidRPr="00843436" w:rsidRDefault="0003754B" w:rsidP="0003754B">
      <w:pPr>
        <w:rPr>
          <w:rFonts w:ascii="Calibri" w:hAnsi="Calibri"/>
        </w:rPr>
      </w:pPr>
      <w:r w:rsidRPr="00843436">
        <w:rPr>
          <w:rFonts w:ascii="Calibri" w:hAnsi="Calibri"/>
          <w:b/>
        </w:rPr>
        <w:t>Instructions</w:t>
      </w:r>
    </w:p>
    <w:p w:rsidR="0003754B" w:rsidRDefault="0003754B" w:rsidP="0003754B">
      <w:pPr>
        <w:spacing w:line="120" w:lineRule="auto"/>
        <w:rPr>
          <w:rFonts w:ascii="Calibri" w:hAnsi="Calibri"/>
          <w:sz w:val="22"/>
        </w:rPr>
      </w:pPr>
    </w:p>
    <w:p w:rsidR="0003754B" w:rsidRDefault="0003754B" w:rsidP="0003754B">
      <w:pPr>
        <w:rPr>
          <w:rFonts w:ascii="Calibri" w:hAnsi="Calibri"/>
          <w:sz w:val="22"/>
        </w:rPr>
      </w:pPr>
      <w:r w:rsidRPr="00843436">
        <w:rPr>
          <w:rFonts w:ascii="Calibri" w:hAnsi="Calibri"/>
          <w:i/>
          <w:sz w:val="22"/>
        </w:rPr>
        <w:t>Step 1:</w:t>
      </w:r>
      <w:r>
        <w:rPr>
          <w:rFonts w:ascii="Calibri" w:hAnsi="Calibri"/>
          <w:i/>
          <w:sz w:val="22"/>
        </w:rPr>
        <w:t xml:space="preserve"> </w:t>
      </w:r>
      <w:r w:rsidRPr="007435B0">
        <w:rPr>
          <w:rFonts w:ascii="Calibri" w:hAnsi="Calibri"/>
          <w:sz w:val="22"/>
        </w:rPr>
        <w:t>Please read the information below.</w:t>
      </w:r>
    </w:p>
    <w:p w:rsidR="0003754B" w:rsidRDefault="0003754B" w:rsidP="0003754B">
      <w:pPr>
        <w:rPr>
          <w:rFonts w:ascii="Calibri" w:hAnsi="Calibri"/>
          <w:sz w:val="22"/>
        </w:rPr>
      </w:pPr>
      <w:r w:rsidRPr="00843436">
        <w:rPr>
          <w:rFonts w:ascii="Calibri" w:hAnsi="Calibri"/>
          <w:i/>
          <w:sz w:val="22"/>
        </w:rPr>
        <w:t>Step 2:</w:t>
      </w:r>
      <w:r>
        <w:rPr>
          <w:rFonts w:ascii="Calibri" w:hAnsi="Calibri"/>
          <w:sz w:val="22"/>
        </w:rPr>
        <w:t xml:space="preserve"> Fi</w:t>
      </w:r>
      <w:r w:rsidR="006173D9">
        <w:rPr>
          <w:rFonts w:ascii="Calibri" w:hAnsi="Calibri"/>
          <w:sz w:val="22"/>
        </w:rPr>
        <w:t xml:space="preserve">ll out the form in its entirety at: </w:t>
      </w:r>
      <w:hyperlink r:id="rId9" w:history="1">
        <w:r w:rsidR="006173D9" w:rsidRPr="0065261C">
          <w:rPr>
            <w:rStyle w:val="Hyperlink"/>
            <w:rFonts w:ascii="Calibri" w:hAnsi="Calibri"/>
            <w:color w:val="auto"/>
            <w:spacing w:val="5"/>
            <w:sz w:val="22"/>
            <w:szCs w:val="40"/>
          </w:rPr>
          <w:t>http://www.fammed.wisc.edu/wi-rural-physician-program</w:t>
        </w:r>
      </w:hyperlink>
      <w:r w:rsidR="006173D9">
        <w:rPr>
          <w:rFonts w:ascii="Calibri" w:hAnsi="Calibri"/>
          <w:sz w:val="22"/>
        </w:rPr>
        <w:t>.</w:t>
      </w:r>
    </w:p>
    <w:p w:rsidR="0003754B" w:rsidRDefault="0003754B" w:rsidP="0003754B">
      <w:pPr>
        <w:rPr>
          <w:rFonts w:ascii="Calibri" w:hAnsi="Calibri"/>
          <w:sz w:val="22"/>
        </w:rPr>
      </w:pPr>
      <w:r w:rsidRPr="00843436">
        <w:rPr>
          <w:rFonts w:ascii="Calibri" w:hAnsi="Calibri"/>
          <w:i/>
          <w:sz w:val="22"/>
        </w:rPr>
        <w:t>Step 3:</w:t>
      </w:r>
      <w:r>
        <w:rPr>
          <w:rFonts w:ascii="Calibri" w:hAnsi="Calibri"/>
          <w:sz w:val="22"/>
        </w:rPr>
        <w:t xml:space="preserve"> Use the </w:t>
      </w:r>
      <w:r w:rsidRPr="007435B0">
        <w:rPr>
          <w:rFonts w:ascii="Calibri" w:hAnsi="Calibri"/>
          <w:b/>
          <w:sz w:val="22"/>
        </w:rPr>
        <w:t>Save As</w:t>
      </w:r>
      <w:r>
        <w:rPr>
          <w:rFonts w:ascii="Calibri" w:hAnsi="Calibri"/>
          <w:sz w:val="22"/>
        </w:rPr>
        <w:t xml:space="preserve"> function to save a copy of this document.</w:t>
      </w:r>
    </w:p>
    <w:p w:rsidR="0003754B" w:rsidRPr="007B569C" w:rsidRDefault="0003754B" w:rsidP="0003754B">
      <w:pPr>
        <w:rPr>
          <w:rStyle w:val="IntenseReference"/>
          <w:rFonts w:ascii="Calibri" w:hAnsi="Calibri"/>
          <w:b w:val="0"/>
          <w:bCs w:val="0"/>
          <w:smallCaps w:val="0"/>
          <w:color w:val="auto"/>
          <w:spacing w:val="0"/>
          <w:sz w:val="22"/>
          <w:u w:val="none"/>
        </w:rPr>
      </w:pPr>
      <w:r w:rsidRPr="00843436">
        <w:rPr>
          <w:rFonts w:ascii="Calibri" w:hAnsi="Calibri"/>
          <w:i/>
          <w:sz w:val="22"/>
        </w:rPr>
        <w:t>Step 4:</w:t>
      </w:r>
      <w:r>
        <w:rPr>
          <w:rFonts w:ascii="Calibri" w:hAnsi="Calibri"/>
          <w:sz w:val="22"/>
        </w:rPr>
        <w:t xml:space="preserve"> Once completed, submit via email to Program Coordinator Wilda Nilsestuen at:  </w:t>
      </w:r>
      <w:hyperlink r:id="rId10" w:history="1">
        <w:r w:rsidRPr="007B569C">
          <w:rPr>
            <w:rStyle w:val="Hyperlink"/>
            <w:rFonts w:ascii="Calibri" w:hAnsi="Calibri"/>
            <w:color w:val="auto"/>
            <w:sz w:val="22"/>
          </w:rPr>
          <w:t>wilda.nilsestuen@fammed.wisc.edu</w:t>
        </w:r>
      </w:hyperlink>
      <w:r>
        <w:rPr>
          <w:rFonts w:ascii="Calibri" w:hAnsi="Calibri"/>
          <w:sz w:val="22"/>
        </w:rPr>
        <w:t>.</w:t>
      </w:r>
    </w:p>
    <w:p w:rsidR="0003754B" w:rsidRDefault="0003754B" w:rsidP="0003754B">
      <w:pPr>
        <w:pStyle w:val="NoSpacing"/>
        <w:rPr>
          <w:b/>
        </w:rPr>
      </w:pPr>
    </w:p>
    <w:p w:rsidR="0003754B" w:rsidRPr="0003754B" w:rsidRDefault="0003754B" w:rsidP="0003754B">
      <w:pPr>
        <w:pStyle w:val="NoSpacing"/>
        <w:rPr>
          <w:b/>
          <w:sz w:val="24"/>
        </w:rPr>
      </w:pPr>
      <w:r w:rsidRPr="0003754B">
        <w:rPr>
          <w:b/>
          <w:sz w:val="24"/>
        </w:rPr>
        <w:t xml:space="preserve">Funding Goals </w:t>
      </w:r>
    </w:p>
    <w:p w:rsidR="0003754B" w:rsidRPr="0006757D" w:rsidRDefault="0003754B" w:rsidP="0003754B">
      <w:pPr>
        <w:pStyle w:val="NoSpacing"/>
        <w:spacing w:line="120" w:lineRule="auto"/>
        <w:rPr>
          <w:rFonts w:eastAsia="Times New Roman"/>
          <w:sz w:val="16"/>
          <w:szCs w:val="16"/>
        </w:rPr>
      </w:pPr>
    </w:p>
    <w:p w:rsidR="0003754B" w:rsidRPr="0006757D" w:rsidRDefault="0003754B" w:rsidP="0003754B">
      <w:pPr>
        <w:rPr>
          <w:rFonts w:ascii="Calibri" w:hAnsi="Calibri"/>
          <w:sz w:val="22"/>
          <w:szCs w:val="22"/>
        </w:rPr>
      </w:pPr>
      <w:r w:rsidRPr="0006757D">
        <w:rPr>
          <w:rFonts w:ascii="Calibri" w:hAnsi="Calibri"/>
          <w:sz w:val="22"/>
        </w:rPr>
        <w:t xml:space="preserve">The goal of the WRPRAP program is to prepare future physicians for practice in rural Wisconsin. </w:t>
      </w:r>
      <w:r>
        <w:rPr>
          <w:rFonts w:ascii="Calibri" w:hAnsi="Calibri"/>
          <w:sz w:val="22"/>
        </w:rPr>
        <w:t xml:space="preserve"> </w:t>
      </w:r>
      <w:r w:rsidRPr="00C6572C">
        <w:rPr>
          <w:rFonts w:ascii="Calibri" w:hAnsi="Calibri"/>
          <w:b/>
          <w:sz w:val="22"/>
          <w:szCs w:val="22"/>
        </w:rPr>
        <w:t>Rural rotation grants support existing graduate medical education programs to offer rural rotations.</w:t>
      </w:r>
      <w:r w:rsidRPr="0006757D">
        <w:rPr>
          <w:rFonts w:ascii="Calibri" w:hAnsi="Calibri"/>
          <w:sz w:val="22"/>
          <w:szCs w:val="22"/>
        </w:rPr>
        <w:t xml:space="preserve">  </w:t>
      </w:r>
    </w:p>
    <w:p w:rsidR="00E46F98" w:rsidRPr="0006757D" w:rsidRDefault="00E46F98" w:rsidP="00F15957">
      <w:pPr>
        <w:rPr>
          <w:rFonts w:ascii="Calibri" w:hAnsi="Calibri"/>
          <w:sz w:val="22"/>
          <w:szCs w:val="22"/>
        </w:rPr>
      </w:pPr>
    </w:p>
    <w:p w:rsidR="0006757D" w:rsidRPr="0003754B" w:rsidRDefault="0006757D" w:rsidP="00F15957">
      <w:pPr>
        <w:rPr>
          <w:rFonts w:ascii="Calibri" w:hAnsi="Calibri"/>
          <w:b/>
          <w:szCs w:val="22"/>
        </w:rPr>
      </w:pPr>
      <w:r w:rsidRPr="0003754B">
        <w:rPr>
          <w:rFonts w:ascii="Calibri" w:hAnsi="Calibri"/>
          <w:b/>
          <w:szCs w:val="22"/>
        </w:rPr>
        <w:t>Eligibility Requirements</w:t>
      </w:r>
    </w:p>
    <w:p w:rsidR="0006757D" w:rsidRPr="0006757D" w:rsidRDefault="0006757D" w:rsidP="0006757D">
      <w:pPr>
        <w:spacing w:line="120" w:lineRule="auto"/>
        <w:rPr>
          <w:rFonts w:ascii="Calibri" w:hAnsi="Calibri"/>
          <w:sz w:val="22"/>
          <w:szCs w:val="22"/>
        </w:rPr>
      </w:pPr>
    </w:p>
    <w:p w:rsidR="008F2CD5" w:rsidRPr="0006757D" w:rsidRDefault="008F2CD5" w:rsidP="00F15957">
      <w:pPr>
        <w:rPr>
          <w:rFonts w:ascii="Calibri" w:hAnsi="Calibri"/>
          <w:sz w:val="22"/>
          <w:szCs w:val="22"/>
        </w:rPr>
      </w:pPr>
      <w:r w:rsidRPr="0006757D">
        <w:rPr>
          <w:rFonts w:ascii="Calibri" w:hAnsi="Calibri"/>
          <w:sz w:val="22"/>
          <w:szCs w:val="22"/>
        </w:rPr>
        <w:t>E</w:t>
      </w:r>
      <w:r w:rsidR="009030BE" w:rsidRPr="0006757D">
        <w:rPr>
          <w:rFonts w:ascii="Calibri" w:hAnsi="Calibri"/>
          <w:sz w:val="22"/>
          <w:szCs w:val="22"/>
        </w:rPr>
        <w:t xml:space="preserve">ligibility requirements </w:t>
      </w:r>
      <w:r w:rsidRPr="0006757D">
        <w:rPr>
          <w:rFonts w:ascii="Calibri" w:hAnsi="Calibri"/>
          <w:sz w:val="22"/>
          <w:szCs w:val="22"/>
        </w:rPr>
        <w:t xml:space="preserve">for participating in this grant program </w:t>
      </w:r>
      <w:r w:rsidR="002D50F7" w:rsidRPr="0006757D">
        <w:rPr>
          <w:rFonts w:ascii="Calibri" w:hAnsi="Calibri"/>
          <w:sz w:val="22"/>
          <w:szCs w:val="22"/>
        </w:rPr>
        <w:t xml:space="preserve">are defined in the WRPRAP guidelines.  </w:t>
      </w:r>
    </w:p>
    <w:p w:rsidR="00D96120" w:rsidRPr="0006757D" w:rsidRDefault="00D96120" w:rsidP="0006757D">
      <w:pPr>
        <w:spacing w:line="120" w:lineRule="auto"/>
        <w:rPr>
          <w:rFonts w:ascii="Calibri" w:hAnsi="Calibri"/>
          <w:sz w:val="22"/>
          <w:szCs w:val="22"/>
        </w:rPr>
      </w:pPr>
    </w:p>
    <w:p w:rsidR="00D96120" w:rsidRPr="0006757D" w:rsidRDefault="00D96120" w:rsidP="00F15957">
      <w:pPr>
        <w:pStyle w:val="ListParagraph"/>
        <w:numPr>
          <w:ilvl w:val="0"/>
          <w:numId w:val="38"/>
        </w:numPr>
        <w:rPr>
          <w:rFonts w:ascii="Calibri" w:hAnsi="Calibri"/>
          <w:sz w:val="22"/>
          <w:szCs w:val="22"/>
        </w:rPr>
      </w:pPr>
      <w:r w:rsidRPr="0006757D">
        <w:rPr>
          <w:rFonts w:ascii="Calibri" w:hAnsi="Calibri"/>
          <w:sz w:val="22"/>
          <w:szCs w:val="22"/>
        </w:rPr>
        <w:t>Any Wisconsin residency program in family medicine, general surgery, internal medicine, obstetrics, pediatrics or psychiatry which meets eligibility criteria may apply.</w:t>
      </w:r>
    </w:p>
    <w:p w:rsidR="00D96120" w:rsidRPr="0006757D" w:rsidRDefault="00D96120" w:rsidP="00F15957">
      <w:pPr>
        <w:pStyle w:val="ListParagraph"/>
        <w:numPr>
          <w:ilvl w:val="0"/>
          <w:numId w:val="38"/>
        </w:numPr>
        <w:rPr>
          <w:rFonts w:ascii="Calibri" w:hAnsi="Calibri"/>
          <w:sz w:val="22"/>
          <w:szCs w:val="22"/>
        </w:rPr>
      </w:pPr>
      <w:r w:rsidRPr="0006757D">
        <w:rPr>
          <w:rFonts w:ascii="Calibri" w:hAnsi="Calibri"/>
          <w:sz w:val="22"/>
          <w:szCs w:val="22"/>
        </w:rPr>
        <w:t xml:space="preserve">“Rural” = community of fewer than 20,000 at least 15 miles from any community of 20,000 or more </w:t>
      </w:r>
    </w:p>
    <w:p w:rsidR="00D96120" w:rsidRPr="0006757D" w:rsidRDefault="00D96120" w:rsidP="00F15957">
      <w:pPr>
        <w:pStyle w:val="ListParagraph"/>
        <w:numPr>
          <w:ilvl w:val="0"/>
          <w:numId w:val="38"/>
        </w:numPr>
        <w:rPr>
          <w:rFonts w:ascii="Calibri" w:hAnsi="Calibri"/>
          <w:sz w:val="22"/>
          <w:szCs w:val="22"/>
        </w:rPr>
      </w:pPr>
      <w:r w:rsidRPr="0006757D">
        <w:rPr>
          <w:rFonts w:ascii="Calibri" w:hAnsi="Calibri"/>
          <w:sz w:val="22"/>
          <w:szCs w:val="22"/>
        </w:rPr>
        <w:t xml:space="preserve">Rural Rotations must: </w:t>
      </w:r>
    </w:p>
    <w:p w:rsidR="00D96120" w:rsidRPr="0006757D" w:rsidRDefault="00D96120" w:rsidP="00F15957">
      <w:pPr>
        <w:pStyle w:val="ListParagraph"/>
        <w:numPr>
          <w:ilvl w:val="1"/>
          <w:numId w:val="38"/>
        </w:numPr>
        <w:rPr>
          <w:rFonts w:ascii="Calibri" w:hAnsi="Calibri"/>
          <w:sz w:val="22"/>
          <w:szCs w:val="22"/>
        </w:rPr>
      </w:pPr>
      <w:r w:rsidRPr="0006757D">
        <w:rPr>
          <w:rFonts w:ascii="Calibri" w:hAnsi="Calibri"/>
          <w:sz w:val="22"/>
          <w:szCs w:val="22"/>
        </w:rPr>
        <w:t xml:space="preserve">Comply with ACGME resident duty hours and supervision requirements and with CMS guidelines for supervisors overseeing care, care participation and billing </w:t>
      </w:r>
    </w:p>
    <w:p w:rsidR="00D96120" w:rsidRPr="0006757D" w:rsidRDefault="00D96120" w:rsidP="00F15957">
      <w:pPr>
        <w:pStyle w:val="ListParagraph"/>
        <w:numPr>
          <w:ilvl w:val="1"/>
          <w:numId w:val="38"/>
        </w:numPr>
        <w:rPr>
          <w:rFonts w:ascii="Calibri" w:hAnsi="Calibri"/>
          <w:sz w:val="22"/>
          <w:szCs w:val="22"/>
        </w:rPr>
      </w:pPr>
      <w:r w:rsidRPr="0006757D">
        <w:rPr>
          <w:rFonts w:ascii="Calibri" w:hAnsi="Calibri"/>
          <w:sz w:val="22"/>
          <w:szCs w:val="22"/>
        </w:rPr>
        <w:t xml:space="preserve">Be credit-worthy experience for individual’s resident program, begun after 6/30/10; be a clinical experience of at least 8 (continuous or cumulative) weeks; and involve a minimum of 60% of resident’s time in the rural setting </w:t>
      </w:r>
    </w:p>
    <w:p w:rsidR="00D96120" w:rsidRPr="0006757D" w:rsidRDefault="00D96120" w:rsidP="00F15957">
      <w:pPr>
        <w:pStyle w:val="ListParagraph"/>
        <w:numPr>
          <w:ilvl w:val="1"/>
          <w:numId w:val="38"/>
        </w:numPr>
        <w:rPr>
          <w:rFonts w:ascii="Calibri" w:hAnsi="Calibri"/>
          <w:sz w:val="22"/>
          <w:szCs w:val="22"/>
        </w:rPr>
      </w:pPr>
      <w:r w:rsidRPr="0006757D">
        <w:rPr>
          <w:rFonts w:ascii="Calibri" w:hAnsi="Calibri"/>
          <w:sz w:val="22"/>
          <w:szCs w:val="22"/>
        </w:rPr>
        <w:t>Be in a hospital that is located in a rural area or in a clinic staffed by physicians who admit patients to a hospital located in a rural area.</w:t>
      </w:r>
    </w:p>
    <w:p w:rsidR="00D96120" w:rsidRPr="0006757D" w:rsidRDefault="00D96120" w:rsidP="00F15957">
      <w:pPr>
        <w:pStyle w:val="ListParagraph"/>
        <w:numPr>
          <w:ilvl w:val="0"/>
          <w:numId w:val="38"/>
        </w:numPr>
        <w:rPr>
          <w:rFonts w:ascii="Calibri" w:hAnsi="Calibri"/>
          <w:sz w:val="22"/>
          <w:szCs w:val="22"/>
        </w:rPr>
      </w:pPr>
      <w:r w:rsidRPr="0006757D">
        <w:rPr>
          <w:rFonts w:ascii="Calibri" w:hAnsi="Calibri"/>
          <w:sz w:val="22"/>
          <w:szCs w:val="22"/>
        </w:rPr>
        <w:t xml:space="preserve">Preference accorded to programs actively recruiting graduates of Wisconsin School of Medicine and Public Health and Medical College of Wisconsin.  </w:t>
      </w:r>
    </w:p>
    <w:p w:rsidR="00D96120" w:rsidRPr="0006757D" w:rsidRDefault="00D96120" w:rsidP="00F15957">
      <w:pPr>
        <w:pStyle w:val="ListParagraph"/>
        <w:numPr>
          <w:ilvl w:val="0"/>
          <w:numId w:val="38"/>
        </w:numPr>
        <w:rPr>
          <w:rFonts w:ascii="Calibri" w:hAnsi="Calibri"/>
          <w:sz w:val="22"/>
          <w:szCs w:val="22"/>
        </w:rPr>
      </w:pPr>
      <w:r w:rsidRPr="0006757D">
        <w:rPr>
          <w:rFonts w:ascii="Calibri" w:hAnsi="Calibri"/>
          <w:sz w:val="22"/>
          <w:szCs w:val="22"/>
        </w:rPr>
        <w:t>See www.fammed.wisc.edu/rural/applications-funding for full details, including expenses for which WRPRAP funding may be requested</w:t>
      </w:r>
    </w:p>
    <w:p w:rsidR="00D96120" w:rsidRPr="0006757D" w:rsidRDefault="00D96120" w:rsidP="006173D9">
      <w:pPr>
        <w:spacing w:line="120" w:lineRule="auto"/>
        <w:rPr>
          <w:rFonts w:ascii="Calibri" w:hAnsi="Calibri"/>
          <w:sz w:val="22"/>
          <w:szCs w:val="22"/>
        </w:rPr>
      </w:pPr>
      <w:r w:rsidRPr="0006757D">
        <w:rPr>
          <w:rFonts w:ascii="Calibri" w:hAnsi="Calibri"/>
          <w:sz w:val="22"/>
          <w:szCs w:val="22"/>
        </w:rPr>
        <w:t xml:space="preserve">                                        </w:t>
      </w:r>
    </w:p>
    <w:p w:rsidR="00D96120" w:rsidRPr="0003754B" w:rsidRDefault="0006757D" w:rsidP="00F15957">
      <w:pPr>
        <w:rPr>
          <w:rFonts w:ascii="Calibri" w:hAnsi="Calibri"/>
          <w:b/>
        </w:rPr>
      </w:pPr>
      <w:r w:rsidRPr="0003754B">
        <w:rPr>
          <w:rFonts w:ascii="Calibri" w:hAnsi="Calibri"/>
          <w:b/>
        </w:rPr>
        <w:t>Eligible Funding Requests</w:t>
      </w:r>
    </w:p>
    <w:p w:rsidR="00EE7AC4" w:rsidRPr="0006757D" w:rsidRDefault="00EE7AC4" w:rsidP="0006757D">
      <w:pPr>
        <w:spacing w:line="120" w:lineRule="auto"/>
        <w:rPr>
          <w:rFonts w:ascii="Calibri" w:hAnsi="Calibri"/>
          <w:u w:val="single"/>
        </w:rPr>
      </w:pPr>
    </w:p>
    <w:p w:rsidR="00D96120" w:rsidRPr="0006757D" w:rsidRDefault="00D96120" w:rsidP="00F15957">
      <w:pPr>
        <w:pStyle w:val="ListParagraph"/>
        <w:numPr>
          <w:ilvl w:val="0"/>
          <w:numId w:val="39"/>
        </w:numPr>
        <w:rPr>
          <w:rFonts w:ascii="Calibri" w:hAnsi="Calibri"/>
          <w:sz w:val="22"/>
        </w:rPr>
      </w:pPr>
      <w:r w:rsidRPr="0006757D">
        <w:rPr>
          <w:rFonts w:ascii="Calibri" w:hAnsi="Calibri"/>
          <w:sz w:val="22"/>
        </w:rPr>
        <w:t xml:space="preserve">Resident salary and benefits </w:t>
      </w:r>
    </w:p>
    <w:p w:rsidR="00D96120" w:rsidRPr="0006757D" w:rsidRDefault="00D96120" w:rsidP="00F15957">
      <w:pPr>
        <w:pStyle w:val="ListParagraph"/>
        <w:numPr>
          <w:ilvl w:val="0"/>
          <w:numId w:val="39"/>
        </w:numPr>
        <w:rPr>
          <w:rFonts w:ascii="Calibri" w:hAnsi="Calibri"/>
          <w:sz w:val="22"/>
        </w:rPr>
      </w:pPr>
      <w:r w:rsidRPr="0006757D">
        <w:rPr>
          <w:rFonts w:ascii="Calibri" w:hAnsi="Calibri"/>
          <w:sz w:val="22"/>
        </w:rPr>
        <w:t xml:space="preserve">Resident work-related food costs </w:t>
      </w:r>
    </w:p>
    <w:p w:rsidR="00D96120" w:rsidRPr="0006757D" w:rsidRDefault="00D96120" w:rsidP="00F15957">
      <w:pPr>
        <w:pStyle w:val="ListParagraph"/>
        <w:numPr>
          <w:ilvl w:val="0"/>
          <w:numId w:val="39"/>
        </w:numPr>
        <w:rPr>
          <w:rFonts w:ascii="Calibri" w:hAnsi="Calibri"/>
          <w:sz w:val="22"/>
        </w:rPr>
      </w:pPr>
      <w:r w:rsidRPr="0006757D">
        <w:rPr>
          <w:rFonts w:ascii="Calibri" w:hAnsi="Calibri"/>
          <w:sz w:val="22"/>
        </w:rPr>
        <w:t xml:space="preserve">Travel stipend </w:t>
      </w:r>
    </w:p>
    <w:p w:rsidR="00D96120" w:rsidRPr="0006757D" w:rsidRDefault="00D96120" w:rsidP="00F15957">
      <w:pPr>
        <w:pStyle w:val="ListParagraph"/>
        <w:numPr>
          <w:ilvl w:val="0"/>
          <w:numId w:val="39"/>
        </w:numPr>
        <w:rPr>
          <w:rFonts w:ascii="Calibri" w:hAnsi="Calibri"/>
          <w:sz w:val="22"/>
        </w:rPr>
      </w:pPr>
      <w:r w:rsidRPr="0006757D">
        <w:rPr>
          <w:rFonts w:ascii="Calibri" w:hAnsi="Calibri"/>
          <w:sz w:val="22"/>
        </w:rPr>
        <w:t>Resident housing</w:t>
      </w:r>
    </w:p>
    <w:p w:rsidR="00D96120" w:rsidRPr="0006757D" w:rsidRDefault="00D96120" w:rsidP="00F15957">
      <w:pPr>
        <w:pStyle w:val="ListParagraph"/>
        <w:numPr>
          <w:ilvl w:val="0"/>
          <w:numId w:val="39"/>
        </w:numPr>
        <w:rPr>
          <w:rFonts w:ascii="Calibri" w:hAnsi="Calibri"/>
          <w:sz w:val="22"/>
        </w:rPr>
      </w:pPr>
      <w:r w:rsidRPr="0006757D">
        <w:rPr>
          <w:rFonts w:ascii="Calibri" w:hAnsi="Calibri"/>
          <w:sz w:val="22"/>
        </w:rPr>
        <w:t>Administration or other costs</w:t>
      </w:r>
    </w:p>
    <w:p w:rsidR="001257E0" w:rsidRPr="00E7340A" w:rsidRDefault="001257E0" w:rsidP="0003754B">
      <w:pPr>
        <w:jc w:val="center"/>
        <w:rPr>
          <w:rStyle w:val="IntenseReference"/>
          <w:rFonts w:asciiTheme="majorHAnsi" w:hAnsiTheme="majorHAnsi"/>
          <w:b w:val="0"/>
          <w:bCs w:val="0"/>
          <w:smallCaps w:val="0"/>
          <w:color w:val="auto"/>
          <w:spacing w:val="0"/>
          <w:u w:val="none"/>
        </w:rPr>
      </w:pPr>
      <w:r w:rsidRPr="00E7340A">
        <w:rPr>
          <w:rStyle w:val="IntenseReference"/>
          <w:rFonts w:asciiTheme="minorHAnsi" w:hAnsiTheme="minorHAnsi"/>
          <w:sz w:val="28"/>
          <w:szCs w:val="28"/>
        </w:rPr>
        <w:lastRenderedPageBreak/>
        <w:t>RESIDENCY PROGRAM INFORMATION</w:t>
      </w:r>
    </w:p>
    <w:p w:rsidR="001257E0" w:rsidRPr="00E7340A" w:rsidRDefault="001257E0" w:rsidP="00E7340A">
      <w:pPr>
        <w:rPr>
          <w:rFonts w:ascii="Arial" w:hAnsi="Arial" w:cs="Arial"/>
          <w:sz w:val="22"/>
        </w:rPr>
      </w:pPr>
    </w:p>
    <w:tbl>
      <w:tblPr>
        <w:tblW w:w="10620" w:type="dxa"/>
        <w:tblInd w:w="-252" w:type="dxa"/>
        <w:shd w:val="clear" w:color="auto" w:fill="FFFFFF" w:themeFill="background1"/>
        <w:tblLayout w:type="fixed"/>
        <w:tblCellMar>
          <w:left w:w="115" w:type="dxa"/>
          <w:right w:w="115" w:type="dxa"/>
        </w:tblCellMar>
        <w:tblLook w:val="04A0"/>
      </w:tblPr>
      <w:tblGrid>
        <w:gridCol w:w="2880"/>
        <w:gridCol w:w="270"/>
        <w:gridCol w:w="990"/>
        <w:gridCol w:w="90"/>
        <w:gridCol w:w="270"/>
        <w:gridCol w:w="1260"/>
        <w:gridCol w:w="270"/>
        <w:gridCol w:w="810"/>
        <w:gridCol w:w="270"/>
        <w:gridCol w:w="1440"/>
        <w:gridCol w:w="2070"/>
      </w:tblGrid>
      <w:tr w:rsidR="00D62EB5" w:rsidRPr="0050097A" w:rsidTr="00823F0C">
        <w:trPr>
          <w:trHeight w:val="387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77171C" w:rsidRPr="002A5150" w:rsidRDefault="0077171C" w:rsidP="009F171E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2A5150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Your Name: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77171C" w:rsidRPr="00A81F58" w:rsidRDefault="0077171C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Prefix"/>
            <w:tag w:val="Prefix"/>
            <w:id w:val="112646938"/>
            <w:lock w:val="sdtLocked"/>
            <w:placeholder>
              <w:docPart w:val="B9815CD8D89A4B2888D318B36BC87DCC"/>
            </w:placeholder>
            <w:showingPlcHdr/>
            <w:dropDownList>
              <w:listItem w:value="Prefix..."/>
              <w:listItem w:displayText="Dr." w:value="Dr."/>
              <w:listItem w:displayText="Mr." w:value="Mr."/>
              <w:listItem w:displayText="Mrs." w:value="Mrs."/>
              <w:listItem w:displayText="Ms." w:value="Ms."/>
            </w:dropDownList>
          </w:sdtPr>
          <w:sdtContent>
            <w:tc>
              <w:tcPr>
                <w:tcW w:w="1080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:rsidR="0077171C" w:rsidRPr="00A20543" w:rsidRDefault="0051698E" w:rsidP="00681F7A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Prefix…</w:t>
                </w:r>
              </w:p>
            </w:tc>
          </w:sdtContent>
        </w:sdt>
        <w:tc>
          <w:tcPr>
            <w:tcW w:w="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7171C" w:rsidRPr="00FE26A9" w:rsidRDefault="0077171C" w:rsidP="00681F7A">
            <w:pPr>
              <w:shd w:val="clear" w:color="auto" w:fill="FFFFFF" w:themeFill="background1"/>
              <w:rPr>
                <w:rFonts w:ascii="Book Antiqua" w:hAnsi="Book Antiqua" w:cs="Arial"/>
                <w:sz w:val="22"/>
                <w:szCs w:val="20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color w:val="808080"/>
              <w:sz w:val="22"/>
              <w:szCs w:val="20"/>
              <w:shd w:val="clear" w:color="auto" w:fill="FFFFFF" w:themeFill="background1"/>
            </w:rPr>
            <w:alias w:val="First Name"/>
            <w:tag w:val="firstname"/>
            <w:id w:val="40199454"/>
            <w:lock w:val="sdtLocked"/>
            <w:placeholder>
              <w:docPart w:val="7A7E685C885843A9A0E7567BE7D03843"/>
            </w:placeholder>
            <w:showingPlcHdr/>
            <w:text w:multiLine="1"/>
          </w:sdtPr>
          <w:sdtEndPr>
            <w:rPr>
              <w:b/>
              <w:sz w:val="20"/>
            </w:rPr>
          </w:sdtEndPr>
          <w:sdtContent>
            <w:tc>
              <w:tcPr>
                <w:tcW w:w="2340" w:type="dxa"/>
                <w:gridSpan w:val="3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:rsidR="0077171C" w:rsidRPr="00A20543" w:rsidRDefault="000B3C26" w:rsidP="000B3C26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First Name</w:t>
                </w:r>
              </w:p>
            </w:tc>
          </w:sdtContent>
        </w:sdt>
        <w:tc>
          <w:tcPr>
            <w:tcW w:w="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7171C" w:rsidRPr="00FE26A9" w:rsidRDefault="0077171C" w:rsidP="00681F7A">
            <w:pPr>
              <w:shd w:val="clear" w:color="auto" w:fill="FFFFFF" w:themeFill="background1"/>
              <w:rPr>
                <w:rFonts w:ascii="Book Antiqua" w:hAnsi="Book Antiqua" w:cs="Arial"/>
                <w:sz w:val="22"/>
                <w:szCs w:val="20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color w:val="808080"/>
              <w:sz w:val="22"/>
              <w:szCs w:val="20"/>
              <w:shd w:val="clear" w:color="auto" w:fill="FFFFFF" w:themeFill="background1"/>
            </w:rPr>
            <w:alias w:val="Last Name"/>
            <w:tag w:val="lastname"/>
            <w:id w:val="40199490"/>
            <w:lock w:val="sdtLocked"/>
            <w:placeholder>
              <w:docPart w:val="BDE1993DA30C452996D8CFE6884EB8B4"/>
            </w:placeholder>
            <w:showingPlcHdr/>
            <w:text w:multiLine="1"/>
          </w:sdtPr>
          <w:sdtContent>
            <w:tc>
              <w:tcPr>
                <w:tcW w:w="3510" w:type="dxa"/>
                <w:gridSpan w:val="2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77171C" w:rsidRPr="00A20543" w:rsidRDefault="000B3C26" w:rsidP="000B3C26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Last Name</w:t>
                </w:r>
              </w:p>
            </w:tc>
          </w:sdtContent>
        </w:sdt>
      </w:tr>
      <w:tr w:rsidR="004E3B60" w:rsidRPr="0050097A" w:rsidTr="00823F0C">
        <w:trPr>
          <w:trHeight w:val="387"/>
        </w:trPr>
        <w:tc>
          <w:tcPr>
            <w:tcW w:w="28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4E3B60" w:rsidRPr="002A5150" w:rsidRDefault="004E3B60" w:rsidP="009F171E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2A5150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Today’s Date: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4E3B60" w:rsidRPr="00A81F58" w:rsidRDefault="004E3B60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Today's Date"/>
            <w:tag w:val="submitdate"/>
            <w:id w:val="192520524"/>
            <w:lock w:val="sdtLocked"/>
            <w:placeholder>
              <w:docPart w:val="2FF23B4BF9F84953AF5398EB21346E1B"/>
            </w:placeholder>
            <w:showingPlcHdr/>
            <w:date w:fullDate="2011-11-23T00:00:00Z">
              <w:dateFormat w:val="MMMM d, yyyy"/>
              <w:lid w:val="en-US"/>
              <w:storeMappedDataAs w:val="date"/>
              <w:calendar w:val="gregorian"/>
            </w:date>
          </w:sdtPr>
          <w:sdtContent>
            <w:tc>
              <w:tcPr>
                <w:tcW w:w="7470" w:type="dxa"/>
                <w:gridSpan w:val="9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4E3B60" w:rsidRPr="00A20543" w:rsidRDefault="000B3C26" w:rsidP="000B3C26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Choose today’s date...</w:t>
                </w:r>
              </w:p>
            </w:tc>
          </w:sdtContent>
        </w:sdt>
      </w:tr>
      <w:tr w:rsidR="00D62EB5" w:rsidRPr="0050097A" w:rsidTr="00823F0C">
        <w:trPr>
          <w:trHeight w:val="387"/>
        </w:trPr>
        <w:tc>
          <w:tcPr>
            <w:tcW w:w="28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4E3B60" w:rsidRPr="002A5150" w:rsidRDefault="004E3B60" w:rsidP="009F171E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2A5150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Program Director’s Name: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4E3B60" w:rsidRPr="00A81F58" w:rsidRDefault="004E3B60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Prefix"/>
            <w:tag w:val="Prefix"/>
            <w:id w:val="192520512"/>
            <w:lock w:val="sdtLocked"/>
            <w:placeholder>
              <w:docPart w:val="664B9AE7451646E9A3222ECDB8698F78"/>
            </w:placeholder>
            <w:showingPlcHdr/>
            <w:dropDownList>
              <w:listItem w:value="Prefix..."/>
              <w:listItem w:displayText="Dr." w:value="Dr."/>
              <w:listItem w:displayText="Mr." w:value="Mr."/>
              <w:listItem w:displayText="Mrs." w:value="Mrs."/>
              <w:listItem w:displayText="Ms." w:value="Ms."/>
            </w:dropDownList>
          </w:sdtPr>
          <w:sdtEndPr>
            <w:rPr>
              <w:b/>
              <w:sz w:val="20"/>
            </w:rPr>
          </w:sdtEndPr>
          <w:sdtContent>
            <w:tc>
              <w:tcPr>
                <w:tcW w:w="1080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:rsidR="004E3B60" w:rsidRPr="00A20543" w:rsidRDefault="000B3C26" w:rsidP="00681F7A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Prefix...</w:t>
                </w:r>
              </w:p>
            </w:tc>
          </w:sdtContent>
        </w:sdt>
        <w:tc>
          <w:tcPr>
            <w:tcW w:w="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E3B60" w:rsidRPr="00FE26A9" w:rsidRDefault="004E3B60" w:rsidP="00681F7A">
            <w:pPr>
              <w:shd w:val="clear" w:color="auto" w:fill="FFFFFF" w:themeFill="background1"/>
              <w:rPr>
                <w:rFonts w:ascii="Book Antiqua" w:hAnsi="Book Antiqua" w:cs="Arial"/>
                <w:sz w:val="22"/>
                <w:szCs w:val="20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color w:val="808080"/>
              <w:sz w:val="22"/>
              <w:szCs w:val="20"/>
              <w:shd w:val="clear" w:color="auto" w:fill="FFFFFF" w:themeFill="background1"/>
            </w:rPr>
            <w:alias w:val="First Name"/>
            <w:tag w:val="firstname"/>
            <w:id w:val="40199494"/>
            <w:lock w:val="sdtLocked"/>
            <w:placeholder>
              <w:docPart w:val="04DE4161EABB4C6CBBF175B5B1AE1F85"/>
            </w:placeholder>
            <w:showingPlcHdr/>
            <w:text w:multiLine="1"/>
          </w:sdtPr>
          <w:sdtEndPr>
            <w:rPr>
              <w:b/>
              <w:sz w:val="20"/>
            </w:rPr>
          </w:sdtEndPr>
          <w:sdtContent>
            <w:tc>
              <w:tcPr>
                <w:tcW w:w="2340" w:type="dxa"/>
                <w:gridSpan w:val="3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:rsidR="004E3B60" w:rsidRPr="00A20543" w:rsidRDefault="00FE26A9" w:rsidP="00FE26A9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First Name</w:t>
                </w:r>
              </w:p>
            </w:tc>
          </w:sdtContent>
        </w:sdt>
        <w:tc>
          <w:tcPr>
            <w:tcW w:w="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E3B60" w:rsidRPr="00FE26A9" w:rsidRDefault="004E3B60" w:rsidP="00681F7A">
            <w:pPr>
              <w:shd w:val="clear" w:color="auto" w:fill="FFFFFF" w:themeFill="background1"/>
              <w:rPr>
                <w:rFonts w:ascii="Book Antiqua" w:hAnsi="Book Antiqua" w:cs="Arial"/>
                <w:sz w:val="22"/>
                <w:szCs w:val="20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color w:val="808080"/>
              <w:sz w:val="22"/>
              <w:szCs w:val="20"/>
              <w:shd w:val="clear" w:color="auto" w:fill="FFFFFF" w:themeFill="background1"/>
            </w:rPr>
            <w:alias w:val="Last Name"/>
            <w:tag w:val="lastname"/>
            <w:id w:val="40199497"/>
            <w:lock w:val="sdtLocked"/>
            <w:placeholder>
              <w:docPart w:val="F7E8C6AEBDCE4ADE8B64202978A1BD6C"/>
            </w:placeholder>
            <w:showingPlcHdr/>
            <w:text w:multiLine="1"/>
          </w:sdtPr>
          <w:sdtEndPr>
            <w:rPr>
              <w:b/>
              <w:sz w:val="20"/>
            </w:rPr>
          </w:sdtEndPr>
          <w:sdtContent>
            <w:tc>
              <w:tcPr>
                <w:tcW w:w="3510" w:type="dxa"/>
                <w:gridSpan w:val="2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4E3B60" w:rsidRPr="00A20543" w:rsidRDefault="000B3C26" w:rsidP="000B3C26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Last Name</w:t>
                </w:r>
              </w:p>
            </w:tc>
          </w:sdtContent>
        </w:sdt>
      </w:tr>
      <w:tr w:rsidR="00430144" w:rsidRPr="0050097A" w:rsidTr="00823F0C">
        <w:trPr>
          <w:trHeight w:val="350"/>
        </w:trPr>
        <w:tc>
          <w:tcPr>
            <w:tcW w:w="28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430144" w:rsidRPr="002A5150" w:rsidRDefault="00430144" w:rsidP="009F171E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2A5150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Program Director’s Email: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430144" w:rsidRPr="00A81F58" w:rsidRDefault="00430144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Email"/>
            <w:tag w:val="email"/>
            <w:id w:val="40199518"/>
            <w:lock w:val="sdtLocked"/>
            <w:placeholder>
              <w:docPart w:val="100680EECA7340B58D096935004E4335"/>
            </w:placeholder>
            <w:showingPlcHdr/>
            <w:text w:multiLine="1"/>
          </w:sdtPr>
          <w:sdtContent>
            <w:tc>
              <w:tcPr>
                <w:tcW w:w="7470" w:type="dxa"/>
                <w:gridSpan w:val="9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430144" w:rsidRPr="00A20543" w:rsidRDefault="00FE26A9" w:rsidP="00FE26A9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email address</w:t>
                </w:r>
              </w:p>
            </w:tc>
          </w:sdtContent>
        </w:sdt>
      </w:tr>
      <w:tr w:rsidR="00D62EB5" w:rsidRPr="0050097A" w:rsidTr="00823F0C">
        <w:trPr>
          <w:trHeight w:val="35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8C4726" w:rsidRPr="002A5150" w:rsidRDefault="008C4726" w:rsidP="009F171E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2A5150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Program Director’s Phone: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8C4726" w:rsidRPr="00A81F58" w:rsidRDefault="008C4726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Phone "/>
            <w:tag w:val="Phone"/>
            <w:id w:val="40199520"/>
            <w:lock w:val="sdtLocked"/>
            <w:placeholder>
              <w:docPart w:val="98F56100465D4A11835BFD22369398B2"/>
            </w:placeholder>
            <w:showingPlcHdr/>
            <w:text/>
          </w:sdtPr>
          <w:sdtEndPr>
            <w:rPr>
              <w:b/>
              <w:sz w:val="20"/>
            </w:rPr>
          </w:sdtEndPr>
          <w:sdtContent>
            <w:tc>
              <w:tcPr>
                <w:tcW w:w="2610" w:type="dxa"/>
                <w:gridSpan w:val="4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:rsidR="008C4726" w:rsidRPr="00A20543" w:rsidRDefault="00FE26A9" w:rsidP="00FE26A9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phone number</w:t>
                </w:r>
              </w:p>
            </w:tc>
          </w:sdtContent>
        </w:sdt>
        <w:tc>
          <w:tcPr>
            <w:tcW w:w="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4726" w:rsidRPr="00FE26A9" w:rsidRDefault="008C4726" w:rsidP="00681F7A">
            <w:pPr>
              <w:shd w:val="clear" w:color="auto" w:fill="FFFFFF" w:themeFill="background1"/>
              <w:rPr>
                <w:rFonts w:ascii="Book Antiqua" w:hAnsi="Book Antiqua" w:cs="Arial"/>
                <w:sz w:val="22"/>
                <w:szCs w:val="20"/>
                <w:shd w:val="clear" w:color="auto" w:fill="FFFFFF" w:themeFill="background1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8C4726" w:rsidRPr="002A5150" w:rsidRDefault="008C4726" w:rsidP="00681F7A">
            <w:pPr>
              <w:shd w:val="clear" w:color="auto" w:fill="FFFFFF" w:themeFill="background1"/>
              <w:rPr>
                <w:rFonts w:ascii="Book Antiqua" w:hAnsi="Book Antiqua" w:cs="Arial"/>
                <w:b/>
                <w:sz w:val="22"/>
                <w:szCs w:val="20"/>
                <w:shd w:val="clear" w:color="auto" w:fill="FFFFFF" w:themeFill="background1"/>
              </w:rPr>
            </w:pPr>
            <w:r w:rsidRPr="002A5150">
              <w:rPr>
                <w:rFonts w:ascii="Book Antiqua" w:hAnsi="Book Antiqua" w:cs="Arial"/>
                <w:b/>
                <w:sz w:val="22"/>
                <w:szCs w:val="20"/>
                <w:shd w:val="clear" w:color="auto" w:fill="FFFFFF" w:themeFill="background1"/>
              </w:rPr>
              <w:t>Best Time to Contact:</w:t>
            </w: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Best Time to Contact"/>
            <w:tag w:val="Contact"/>
            <w:id w:val="192520502"/>
            <w:lock w:val="sdtLocked"/>
            <w:placeholder>
              <w:docPart w:val="F6F8BF39B77941E19C980F9956390009"/>
            </w:placeholder>
            <w:showingPlcHdr/>
            <w:comboBox>
              <w:listItem w:value="Choose or type..."/>
              <w:listItem w:displayText="9AM-12PM" w:value="9AM-12PM"/>
              <w:listItem w:displayText="1PM-5PM" w:value="1PM-5PM"/>
            </w:comboBox>
          </w:sdtPr>
          <w:sdtEndPr>
            <w:rPr>
              <w:b/>
              <w:sz w:val="20"/>
            </w:rPr>
          </w:sdtEndPr>
          <w:sdtContent>
            <w:tc>
              <w:tcPr>
                <w:tcW w:w="2070" w:type="dxa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8C4726" w:rsidRPr="00A20543" w:rsidRDefault="000B3C26" w:rsidP="000B3C26">
                <w:pPr>
                  <w:shd w:val="clear" w:color="auto" w:fill="FFFFFF" w:themeFill="background1"/>
                  <w:jc w:val="both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Choose or type...</w:t>
                </w:r>
              </w:p>
            </w:tc>
          </w:sdtContent>
        </w:sdt>
      </w:tr>
      <w:tr w:rsidR="00430144" w:rsidRPr="0050097A" w:rsidTr="00823F0C">
        <w:trPr>
          <w:trHeight w:val="44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430144" w:rsidRPr="002A5150" w:rsidRDefault="00430144" w:rsidP="009F171E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2A5150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Program Name: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430144" w:rsidRPr="00A81F58" w:rsidRDefault="00430144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Program Name"/>
            <w:tag w:val="Progname"/>
            <w:id w:val="192520548"/>
            <w:lock w:val="sdtLocked"/>
            <w:placeholder>
              <w:docPart w:val="FF8526772FB54FE7802BA88D63649322"/>
            </w:placeholder>
            <w:showingPlcHdr/>
            <w:text w:multiLine="1"/>
          </w:sdtPr>
          <w:sdtContent>
            <w:tc>
              <w:tcPr>
                <w:tcW w:w="7470" w:type="dxa"/>
                <w:gridSpan w:val="9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430144" w:rsidRPr="00A20543" w:rsidRDefault="00FE26A9" w:rsidP="00FE26A9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program name</w:t>
                </w:r>
              </w:p>
            </w:tc>
          </w:sdtContent>
        </w:sdt>
      </w:tr>
      <w:tr w:rsidR="00430144" w:rsidRPr="0050097A" w:rsidTr="00823F0C">
        <w:trPr>
          <w:trHeight w:val="440"/>
        </w:trPr>
        <w:tc>
          <w:tcPr>
            <w:tcW w:w="28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430144" w:rsidRPr="002A5150" w:rsidRDefault="00430144" w:rsidP="009F171E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2A5150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Location (Program):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430144" w:rsidRPr="00A81F58" w:rsidRDefault="00430144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Program Location"/>
            <w:tag w:val="Proglocation"/>
            <w:id w:val="192520564"/>
            <w:lock w:val="sdtLocked"/>
            <w:placeholder>
              <w:docPart w:val="E07A3B1165244FC597BFA34629E8B04D"/>
            </w:placeholder>
            <w:showingPlcHdr/>
            <w:text w:multiLine="1"/>
          </w:sdtPr>
          <w:sdtContent>
            <w:tc>
              <w:tcPr>
                <w:tcW w:w="7470" w:type="dxa"/>
                <w:gridSpan w:val="9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430144" w:rsidRPr="00A20543" w:rsidRDefault="00A20543" w:rsidP="00A20543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program location</w:t>
                </w:r>
              </w:p>
            </w:tc>
          </w:sdtContent>
        </w:sdt>
      </w:tr>
      <w:tr w:rsidR="00430144" w:rsidRPr="0050097A" w:rsidTr="00823F0C">
        <w:trPr>
          <w:trHeight w:val="44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430144" w:rsidRPr="002A5150" w:rsidRDefault="00430144" w:rsidP="009F171E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2A5150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Sponsoring Institution: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430144" w:rsidRPr="00A81F58" w:rsidRDefault="00430144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Sponsoring Institution"/>
            <w:tag w:val="SponsInst"/>
            <w:id w:val="192520565"/>
            <w:lock w:val="sdtLocked"/>
            <w:placeholder>
              <w:docPart w:val="5FFFE47DE8B24D9AA7A230476F878700"/>
            </w:placeholder>
            <w:showingPlcHdr/>
            <w:text w:multiLine="1"/>
          </w:sdtPr>
          <w:sdtContent>
            <w:tc>
              <w:tcPr>
                <w:tcW w:w="7470" w:type="dxa"/>
                <w:gridSpan w:val="9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430144" w:rsidRPr="00A20543" w:rsidRDefault="001C43A9" w:rsidP="0005607E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 xml:space="preserve">Enter </w:t>
                </w:r>
                <w:r w:rsidR="0005607E"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s</w:t>
                </w: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 xml:space="preserve">ponsoring </w:t>
                </w:r>
                <w:r w:rsidR="0005607E"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i</w:t>
                </w: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nstitution</w:t>
                </w:r>
              </w:p>
            </w:tc>
          </w:sdtContent>
        </w:sdt>
      </w:tr>
      <w:tr w:rsidR="00430144" w:rsidRPr="0050097A" w:rsidTr="00823F0C">
        <w:trPr>
          <w:trHeight w:val="44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430144" w:rsidRPr="002A5150" w:rsidRDefault="00430144" w:rsidP="009F171E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2A5150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Location (S</w:t>
            </w:r>
            <w:r w:rsidR="004D550C" w:rsidRPr="002A5150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 xml:space="preserve">p. </w:t>
            </w:r>
            <w:r w:rsidRPr="002A5150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I</w:t>
            </w:r>
            <w:r w:rsidR="004D550C" w:rsidRPr="002A5150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nst.</w:t>
            </w:r>
            <w:r w:rsidRPr="002A5150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):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430144" w:rsidRPr="00A81F58" w:rsidRDefault="00430144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SI Location"/>
            <w:tag w:val="SILocation"/>
            <w:id w:val="192520566"/>
            <w:lock w:val="sdtLocked"/>
            <w:placeholder>
              <w:docPart w:val="34A7D7AD714A42CFBF90AB2AEEC2B52E"/>
            </w:placeholder>
            <w:showingPlcHdr/>
            <w:text w:multiLine="1"/>
          </w:sdtPr>
          <w:sdtContent>
            <w:tc>
              <w:tcPr>
                <w:tcW w:w="7470" w:type="dxa"/>
                <w:gridSpan w:val="9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430144" w:rsidRPr="00A20543" w:rsidRDefault="002C41F4" w:rsidP="002C41F4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sponsoring institution location</w:t>
                </w:r>
              </w:p>
            </w:tc>
          </w:sdtContent>
        </w:sdt>
      </w:tr>
      <w:tr w:rsidR="00E97034" w:rsidRPr="0050097A" w:rsidTr="00823F0C">
        <w:trPr>
          <w:trHeight w:val="440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B8B7" w:themeFill="accent2" w:themeFillTint="66"/>
            <w:vAlign w:val="center"/>
          </w:tcPr>
          <w:p w:rsidR="006C0DCB" w:rsidRPr="002A5150" w:rsidRDefault="006C0DCB" w:rsidP="009F171E">
            <w:pPr>
              <w:shd w:val="clear" w:color="auto" w:fill="FFFFFF" w:themeFill="background1"/>
              <w:jc w:val="center"/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</w:pPr>
            <w:r w:rsidRPr="002A5150">
              <w:rPr>
                <w:rFonts w:asciiTheme="minorHAnsi" w:hAnsiTheme="minorHAnsi" w:cs="Arial"/>
                <w:b/>
                <w:sz w:val="22"/>
                <w:szCs w:val="22"/>
                <w:shd w:val="clear" w:color="auto" w:fill="FFFFFF" w:themeFill="background1"/>
              </w:rPr>
              <w:t>Accreditation: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FF" w:themeFill="background1"/>
          </w:tcPr>
          <w:p w:rsidR="006C0DCB" w:rsidRPr="00A81F58" w:rsidRDefault="006C0DCB" w:rsidP="00C9661B">
            <w:pPr>
              <w:shd w:val="clear" w:color="auto" w:fill="FFFFFF" w:themeFill="background1"/>
              <w:jc w:val="center"/>
              <w:rPr>
                <w:rFonts w:ascii="Book Antiqua" w:hAnsi="Book Antiqua" w:cs="Arial"/>
                <w:b/>
                <w:sz w:val="20"/>
                <w:szCs w:val="20"/>
                <w:u w:val="single"/>
                <w:shd w:val="clear" w:color="auto" w:fill="FFFFFF" w:themeFill="background1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6C0DCB" w:rsidRPr="002A5150" w:rsidRDefault="006C0DCB" w:rsidP="00681F7A">
            <w:pPr>
              <w:shd w:val="clear" w:color="auto" w:fill="FFFFFF" w:themeFill="background1"/>
              <w:rPr>
                <w:rFonts w:ascii="Book Antiqua" w:hAnsi="Book Antiqua" w:cs="Arial"/>
                <w:sz w:val="22"/>
                <w:szCs w:val="20"/>
                <w:shd w:val="clear" w:color="auto" w:fill="FFFFFF" w:themeFill="background1"/>
              </w:rPr>
            </w:pPr>
            <w:r w:rsidRPr="002A5150">
              <w:rPr>
                <w:rFonts w:ascii="Book Antiqua" w:hAnsi="Book Antiqua" w:cs="Arial"/>
                <w:b/>
                <w:sz w:val="22"/>
                <w:szCs w:val="20"/>
                <w:shd w:val="clear" w:color="auto" w:fill="FFFFFF" w:themeFill="background1"/>
              </w:rPr>
              <w:t>Date</w:t>
            </w:r>
            <w:r w:rsidRPr="002A5150">
              <w:rPr>
                <w:rFonts w:ascii="Book Antiqua" w:hAnsi="Book Antiqua" w:cs="Arial"/>
                <w:sz w:val="22"/>
                <w:szCs w:val="20"/>
                <w:shd w:val="clear" w:color="auto" w:fill="FFFFFF" w:themeFill="background1"/>
              </w:rPr>
              <w:t>:</w:t>
            </w: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Choose Date"/>
            <w:tag w:val="submitdate"/>
            <w:id w:val="192520527"/>
            <w:lock w:val="sdtLocked"/>
            <w:placeholder>
              <w:docPart w:val="5BCB30E04B2941ABB8AAE4B4748230E0"/>
            </w:placeholder>
            <w:showingPlcHdr/>
            <w:date w:fullDate="2011-11-23T00:00:00Z">
              <w:dateFormat w:val="M/d/yyyy"/>
              <w:lid w:val="en-US"/>
              <w:storeMappedDataAs w:val="text"/>
              <w:calendar w:val="gregorian"/>
            </w:date>
          </w:sdtPr>
          <w:sdtEndPr>
            <w:rPr>
              <w:b/>
              <w:sz w:val="20"/>
            </w:rPr>
          </w:sdtEndPr>
          <w:sdtContent>
            <w:tc>
              <w:tcPr>
                <w:tcW w:w="1620" w:type="dxa"/>
                <w:gridSpan w:val="3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FFFFFF" w:themeFill="background1"/>
                <w:vAlign w:val="center"/>
              </w:tcPr>
              <w:p w:rsidR="006C0DCB" w:rsidRPr="00A20543" w:rsidRDefault="002C41F4" w:rsidP="002C41F4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date...</w:t>
                </w:r>
              </w:p>
            </w:tc>
          </w:sdtContent>
        </w:sdt>
        <w:tc>
          <w:tcPr>
            <w:tcW w:w="135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5B8B7" w:themeFill="accent2" w:themeFillTint="66"/>
            <w:vAlign w:val="center"/>
          </w:tcPr>
          <w:p w:rsidR="006C0DCB" w:rsidRPr="002A5150" w:rsidRDefault="006C0DCB" w:rsidP="00681F7A">
            <w:pPr>
              <w:shd w:val="clear" w:color="auto" w:fill="FFFFFF" w:themeFill="background1"/>
              <w:rPr>
                <w:rFonts w:ascii="Book Antiqua" w:hAnsi="Book Antiqua" w:cs="Arial"/>
                <w:b/>
                <w:sz w:val="22"/>
                <w:szCs w:val="20"/>
                <w:shd w:val="clear" w:color="auto" w:fill="FFFFFF" w:themeFill="background1"/>
              </w:rPr>
            </w:pPr>
            <w:r w:rsidRPr="002A5150">
              <w:rPr>
                <w:rFonts w:ascii="Book Antiqua" w:hAnsi="Book Antiqua" w:cs="Arial"/>
                <w:b/>
                <w:sz w:val="22"/>
                <w:szCs w:val="20"/>
                <w:shd w:val="clear" w:color="auto" w:fill="FFFFFF" w:themeFill="background1"/>
              </w:rPr>
              <w:t>Duration:</w:t>
            </w:r>
          </w:p>
        </w:tc>
        <w:sdt>
          <w:sdtPr>
            <w:rPr>
              <w:rFonts w:ascii="Book Antiqua" w:hAnsi="Book Antiqua" w:cs="Arial"/>
              <w:sz w:val="22"/>
              <w:szCs w:val="20"/>
              <w:shd w:val="clear" w:color="auto" w:fill="FFFFFF" w:themeFill="background1"/>
            </w:rPr>
            <w:alias w:val="Duration"/>
            <w:tag w:val="Duration"/>
            <w:id w:val="192520581"/>
            <w:lock w:val="sdtLocked"/>
            <w:placeholder>
              <w:docPart w:val="6619FD24E61E4197B4A3912317D3A7DB"/>
            </w:placeholder>
            <w:showingPlcHdr/>
            <w:text w:multiLine="1"/>
          </w:sdtPr>
          <w:sdtContent>
            <w:tc>
              <w:tcPr>
                <w:tcW w:w="3510" w:type="dxa"/>
                <w:gridSpan w:val="2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:rsidR="006C0DCB" w:rsidRPr="00A20543" w:rsidRDefault="002C41F4" w:rsidP="002C41F4">
                <w:pPr>
                  <w:shd w:val="clear" w:color="auto" w:fill="FFFFFF" w:themeFill="background1"/>
                  <w:rPr>
                    <w:rFonts w:ascii="Book Antiqua" w:hAnsi="Book Antiqua" w:cs="Arial"/>
                    <w:sz w:val="22"/>
                    <w:szCs w:val="20"/>
                    <w:shd w:val="clear" w:color="auto" w:fill="FFFFFF" w:themeFill="background1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duration</w:t>
                </w:r>
              </w:p>
            </w:tc>
          </w:sdtContent>
        </w:sdt>
      </w:tr>
    </w:tbl>
    <w:p w:rsidR="009030BE" w:rsidRPr="00E7340A" w:rsidRDefault="009030BE" w:rsidP="00C2194D">
      <w:pPr>
        <w:rPr>
          <w:rStyle w:val="IntenseReference"/>
          <w:rFonts w:ascii="Arial" w:hAnsi="Arial" w:cs="Arial"/>
          <w:b w:val="0"/>
          <w:sz w:val="22"/>
          <w:szCs w:val="28"/>
          <w:u w:val="none"/>
        </w:rPr>
      </w:pPr>
    </w:p>
    <w:p w:rsidR="00FF5492" w:rsidRPr="00A8316B" w:rsidRDefault="00FF5492" w:rsidP="00FF5492">
      <w:pPr>
        <w:jc w:val="center"/>
        <w:rPr>
          <w:rStyle w:val="IntenseReference"/>
          <w:rFonts w:asciiTheme="minorHAnsi" w:hAnsiTheme="minorHAnsi"/>
          <w:sz w:val="36"/>
          <w:szCs w:val="28"/>
        </w:rPr>
      </w:pPr>
      <w:r w:rsidRPr="00A8316B">
        <w:rPr>
          <w:rStyle w:val="IntenseReference"/>
          <w:rFonts w:asciiTheme="minorHAnsi" w:hAnsiTheme="minorHAnsi"/>
          <w:sz w:val="36"/>
          <w:szCs w:val="28"/>
        </w:rPr>
        <w:t>ROTATION INFORMATION</w:t>
      </w:r>
    </w:p>
    <w:p w:rsidR="00D6218B" w:rsidRDefault="00D6218B" w:rsidP="00A8316B">
      <w:pPr>
        <w:spacing w:line="120" w:lineRule="auto"/>
        <w:jc w:val="center"/>
        <w:rPr>
          <w:rStyle w:val="IntenseReference"/>
          <w:rFonts w:ascii="Arial" w:hAnsi="Arial" w:cs="Arial"/>
          <w:sz w:val="22"/>
          <w:szCs w:val="28"/>
        </w:rPr>
      </w:pPr>
    </w:p>
    <w:p w:rsidR="00890099" w:rsidRPr="002A5150" w:rsidRDefault="00890099" w:rsidP="00A8316B">
      <w:pPr>
        <w:spacing w:line="120" w:lineRule="auto"/>
        <w:jc w:val="center"/>
        <w:rPr>
          <w:rStyle w:val="IntenseReference"/>
          <w:rFonts w:ascii="Arial" w:hAnsi="Arial" w:cs="Arial"/>
          <w:sz w:val="22"/>
          <w:szCs w:val="28"/>
        </w:rPr>
      </w:pPr>
    </w:p>
    <w:tbl>
      <w:tblPr>
        <w:tblW w:w="10620" w:type="dxa"/>
        <w:tblInd w:w="-25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</w:tblBorders>
        <w:tblLayout w:type="fixed"/>
        <w:tblCellMar>
          <w:left w:w="115" w:type="dxa"/>
          <w:right w:w="115" w:type="dxa"/>
        </w:tblCellMar>
        <w:tblLook w:val="0220"/>
      </w:tblPr>
      <w:tblGrid>
        <w:gridCol w:w="10620"/>
      </w:tblGrid>
      <w:tr w:rsidR="00A53D14" w:rsidRPr="0017770D" w:rsidTr="00823F0C">
        <w:tc>
          <w:tcPr>
            <w:tcW w:w="10620" w:type="dxa"/>
            <w:shd w:val="clear" w:color="auto" w:fill="C0504D" w:themeFill="accent2"/>
          </w:tcPr>
          <w:p w:rsidR="00A53D14" w:rsidRPr="006735D8" w:rsidRDefault="00A53D14" w:rsidP="000E1C3D">
            <w:pPr>
              <w:spacing w:line="220" w:lineRule="atLeast"/>
              <w:jc w:val="center"/>
              <w:rPr>
                <w:rFonts w:ascii="Baskerville Old Face" w:eastAsia="Times New Roman" w:hAnsi="Baskerville Old Face"/>
                <w:b/>
                <w:bCs/>
                <w:spacing w:val="-5"/>
                <w:sz w:val="22"/>
                <w:szCs w:val="20"/>
              </w:rPr>
            </w:pPr>
            <w:r w:rsidRPr="006735D8">
              <w:rPr>
                <w:rFonts w:ascii="Baskerville Old Face" w:eastAsia="Times New Roman" w:hAnsi="Baskerville Old Face"/>
                <w:b/>
                <w:bCs/>
                <w:spacing w:val="-5"/>
                <w:sz w:val="28"/>
                <w:szCs w:val="20"/>
              </w:rPr>
              <w:t>Rotation Description:</w:t>
            </w:r>
          </w:p>
        </w:tc>
      </w:tr>
      <w:tr w:rsidR="00A53D14" w:rsidRPr="00C3754E" w:rsidTr="00E40509">
        <w:trPr>
          <w:trHeight w:val="547"/>
        </w:trPr>
        <w:tc>
          <w:tcPr>
            <w:tcW w:w="10620" w:type="dxa"/>
            <w:shd w:val="clear" w:color="auto" w:fill="E5B8B7" w:themeFill="accent2" w:themeFillTint="66"/>
            <w:vAlign w:val="center"/>
          </w:tcPr>
          <w:p w:rsidR="00A53D14" w:rsidRPr="002A5150" w:rsidRDefault="009F13ED" w:rsidP="00A20543">
            <w:pPr>
              <w:spacing w:line="220" w:lineRule="atLeast"/>
              <w:rPr>
                <w:rFonts w:ascii="Book Antiqua" w:hAnsi="Book Antiqua" w:cstheme="minorBidi"/>
                <w:b/>
                <w:bCs/>
                <w:spacing w:val="-5"/>
                <w:sz w:val="22"/>
                <w:szCs w:val="22"/>
              </w:rPr>
            </w:pPr>
            <w:sdt>
              <w:sdtPr>
                <w:rPr>
                  <w:rFonts w:ascii="Book Antiqua" w:hAnsi="Book Antiqua"/>
                  <w:b/>
                  <w:sz w:val="22"/>
                  <w:szCs w:val="22"/>
                  <w:shd w:val="clear" w:color="auto" w:fill="E5B8B7" w:themeFill="accent2" w:themeFillTint="66"/>
                </w:rPr>
                <w:alias w:val="Rotation Description"/>
                <w:tag w:val="RD"/>
                <w:id w:val="172677389"/>
                <w:lock w:val="sdtLocked"/>
                <w:placeholder>
                  <w:docPart w:val="A9E3A5BB76104D7B813FA24537152D35"/>
                </w:placeholder>
                <w:showingPlcHdr/>
                <w:text w:multiLine="1"/>
              </w:sdtPr>
              <w:sdtContent>
                <w:r w:rsidR="00A20543"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2"/>
                  </w:rPr>
                  <w:t>Enter description:</w:t>
                </w:r>
              </w:sdtContent>
            </w:sdt>
          </w:p>
        </w:tc>
      </w:tr>
    </w:tbl>
    <w:p w:rsidR="00A53D14" w:rsidRDefault="00A53D14" w:rsidP="00A53D14">
      <w:pPr>
        <w:spacing w:line="120" w:lineRule="auto"/>
        <w:jc w:val="center"/>
        <w:rPr>
          <w:rStyle w:val="IntenseReference"/>
          <w:rFonts w:ascii="Arial" w:hAnsi="Arial" w:cs="Arial"/>
          <w:sz w:val="22"/>
          <w:szCs w:val="22"/>
        </w:rPr>
      </w:pPr>
    </w:p>
    <w:p w:rsidR="00890099" w:rsidRPr="002A5150" w:rsidRDefault="00890099" w:rsidP="00A53D14">
      <w:pPr>
        <w:spacing w:line="120" w:lineRule="auto"/>
        <w:jc w:val="center"/>
        <w:rPr>
          <w:rStyle w:val="IntenseReference"/>
          <w:rFonts w:ascii="Arial" w:hAnsi="Arial" w:cs="Arial"/>
          <w:sz w:val="22"/>
          <w:szCs w:val="22"/>
        </w:rPr>
      </w:pPr>
    </w:p>
    <w:tbl>
      <w:tblPr>
        <w:tblW w:w="10656" w:type="dxa"/>
        <w:tblInd w:w="-2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115" w:type="dxa"/>
          <w:right w:w="115" w:type="dxa"/>
        </w:tblCellMar>
        <w:tblLook w:val="04A0"/>
      </w:tblPr>
      <w:tblGrid>
        <w:gridCol w:w="6"/>
        <w:gridCol w:w="1482"/>
        <w:gridCol w:w="270"/>
        <w:gridCol w:w="54"/>
        <w:gridCol w:w="270"/>
        <w:gridCol w:w="2464"/>
        <w:gridCol w:w="270"/>
        <w:gridCol w:w="1259"/>
        <w:gridCol w:w="270"/>
        <w:gridCol w:w="270"/>
        <w:gridCol w:w="1169"/>
        <w:gridCol w:w="270"/>
        <w:gridCol w:w="2602"/>
      </w:tblGrid>
      <w:tr w:rsidR="0093418C" w:rsidRPr="0017770D" w:rsidTr="00D01875">
        <w:tc>
          <w:tcPr>
            <w:tcW w:w="10656" w:type="dxa"/>
            <w:gridSpan w:val="13"/>
            <w:tcBorders>
              <w:bottom w:val="single" w:sz="6" w:space="0" w:color="auto"/>
            </w:tcBorders>
            <w:shd w:val="clear" w:color="auto" w:fill="C0504D" w:themeFill="accent2"/>
          </w:tcPr>
          <w:p w:rsidR="0093418C" w:rsidRDefault="0093418C" w:rsidP="000E1C3D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  <w:r w:rsidRPr="006735D8">
              <w:rPr>
                <w:rFonts w:ascii="Baskerville Old Face" w:hAnsi="Baskerville Old Face"/>
                <w:b/>
                <w:sz w:val="28"/>
              </w:rPr>
              <w:t>List Rotation Site(s)</w:t>
            </w:r>
            <w:r>
              <w:rPr>
                <w:rFonts w:ascii="Baskerville Old Face" w:hAnsi="Baskerville Old Face"/>
                <w:b/>
                <w:sz w:val="28"/>
              </w:rPr>
              <w:t>: May include hospitals, clinics, and out-patient sites:</w:t>
            </w:r>
          </w:p>
          <w:p w:rsidR="0093418C" w:rsidRPr="006735D8" w:rsidRDefault="0093418C" w:rsidP="001C5668">
            <w:pPr>
              <w:jc w:val="center"/>
              <w:rPr>
                <w:rFonts w:ascii="Baskerville Old Face" w:hAnsi="Baskerville Old Face"/>
                <w:b/>
              </w:rPr>
            </w:pPr>
            <w:r>
              <w:rPr>
                <w:rFonts w:asciiTheme="minorHAnsi" w:hAnsiTheme="minorHAnsi"/>
                <w:b/>
                <w:sz w:val="22"/>
              </w:rPr>
              <w:t>P</w:t>
            </w:r>
            <w:r w:rsidR="00E40509">
              <w:rPr>
                <w:rFonts w:asciiTheme="minorHAnsi" w:hAnsiTheme="minorHAnsi"/>
                <w:b/>
                <w:sz w:val="22"/>
              </w:rPr>
              <w:t>lease provide name, contact information</w:t>
            </w:r>
            <w:r w:rsidRPr="001C5668">
              <w:rPr>
                <w:rFonts w:asciiTheme="minorHAnsi" w:hAnsiTheme="minorHAnsi"/>
                <w:b/>
                <w:sz w:val="22"/>
              </w:rPr>
              <w:t>, and</w:t>
            </w:r>
            <w:r w:rsidR="00E40509">
              <w:rPr>
                <w:rFonts w:asciiTheme="minorHAnsi" w:hAnsiTheme="minorHAnsi"/>
                <w:b/>
                <w:sz w:val="22"/>
              </w:rPr>
              <w:t xml:space="preserve"> a</w:t>
            </w:r>
            <w:r w:rsidRPr="001C5668">
              <w:rPr>
                <w:rFonts w:asciiTheme="minorHAnsi" w:hAnsiTheme="minorHAnsi"/>
                <w:b/>
                <w:sz w:val="22"/>
              </w:rPr>
              <w:t xml:space="preserve"> brief description of each site.</w:t>
            </w:r>
          </w:p>
        </w:tc>
      </w:tr>
      <w:tr w:rsidR="00D01875" w:rsidRPr="00FB1D62" w:rsidTr="00E40509">
        <w:trPr>
          <w:trHeight w:val="498"/>
        </w:trPr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93418C" w:rsidRPr="00144936" w:rsidRDefault="0093418C" w:rsidP="000E1C3D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144936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Name (Site 1):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93418C" w:rsidRPr="00D6218B" w:rsidRDefault="0093418C" w:rsidP="000E1C3D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Cs/>
              <w:spacing w:val="-5"/>
              <w:sz w:val="20"/>
              <w:szCs w:val="18"/>
            </w:rPr>
            <w:alias w:val="R Site 1"/>
            <w:tag w:val="RS1"/>
            <w:id w:val="172677162"/>
            <w:lock w:val="sdtLocked"/>
            <w:placeholder>
              <w:docPart w:val="455A5739DC7D4CB4BEA9787E6878A6A0"/>
            </w:placeholder>
            <w:showingPlcHdr/>
            <w:text w:multiLine="1"/>
          </w:sdtPr>
          <w:sdtContent>
            <w:tc>
              <w:tcPr>
                <w:tcW w:w="2790" w:type="dxa"/>
                <w:gridSpan w:val="3"/>
                <w:tcBorders>
                  <w:top w:val="single" w:sz="6" w:space="0" w:color="auto"/>
                  <w:left w:val="nil"/>
                  <w:bottom w:val="single" w:sz="6" w:space="0" w:color="auto"/>
                  <w:right w:val="nil"/>
                </w:tcBorders>
                <w:shd w:val="clear" w:color="auto" w:fill="E5B8B7" w:themeFill="accent2" w:themeFillTint="66"/>
                <w:vAlign w:val="center"/>
              </w:tcPr>
              <w:p w:rsidR="0093418C" w:rsidRPr="00F26B1D" w:rsidRDefault="0093418C" w:rsidP="00A20543">
                <w:pPr>
                  <w:spacing w:line="220" w:lineRule="atLeast"/>
                  <w:rPr>
                    <w:rFonts w:ascii="Book Antiqua" w:hAnsi="Book Antiqua" w:cs="Arial"/>
                    <w:bCs/>
                    <w:spacing w:val="-5"/>
                    <w:sz w:val="20"/>
                    <w:szCs w:val="18"/>
                  </w:rPr>
                </w:pPr>
                <w:r w:rsidRPr="00F26B1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name</w:t>
                </w:r>
              </w:p>
            </w:tc>
          </w:sdtContent>
        </w:sdt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93418C" w:rsidRPr="00D6218B" w:rsidRDefault="0093418C" w:rsidP="000E1C3D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 </w:t>
            </w:r>
          </w:p>
        </w:tc>
        <w:tc>
          <w:tcPr>
            <w:tcW w:w="126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93418C" w:rsidRPr="00D6218B" w:rsidRDefault="00E40509" w:rsidP="00E40509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Information: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93418C" w:rsidRPr="00D6218B" w:rsidRDefault="0093418C" w:rsidP="000E1C3D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Cs/>
              <w:spacing w:val="-5"/>
              <w:sz w:val="20"/>
              <w:szCs w:val="18"/>
            </w:rPr>
            <w:alias w:val="R address 1"/>
            <w:tag w:val="RA1"/>
            <w:id w:val="172677163"/>
            <w:lock w:val="sdtLocked"/>
            <w:placeholder>
              <w:docPart w:val="3FBE060161CD48099E98872A29274677"/>
            </w:placeholder>
            <w:showingPlcHdr/>
            <w:text w:multiLine="1"/>
          </w:sdtPr>
          <w:sdtContent>
            <w:tc>
              <w:tcPr>
                <w:tcW w:w="4313" w:type="dxa"/>
                <w:gridSpan w:val="4"/>
                <w:tcBorders>
                  <w:top w:val="single" w:sz="6" w:space="0" w:color="auto"/>
                  <w:left w:val="nil"/>
                  <w:bottom w:val="single" w:sz="6" w:space="0" w:color="auto"/>
                  <w:right w:val="single" w:sz="6" w:space="0" w:color="auto"/>
                </w:tcBorders>
                <w:shd w:val="clear" w:color="auto" w:fill="E5B8B7" w:themeFill="accent2" w:themeFillTint="66"/>
                <w:vAlign w:val="center"/>
              </w:tcPr>
              <w:p w:rsidR="0093418C" w:rsidRPr="00F26B1D" w:rsidRDefault="00D01875" w:rsidP="00D01875">
                <w:pPr>
                  <w:spacing w:line="220" w:lineRule="atLeast"/>
                  <w:rPr>
                    <w:rFonts w:ascii="Book Antiqua" w:hAnsi="Book Antiqua" w:cs="Arial"/>
                    <w:bCs/>
                    <w:spacing w:val="-5"/>
                    <w:sz w:val="20"/>
                    <w:szCs w:val="18"/>
                  </w:rPr>
                </w:pPr>
                <w:r w:rsidRPr="00313A7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 xml:space="preserve">Enter </w:t>
                </w:r>
                <w:r w:rsidR="00E4050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contact information</w:t>
                </w:r>
              </w:p>
            </w:tc>
          </w:sdtContent>
        </w:sdt>
      </w:tr>
      <w:tr w:rsidR="00D01875" w:rsidRPr="00FB1D62" w:rsidTr="00E40509">
        <w:trPr>
          <w:trHeight w:val="507"/>
        </w:trPr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93418C" w:rsidRPr="00D6218B" w:rsidRDefault="0093418C" w:rsidP="000E1C3D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Description: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93418C" w:rsidRPr="00D6218B" w:rsidRDefault="0093418C" w:rsidP="000E1C3D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18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Cs/>
              <w:spacing w:val="-5"/>
              <w:sz w:val="20"/>
              <w:szCs w:val="18"/>
            </w:rPr>
            <w:alias w:val="Description 1"/>
            <w:tag w:val="Des1"/>
            <w:id w:val="172677274"/>
            <w:lock w:val="sdtLocked"/>
            <w:placeholder>
              <w:docPart w:val="2D5849B302A54528AE68C7D5E802F865"/>
            </w:placeholder>
            <w:showingPlcHdr/>
            <w:text w:multiLine="1"/>
          </w:sdtPr>
          <w:sdtContent>
            <w:tc>
              <w:tcPr>
                <w:tcW w:w="8903" w:type="dxa"/>
                <w:gridSpan w:val="10"/>
                <w:tcBorders>
                  <w:top w:val="single" w:sz="6" w:space="0" w:color="auto"/>
                  <w:left w:val="nil"/>
                  <w:bottom w:val="single" w:sz="6" w:space="0" w:color="auto"/>
                  <w:right w:val="single" w:sz="6" w:space="0" w:color="auto"/>
                </w:tcBorders>
                <w:shd w:val="clear" w:color="auto" w:fill="E5B8B7" w:themeFill="accent2" w:themeFillTint="66"/>
                <w:vAlign w:val="center"/>
              </w:tcPr>
              <w:p w:rsidR="0093418C" w:rsidRPr="00F26B1D" w:rsidRDefault="00D01875" w:rsidP="00D01875">
                <w:pPr>
                  <w:spacing w:line="220" w:lineRule="atLeast"/>
                  <w:rPr>
                    <w:rFonts w:ascii="Book Antiqua" w:hAnsi="Book Antiqua" w:cs="Arial"/>
                    <w:bCs/>
                    <w:spacing w:val="-5"/>
                    <w:sz w:val="20"/>
                    <w:szCs w:val="18"/>
                  </w:rPr>
                </w:pPr>
                <w:r w:rsidRPr="00313A7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18"/>
                  </w:rPr>
                  <w:t>Enter description</w:t>
                </w:r>
              </w:p>
            </w:tc>
          </w:sdtContent>
        </w:sdt>
      </w:tr>
      <w:tr w:rsidR="00E40509" w:rsidRPr="00FB1D62" w:rsidTr="00E40509">
        <w:trPr>
          <w:trHeight w:val="453"/>
        </w:trPr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0E1C3D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Name</w:t>
            </w: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(Site 2)</w:t>
            </w: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: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0E1C3D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/>
              <w:bCs/>
              <w:spacing w:val="-5"/>
              <w:sz w:val="20"/>
              <w:szCs w:val="18"/>
            </w:rPr>
            <w:alias w:val="R Site 2"/>
            <w:tag w:val="RS2"/>
            <w:id w:val="172677164"/>
            <w:lock w:val="sdtLocked"/>
            <w:placeholder>
              <w:docPart w:val="B1909B384A6349C29EE0E6FEE58112BA"/>
            </w:placeholder>
            <w:showingPlcHdr/>
            <w:text w:multiLine="1"/>
          </w:sdtPr>
          <w:sdtContent>
            <w:tc>
              <w:tcPr>
                <w:tcW w:w="2790" w:type="dxa"/>
                <w:gridSpan w:val="3"/>
                <w:tcBorders>
                  <w:top w:val="single" w:sz="6" w:space="0" w:color="auto"/>
                  <w:left w:val="nil"/>
                  <w:bottom w:val="single" w:sz="6" w:space="0" w:color="auto"/>
                  <w:right w:val="nil"/>
                </w:tcBorders>
                <w:shd w:val="clear" w:color="auto" w:fill="E5B8B7" w:themeFill="accent2" w:themeFillTint="66"/>
                <w:vAlign w:val="center"/>
              </w:tcPr>
              <w:p w:rsidR="00E40509" w:rsidRPr="00F26B1D" w:rsidRDefault="00E40509" w:rsidP="000E1C3D">
                <w:pPr>
                  <w:spacing w:line="220" w:lineRule="atLeast"/>
                  <w:rPr>
                    <w:rFonts w:ascii="Book Antiqua" w:hAnsi="Book Antiqua" w:cs="Arial"/>
                    <w:b/>
                    <w:bCs/>
                    <w:spacing w:val="-5"/>
                    <w:sz w:val="20"/>
                    <w:szCs w:val="18"/>
                  </w:rPr>
                </w:pPr>
                <w:r w:rsidRPr="00F26B1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name</w:t>
                </w:r>
              </w:p>
            </w:tc>
          </w:sdtContent>
        </w:sdt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0E1C3D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224822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Information: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0E1C3D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/>
              <w:bCs/>
              <w:spacing w:val="-5"/>
              <w:sz w:val="20"/>
              <w:szCs w:val="18"/>
            </w:rPr>
            <w:alias w:val="R address 2"/>
            <w:tag w:val="RA2"/>
            <w:id w:val="172677165"/>
            <w:lock w:val="sdtLocked"/>
            <w:placeholder>
              <w:docPart w:val="5AEAC8D7B5274CF1AD42623CDA6ADA7D"/>
            </w:placeholder>
            <w:showingPlcHdr/>
            <w:text w:multiLine="1"/>
          </w:sdtPr>
          <w:sdtContent>
            <w:tc>
              <w:tcPr>
                <w:tcW w:w="4313" w:type="dxa"/>
                <w:gridSpan w:val="4"/>
                <w:tcBorders>
                  <w:top w:val="single" w:sz="6" w:space="0" w:color="auto"/>
                  <w:left w:val="nil"/>
                  <w:bottom w:val="single" w:sz="6" w:space="0" w:color="auto"/>
                  <w:right w:val="single" w:sz="6" w:space="0" w:color="auto"/>
                </w:tcBorders>
                <w:shd w:val="clear" w:color="auto" w:fill="E5B8B7" w:themeFill="accent2" w:themeFillTint="66"/>
                <w:vAlign w:val="center"/>
              </w:tcPr>
              <w:p w:rsidR="00E40509" w:rsidRPr="00F26B1D" w:rsidRDefault="00E40509" w:rsidP="000E1C3D">
                <w:pPr>
                  <w:spacing w:line="220" w:lineRule="atLeast"/>
                  <w:rPr>
                    <w:rFonts w:ascii="Book Antiqua" w:hAnsi="Book Antiqua" w:cs="Arial"/>
                    <w:b/>
                    <w:bCs/>
                    <w:spacing w:val="-5"/>
                    <w:sz w:val="20"/>
                    <w:szCs w:val="18"/>
                  </w:rPr>
                </w:pPr>
                <w:r w:rsidRPr="00F26B1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 xml:space="preserve">Enter </w:t>
                </w:r>
                <w:r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contact information</w:t>
                </w:r>
              </w:p>
            </w:tc>
          </w:sdtContent>
        </w:sdt>
      </w:tr>
      <w:tr w:rsidR="00E40509" w:rsidRPr="00FB1D62" w:rsidTr="00E40509">
        <w:trPr>
          <w:trHeight w:val="507"/>
        </w:trPr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0E1C3D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Description: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0E1C3D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18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="Arial"/>
              <w:b/>
              <w:bCs/>
              <w:spacing w:val="-5"/>
              <w:sz w:val="20"/>
              <w:szCs w:val="18"/>
            </w:rPr>
            <w:alias w:val="Description 2"/>
            <w:tag w:val="Des2"/>
            <w:id w:val="172677285"/>
            <w:lock w:val="sdtLocked"/>
            <w:placeholder>
              <w:docPart w:val="09D051FB59B343A4B666B24F9233B0F3"/>
            </w:placeholder>
            <w:showingPlcHdr/>
            <w:text w:multiLine="1"/>
          </w:sdtPr>
          <w:sdtContent>
            <w:tc>
              <w:tcPr>
                <w:tcW w:w="8903" w:type="dxa"/>
                <w:gridSpan w:val="10"/>
                <w:tcBorders>
                  <w:top w:val="single" w:sz="6" w:space="0" w:color="auto"/>
                  <w:left w:val="nil"/>
                  <w:bottom w:val="single" w:sz="6" w:space="0" w:color="auto"/>
                  <w:right w:val="single" w:sz="6" w:space="0" w:color="auto"/>
                </w:tcBorders>
                <w:shd w:val="clear" w:color="auto" w:fill="E5B8B7" w:themeFill="accent2" w:themeFillTint="66"/>
                <w:vAlign w:val="center"/>
              </w:tcPr>
              <w:p w:rsidR="00E40509" w:rsidRPr="00144936" w:rsidRDefault="00E40509" w:rsidP="005D48E9">
                <w:pPr>
                  <w:spacing w:line="220" w:lineRule="atLeast"/>
                  <w:rPr>
                    <w:rFonts w:cs="Arial"/>
                    <w:b/>
                    <w:bCs/>
                    <w:spacing w:val="-5"/>
                    <w:sz w:val="20"/>
                    <w:szCs w:val="18"/>
                  </w:rPr>
                </w:pPr>
                <w:r w:rsidRPr="00313A7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18"/>
                  </w:rPr>
                  <w:t>Enter description</w:t>
                </w:r>
              </w:p>
            </w:tc>
          </w:sdtContent>
        </w:sdt>
      </w:tr>
      <w:tr w:rsidR="00E40509" w:rsidRPr="00FB1D62" w:rsidTr="00E40509">
        <w:trPr>
          <w:trHeight w:val="453"/>
        </w:trPr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0E1C3D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Name</w:t>
            </w: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(Site 3)</w:t>
            </w: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: 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0E1C3D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/>
              <w:bCs/>
              <w:spacing w:val="-5"/>
              <w:sz w:val="20"/>
              <w:szCs w:val="18"/>
            </w:rPr>
            <w:alias w:val="R Site 3"/>
            <w:tag w:val="RS3"/>
            <w:id w:val="172677166"/>
            <w:lock w:val="sdtLocked"/>
            <w:placeholder>
              <w:docPart w:val="B1851C6D86F84996A5894C490CCDF233"/>
            </w:placeholder>
            <w:showingPlcHdr/>
            <w:text w:multiLine="1"/>
          </w:sdtPr>
          <w:sdtContent>
            <w:tc>
              <w:tcPr>
                <w:tcW w:w="2790" w:type="dxa"/>
                <w:gridSpan w:val="3"/>
                <w:tcBorders>
                  <w:top w:val="single" w:sz="6" w:space="0" w:color="auto"/>
                  <w:left w:val="nil"/>
                  <w:bottom w:val="single" w:sz="6" w:space="0" w:color="auto"/>
                  <w:right w:val="nil"/>
                </w:tcBorders>
                <w:shd w:val="clear" w:color="auto" w:fill="E5B8B7" w:themeFill="accent2" w:themeFillTint="66"/>
                <w:vAlign w:val="center"/>
              </w:tcPr>
              <w:p w:rsidR="00E40509" w:rsidRPr="00F26B1D" w:rsidRDefault="00E40509" w:rsidP="000E1C3D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20"/>
                    <w:szCs w:val="18"/>
                  </w:rPr>
                </w:pPr>
                <w:r w:rsidRPr="00F26B1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name</w:t>
                </w:r>
              </w:p>
            </w:tc>
          </w:sdtContent>
        </w:sdt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0E1C3D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224822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Information: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0E1C3D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cstheme="minorBidi"/>
              <w:b/>
              <w:bCs/>
              <w:spacing w:val="-5"/>
              <w:sz w:val="20"/>
              <w:szCs w:val="18"/>
            </w:rPr>
            <w:alias w:val="R Address 3"/>
            <w:tag w:val="RA3"/>
            <w:id w:val="33768387"/>
            <w:lock w:val="sdtLocked"/>
            <w:placeholder>
              <w:docPart w:val="F94DFFF1BB40483BA9A4BAEA0D2F507A"/>
            </w:placeholder>
            <w:text w:multiLine="1"/>
          </w:sdtPr>
          <w:sdtContent>
            <w:tc>
              <w:tcPr>
                <w:tcW w:w="4313" w:type="dxa"/>
                <w:gridSpan w:val="4"/>
                <w:tcBorders>
                  <w:top w:val="single" w:sz="6" w:space="0" w:color="auto"/>
                  <w:left w:val="nil"/>
                  <w:bottom w:val="single" w:sz="6" w:space="0" w:color="auto"/>
                  <w:right w:val="single" w:sz="6" w:space="0" w:color="auto"/>
                </w:tcBorders>
                <w:shd w:val="clear" w:color="auto" w:fill="E5B8B7" w:themeFill="accent2" w:themeFillTint="66"/>
                <w:vAlign w:val="center"/>
              </w:tcPr>
              <w:p w:rsidR="00E40509" w:rsidRPr="00144936" w:rsidRDefault="00E40509" w:rsidP="000568A7">
                <w:pPr>
                  <w:spacing w:line="220" w:lineRule="atLeast"/>
                  <w:rPr>
                    <w:rFonts w:cstheme="minorBidi"/>
                    <w:b/>
                    <w:bCs/>
                    <w:spacing w:val="-5"/>
                    <w:sz w:val="20"/>
                    <w:szCs w:val="18"/>
                  </w:rPr>
                </w:pPr>
                <w:r w:rsidRPr="00E7340A">
                  <w:rPr>
                    <w:rFonts w:ascii="Book Antiqua" w:hAnsi="Book Antiqua" w:cstheme="minorBidi"/>
                    <w:b/>
                    <w:bCs/>
                    <w:spacing w:val="-5"/>
                    <w:sz w:val="20"/>
                    <w:szCs w:val="18"/>
                  </w:rPr>
                  <w:t xml:space="preserve">Enter </w:t>
                </w:r>
                <w:r>
                  <w:rPr>
                    <w:rFonts w:ascii="Book Antiqua" w:hAnsi="Book Antiqua" w:cstheme="minorBidi"/>
                    <w:b/>
                    <w:bCs/>
                    <w:spacing w:val="-5"/>
                    <w:sz w:val="20"/>
                    <w:szCs w:val="18"/>
                  </w:rPr>
                  <w:t>contact information</w:t>
                </w:r>
              </w:p>
            </w:tc>
          </w:sdtContent>
        </w:sdt>
      </w:tr>
      <w:tr w:rsidR="00E40509" w:rsidRPr="00FB1D62" w:rsidTr="00E40509">
        <w:trPr>
          <w:trHeight w:val="507"/>
        </w:trPr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0E1C3D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Description: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0E1C3D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18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/>
              <w:bCs/>
              <w:spacing w:val="-5"/>
              <w:sz w:val="20"/>
              <w:szCs w:val="18"/>
            </w:rPr>
            <w:alias w:val="Description 3"/>
            <w:tag w:val="Des3"/>
            <w:id w:val="172677381"/>
            <w:lock w:val="sdtLocked"/>
            <w:placeholder>
              <w:docPart w:val="AC952373B35A4771913004F38F145890"/>
            </w:placeholder>
            <w:showingPlcHdr/>
            <w:text w:multiLine="1"/>
          </w:sdtPr>
          <w:sdtContent>
            <w:tc>
              <w:tcPr>
                <w:tcW w:w="8903" w:type="dxa"/>
                <w:gridSpan w:val="10"/>
                <w:tcBorders>
                  <w:top w:val="single" w:sz="6" w:space="0" w:color="auto"/>
                  <w:left w:val="nil"/>
                  <w:bottom w:val="single" w:sz="6" w:space="0" w:color="auto"/>
                  <w:right w:val="single" w:sz="6" w:space="0" w:color="auto"/>
                </w:tcBorders>
                <w:shd w:val="clear" w:color="auto" w:fill="E5B8B7" w:themeFill="accent2" w:themeFillTint="66"/>
                <w:vAlign w:val="center"/>
              </w:tcPr>
              <w:p w:rsidR="00E40509" w:rsidRPr="00F26B1D" w:rsidRDefault="00E40509" w:rsidP="000E1C3D">
                <w:pPr>
                  <w:spacing w:line="220" w:lineRule="atLeast"/>
                  <w:rPr>
                    <w:rFonts w:ascii="Book Antiqua" w:hAnsi="Book Antiqua" w:cs="Arial"/>
                    <w:b/>
                    <w:bCs/>
                    <w:spacing w:val="-5"/>
                    <w:sz w:val="20"/>
                    <w:szCs w:val="18"/>
                  </w:rPr>
                </w:pPr>
                <w:r w:rsidRPr="00F26B1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description</w:t>
                </w:r>
              </w:p>
            </w:tc>
          </w:sdtContent>
        </w:sdt>
      </w:tr>
      <w:tr w:rsidR="00E40509" w:rsidRPr="00FB1D62" w:rsidTr="00E40509">
        <w:trPr>
          <w:trHeight w:val="543"/>
        </w:trPr>
        <w:tc>
          <w:tcPr>
            <w:tcW w:w="1483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7E60E8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Name</w:t>
            </w: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 (Site 4)</w:t>
            </w:r>
            <w:r w:rsidRPr="00D6218B"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: 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7E60E8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/>
              <w:bCs/>
              <w:spacing w:val="-5"/>
              <w:sz w:val="20"/>
              <w:szCs w:val="18"/>
            </w:rPr>
            <w:alias w:val="R Site 4"/>
            <w:tag w:val="RS4"/>
            <w:id w:val="33767856"/>
            <w:lock w:val="sdtLocked"/>
            <w:placeholder>
              <w:docPart w:val="124A0CE29F00492A9CB2E980D4D89E29"/>
            </w:placeholder>
            <w:showingPlcHdr/>
            <w:text w:multiLine="1"/>
          </w:sdtPr>
          <w:sdtContent>
            <w:tc>
              <w:tcPr>
                <w:tcW w:w="2790" w:type="dxa"/>
                <w:gridSpan w:val="3"/>
                <w:tcBorders>
                  <w:top w:val="single" w:sz="6" w:space="0" w:color="auto"/>
                  <w:left w:val="nil"/>
                  <w:bottom w:val="single" w:sz="6" w:space="0" w:color="auto"/>
                  <w:right w:val="nil"/>
                </w:tcBorders>
                <w:shd w:val="clear" w:color="auto" w:fill="E5B8B7" w:themeFill="accent2" w:themeFillTint="66"/>
                <w:vAlign w:val="center"/>
              </w:tcPr>
              <w:p w:rsidR="00E40509" w:rsidRPr="00F26B1D" w:rsidRDefault="00E40509" w:rsidP="007E60E8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20"/>
                    <w:szCs w:val="18"/>
                  </w:rPr>
                </w:pPr>
                <w:r w:rsidRPr="00F26B1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name</w:t>
                </w:r>
              </w:p>
            </w:tc>
          </w:sdtContent>
        </w:sdt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144936" w:rsidRDefault="00E40509" w:rsidP="007E60E8">
            <w:pPr>
              <w:spacing w:line="220" w:lineRule="atLeast"/>
              <w:rPr>
                <w:rFonts w:cstheme="minorBidi"/>
                <w:b/>
                <w:bCs/>
                <w:spacing w:val="-5"/>
                <w:sz w:val="20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224822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Information: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144936" w:rsidRDefault="00E40509" w:rsidP="007E60E8">
            <w:pPr>
              <w:spacing w:line="220" w:lineRule="atLeast"/>
              <w:rPr>
                <w:rFonts w:cstheme="minorBidi"/>
                <w:b/>
                <w:bCs/>
                <w:spacing w:val="-5"/>
                <w:sz w:val="20"/>
                <w:szCs w:val="18"/>
              </w:rPr>
            </w:pPr>
          </w:p>
        </w:tc>
        <w:sdt>
          <w:sdtPr>
            <w:rPr>
              <w:rFonts w:ascii="Book Antiqua" w:hAnsi="Book Antiqua" w:cstheme="minorBidi"/>
              <w:b/>
              <w:bCs/>
              <w:spacing w:val="-5"/>
              <w:sz w:val="20"/>
              <w:szCs w:val="18"/>
            </w:rPr>
            <w:alias w:val="R Address 4"/>
            <w:tag w:val="RA4"/>
            <w:id w:val="33767919"/>
            <w:lock w:val="sdtLocked"/>
            <w:placeholder>
              <w:docPart w:val="BBB4E9871EFC448D9122B2C3685D2507"/>
            </w:placeholder>
            <w:showingPlcHdr/>
            <w:text w:multiLine="1"/>
          </w:sdtPr>
          <w:sdtContent>
            <w:tc>
              <w:tcPr>
                <w:tcW w:w="4313" w:type="dxa"/>
                <w:gridSpan w:val="4"/>
                <w:tcBorders>
                  <w:top w:val="single" w:sz="6" w:space="0" w:color="auto"/>
                  <w:left w:val="nil"/>
                  <w:bottom w:val="single" w:sz="6" w:space="0" w:color="auto"/>
                </w:tcBorders>
                <w:shd w:val="clear" w:color="auto" w:fill="E5B8B7" w:themeFill="accent2" w:themeFillTint="66"/>
                <w:vAlign w:val="center"/>
              </w:tcPr>
              <w:p w:rsidR="00E40509" w:rsidRPr="00F26B1D" w:rsidRDefault="00E40509" w:rsidP="000568A7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18"/>
                    <w:szCs w:val="22"/>
                    <w:shd w:val="clear" w:color="auto" w:fill="BFBFBF" w:themeFill="background1" w:themeFillShade="BF"/>
                  </w:rPr>
                </w:pPr>
                <w:r w:rsidRPr="00313A7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 xml:space="preserve">Enter </w:t>
                </w:r>
                <w:r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contact information</w:t>
                </w:r>
              </w:p>
            </w:tc>
          </w:sdtContent>
        </w:sdt>
      </w:tr>
      <w:tr w:rsidR="00E40509" w:rsidRPr="00FB1D62" w:rsidTr="00E40509">
        <w:trPr>
          <w:trHeight w:val="507"/>
        </w:trPr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7E60E8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Description: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7E60E8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theme="minorBidi"/>
              <w:b/>
              <w:bCs/>
              <w:spacing w:val="-5"/>
              <w:sz w:val="20"/>
              <w:szCs w:val="22"/>
              <w:shd w:val="clear" w:color="auto" w:fill="BFBFBF" w:themeFill="background1" w:themeFillShade="BF"/>
            </w:rPr>
            <w:alias w:val="Description 4"/>
            <w:tag w:val="Des4"/>
            <w:id w:val="33768305"/>
            <w:lock w:val="sdtLocked"/>
            <w:placeholder>
              <w:docPart w:val="8F723F3CB9144F6D898019870C1D99C7"/>
            </w:placeholder>
            <w:showingPlcHdr/>
            <w:text w:multiLine="1"/>
          </w:sdtPr>
          <w:sdtContent>
            <w:tc>
              <w:tcPr>
                <w:tcW w:w="8903" w:type="dxa"/>
                <w:gridSpan w:val="10"/>
                <w:tcBorders>
                  <w:top w:val="single" w:sz="6" w:space="0" w:color="auto"/>
                  <w:left w:val="nil"/>
                  <w:bottom w:val="single" w:sz="6" w:space="0" w:color="auto"/>
                  <w:right w:val="single" w:sz="6" w:space="0" w:color="auto"/>
                </w:tcBorders>
                <w:shd w:val="clear" w:color="auto" w:fill="E5B8B7" w:themeFill="accent2" w:themeFillTint="66"/>
                <w:vAlign w:val="center"/>
              </w:tcPr>
              <w:p w:rsidR="00E40509" w:rsidRPr="00F26B1D" w:rsidRDefault="00E40509" w:rsidP="007E60E8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18"/>
                    <w:szCs w:val="22"/>
                    <w:shd w:val="clear" w:color="auto" w:fill="BFBFBF" w:themeFill="background1" w:themeFillShade="BF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description</w:t>
                </w:r>
              </w:p>
            </w:tc>
          </w:sdtContent>
        </w:sdt>
      </w:tr>
      <w:tr w:rsidR="00E40509" w:rsidRPr="00FB1D62" w:rsidTr="00E40509">
        <w:trPr>
          <w:trHeight w:val="543"/>
        </w:trPr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7E60E8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Name (Site 5):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7E60E8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="Arial"/>
              <w:b/>
              <w:bCs/>
              <w:spacing w:val="-5"/>
              <w:sz w:val="20"/>
              <w:szCs w:val="18"/>
            </w:rPr>
            <w:alias w:val="R Site 5"/>
            <w:tag w:val="RS5"/>
            <w:id w:val="33768306"/>
            <w:lock w:val="sdtLocked"/>
            <w:placeholder>
              <w:docPart w:val="137E746585694C34959AFA01BEBFA386"/>
            </w:placeholder>
            <w:showingPlcHdr/>
            <w:text w:multiLine="1"/>
          </w:sdtPr>
          <w:sdtContent>
            <w:tc>
              <w:tcPr>
                <w:tcW w:w="2790" w:type="dxa"/>
                <w:gridSpan w:val="3"/>
                <w:tcBorders>
                  <w:top w:val="single" w:sz="6" w:space="0" w:color="auto"/>
                  <w:left w:val="nil"/>
                  <w:bottom w:val="single" w:sz="6" w:space="0" w:color="auto"/>
                  <w:right w:val="nil"/>
                </w:tcBorders>
                <w:shd w:val="clear" w:color="auto" w:fill="E5B8B7" w:themeFill="accent2" w:themeFillTint="66"/>
                <w:vAlign w:val="center"/>
              </w:tcPr>
              <w:p w:rsidR="00E40509" w:rsidRPr="00F26B1D" w:rsidRDefault="00E40509" w:rsidP="00FF4177">
                <w:pPr>
                  <w:spacing w:line="220" w:lineRule="atLeast"/>
                  <w:rPr>
                    <w:rFonts w:ascii="Book Antiqua" w:hAnsi="Book Antiqua" w:cs="Arial"/>
                    <w:b/>
                    <w:bCs/>
                    <w:spacing w:val="-5"/>
                    <w:sz w:val="20"/>
                    <w:szCs w:val="18"/>
                  </w:rPr>
                </w:pPr>
                <w:r w:rsidRPr="00F26B1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name</w:t>
                </w:r>
              </w:p>
            </w:tc>
          </w:sdtContent>
        </w:sdt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144936" w:rsidRDefault="00E40509" w:rsidP="007E60E8">
            <w:pPr>
              <w:spacing w:line="220" w:lineRule="atLeast"/>
              <w:rPr>
                <w:rFonts w:cstheme="minorBidi"/>
                <w:b/>
                <w:bCs/>
                <w:spacing w:val="-5"/>
                <w:sz w:val="20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224822">
            <w:pPr>
              <w:spacing w:line="220" w:lineRule="atLeast"/>
              <w:jc w:val="center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>Contact Information: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144936" w:rsidRDefault="00E40509" w:rsidP="007E60E8">
            <w:pPr>
              <w:spacing w:line="220" w:lineRule="atLeast"/>
              <w:rPr>
                <w:rFonts w:cstheme="minorBidi"/>
                <w:b/>
                <w:bCs/>
                <w:spacing w:val="-5"/>
                <w:sz w:val="20"/>
                <w:szCs w:val="18"/>
              </w:rPr>
            </w:pPr>
          </w:p>
        </w:tc>
        <w:sdt>
          <w:sdtPr>
            <w:rPr>
              <w:rFonts w:ascii="Book Antiqua" w:hAnsi="Book Antiqua" w:cstheme="minorBidi"/>
              <w:b/>
              <w:bCs/>
              <w:spacing w:val="-5"/>
              <w:sz w:val="20"/>
              <w:szCs w:val="22"/>
              <w:shd w:val="clear" w:color="auto" w:fill="BFBFBF" w:themeFill="background1" w:themeFillShade="BF"/>
            </w:rPr>
            <w:alias w:val="R address 5"/>
            <w:tag w:val="RA5"/>
            <w:id w:val="33768307"/>
            <w:lock w:val="sdtLocked"/>
            <w:placeholder>
              <w:docPart w:val="9F115DA0817749CA9205525A55A466D1"/>
            </w:placeholder>
            <w:showingPlcHdr/>
            <w:text w:multiLine="1"/>
          </w:sdtPr>
          <w:sdtContent>
            <w:tc>
              <w:tcPr>
                <w:tcW w:w="4313" w:type="dxa"/>
                <w:gridSpan w:val="4"/>
                <w:tcBorders>
                  <w:top w:val="single" w:sz="6" w:space="0" w:color="auto"/>
                  <w:left w:val="nil"/>
                  <w:bottom w:val="single" w:sz="6" w:space="0" w:color="auto"/>
                  <w:right w:val="single" w:sz="6" w:space="0" w:color="auto"/>
                </w:tcBorders>
                <w:shd w:val="clear" w:color="auto" w:fill="E5B8B7" w:themeFill="accent2" w:themeFillTint="66"/>
                <w:vAlign w:val="center"/>
              </w:tcPr>
              <w:p w:rsidR="00E40509" w:rsidRPr="00F26B1D" w:rsidRDefault="00E40509" w:rsidP="00D937C8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18"/>
                    <w:szCs w:val="22"/>
                    <w:shd w:val="clear" w:color="auto" w:fill="BFBFBF" w:themeFill="background1" w:themeFillShade="BF"/>
                  </w:rPr>
                </w:pPr>
                <w:r w:rsidRPr="00FF4177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 xml:space="preserve">Enter </w:t>
                </w:r>
                <w:r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contact information</w:t>
                </w:r>
              </w:p>
            </w:tc>
          </w:sdtContent>
        </w:sdt>
      </w:tr>
      <w:tr w:rsidR="00E40509" w:rsidRPr="00FB1D62" w:rsidTr="00E40509">
        <w:trPr>
          <w:trHeight w:val="507"/>
        </w:trPr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7E60E8">
            <w:pPr>
              <w:spacing w:line="220" w:lineRule="atLeast"/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</w:pPr>
            <w:r>
              <w:rPr>
                <w:rFonts w:cs="Arial"/>
                <w:b/>
                <w:bCs/>
                <w:spacing w:val="-5"/>
                <w:sz w:val="18"/>
                <w:szCs w:val="22"/>
                <w:shd w:val="clear" w:color="auto" w:fill="C0504D" w:themeFill="accent2"/>
              </w:rPr>
              <w:t xml:space="preserve">Description: </w:t>
            </w:r>
          </w:p>
        </w:tc>
        <w:tc>
          <w:tcPr>
            <w:tcW w:w="2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C0504D" w:themeFill="accent2"/>
            <w:vAlign w:val="center"/>
          </w:tcPr>
          <w:p w:rsidR="00E40509" w:rsidRPr="00D6218B" w:rsidRDefault="00E40509" w:rsidP="007E60E8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theme="minorBidi"/>
              <w:b/>
              <w:bCs/>
              <w:spacing w:val="-5"/>
              <w:sz w:val="20"/>
              <w:szCs w:val="22"/>
              <w:shd w:val="clear" w:color="auto" w:fill="BFBFBF" w:themeFill="background1" w:themeFillShade="BF"/>
            </w:rPr>
            <w:alias w:val="Description 5"/>
            <w:tag w:val="Des5"/>
            <w:id w:val="33768308"/>
            <w:lock w:val="sdtLocked"/>
            <w:placeholder>
              <w:docPart w:val="417D474670A941E08AC0D040D8E5A5CC"/>
            </w:placeholder>
            <w:showingPlcHdr/>
            <w:text w:multiLine="1"/>
          </w:sdtPr>
          <w:sdtContent>
            <w:tc>
              <w:tcPr>
                <w:tcW w:w="8903" w:type="dxa"/>
                <w:gridSpan w:val="10"/>
                <w:tcBorders>
                  <w:top w:val="single" w:sz="6" w:space="0" w:color="auto"/>
                  <w:left w:val="nil"/>
                  <w:bottom w:val="single" w:sz="6" w:space="0" w:color="auto"/>
                  <w:right w:val="single" w:sz="6" w:space="0" w:color="auto"/>
                </w:tcBorders>
                <w:shd w:val="clear" w:color="auto" w:fill="E5B8B7" w:themeFill="accent2" w:themeFillTint="66"/>
                <w:vAlign w:val="center"/>
              </w:tcPr>
              <w:p w:rsidR="00E40509" w:rsidRPr="00F26B1D" w:rsidRDefault="00E40509" w:rsidP="007E60E8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18"/>
                    <w:szCs w:val="22"/>
                    <w:shd w:val="clear" w:color="auto" w:fill="BFBFBF" w:themeFill="background1" w:themeFillShade="BF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Enter description</w:t>
                </w:r>
              </w:p>
            </w:tc>
          </w:sdtContent>
        </w:sdt>
      </w:tr>
      <w:tr w:rsidR="0050097A" w:rsidRPr="0050097A" w:rsidTr="00823F0C">
        <w:tblPrEx>
          <w:tblBorders>
            <w:top w:val="single" w:sz="8" w:space="0" w:color="404040"/>
            <w:left w:val="single" w:sz="8" w:space="0" w:color="404040"/>
            <w:bottom w:val="single" w:sz="8" w:space="0" w:color="404040"/>
            <w:right w:val="single" w:sz="8" w:space="0" w:color="404040"/>
            <w:insideH w:val="single" w:sz="8" w:space="0" w:color="404040"/>
            <w:insideV w:val="none" w:sz="0" w:space="0" w:color="auto"/>
          </w:tblBorders>
        </w:tblPrEx>
        <w:trPr>
          <w:gridBefore w:val="1"/>
          <w:trHeight w:val="349"/>
        </w:trPr>
        <w:tc>
          <w:tcPr>
            <w:tcW w:w="10620" w:type="dxa"/>
            <w:gridSpan w:val="12"/>
            <w:shd w:val="clear" w:color="auto" w:fill="C0504D" w:themeFill="accent2"/>
            <w:vAlign w:val="center"/>
          </w:tcPr>
          <w:p w:rsidR="0050097A" w:rsidRPr="006735D8" w:rsidRDefault="00E7340A" w:rsidP="00681F7A">
            <w:pPr>
              <w:spacing w:line="220" w:lineRule="atLeast"/>
              <w:jc w:val="center"/>
              <w:rPr>
                <w:rFonts w:ascii="Baskerville Old Face" w:eastAsia="Times New Roman" w:hAnsi="Baskerville Old Face"/>
                <w:b/>
                <w:bCs/>
                <w:spacing w:val="-5"/>
                <w:sz w:val="28"/>
                <w:szCs w:val="28"/>
              </w:rPr>
            </w:pPr>
            <w:r>
              <w:rPr>
                <w:rFonts w:ascii="Baskerville Old Face" w:hAnsi="Baskerville Old Face"/>
                <w:b/>
                <w:bCs/>
                <w:spacing w:val="-5"/>
                <w:sz w:val="28"/>
                <w:szCs w:val="28"/>
              </w:rPr>
              <w:lastRenderedPageBreak/>
              <w:t xml:space="preserve">List Community Population(s): </w:t>
            </w:r>
            <w:r w:rsidR="0050097A" w:rsidRPr="006735D8">
              <w:rPr>
                <w:rFonts w:ascii="Baskerville Old Face" w:eastAsia="Times New Roman" w:hAnsi="Baskerville Old Face"/>
                <w:b/>
                <w:bCs/>
                <w:spacing w:val="-5"/>
                <w:sz w:val="28"/>
                <w:szCs w:val="28"/>
              </w:rPr>
              <w:t>How many people live in each community?</w:t>
            </w:r>
          </w:p>
        </w:tc>
      </w:tr>
      <w:tr w:rsidR="00E97034" w:rsidRPr="0050097A" w:rsidTr="00E40509">
        <w:tblPrEx>
          <w:tblBorders>
            <w:top w:val="single" w:sz="8" w:space="0" w:color="404040"/>
            <w:left w:val="single" w:sz="8" w:space="0" w:color="404040"/>
            <w:bottom w:val="single" w:sz="8" w:space="0" w:color="404040"/>
            <w:right w:val="single" w:sz="8" w:space="0" w:color="404040"/>
            <w:insideH w:val="single" w:sz="8" w:space="0" w:color="404040"/>
            <w:insideV w:val="none" w:sz="0" w:space="0" w:color="auto"/>
          </w:tblBorders>
        </w:tblPrEx>
        <w:trPr>
          <w:gridBefore w:val="1"/>
          <w:trHeight w:val="592"/>
        </w:trPr>
        <w:tc>
          <w:tcPr>
            <w:tcW w:w="1807" w:type="dxa"/>
            <w:gridSpan w:val="3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Community</w:t>
            </w:r>
            <w:r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 xml:space="preserve"> Name</w:t>
            </w: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eastAsia="Times New Roman" w:hAnsi="Book Antiqua" w:cstheme="minorBidi"/>
              <w:b/>
              <w:bCs/>
              <w:spacing w:val="-5"/>
              <w:sz w:val="20"/>
              <w:szCs w:val="20"/>
            </w:rPr>
            <w:alias w:val="Community Name 1"/>
            <w:tag w:val="CN 1"/>
            <w:id w:val="192521061"/>
            <w:lock w:val="sdtLocked"/>
            <w:placeholder>
              <w:docPart w:val="A1BC9AA9DE1546A2BD4B7F2D1973B100"/>
            </w:placeholder>
            <w:showingPlcHdr/>
            <w:text w:multiLine="1"/>
          </w:sdtPr>
          <w:sdtContent>
            <w:tc>
              <w:tcPr>
                <w:tcW w:w="4230" w:type="dxa"/>
                <w:gridSpan w:val="4"/>
                <w:shd w:val="clear" w:color="auto" w:fill="E5B8B7" w:themeFill="accent2" w:themeFillTint="66"/>
                <w:vAlign w:val="center"/>
              </w:tcPr>
              <w:p w:rsidR="003F2059" w:rsidRPr="008D31D9" w:rsidRDefault="00823F0C" w:rsidP="00823F0C">
                <w:pPr>
                  <w:spacing w:line="220" w:lineRule="atLeast"/>
                  <w:rPr>
                    <w:rFonts w:ascii="Book Antiqua" w:eastAsia="Times New Roman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8D31D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community name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</w:p>
        </w:tc>
        <w:tc>
          <w:tcPr>
            <w:tcW w:w="11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Population: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eastAsia="Times New Roman" w:hAnsi="Book Antiqua" w:cstheme="minorBidi"/>
              <w:b/>
              <w:bCs/>
              <w:spacing w:val="-5"/>
              <w:sz w:val="20"/>
              <w:szCs w:val="20"/>
            </w:rPr>
            <w:alias w:val="Population 1"/>
            <w:tag w:val="Pop 1"/>
            <w:id w:val="192521067"/>
            <w:lock w:val="sdtLocked"/>
            <w:placeholder>
              <w:docPart w:val="A9328B18F631425E84A7D56742B09105"/>
            </w:placeholder>
            <w:showingPlcHdr/>
            <w:text w:multiLine="1"/>
          </w:sdtPr>
          <w:sdtContent>
            <w:tc>
              <w:tcPr>
                <w:tcW w:w="2603" w:type="dxa"/>
                <w:shd w:val="clear" w:color="auto" w:fill="E5B8B7" w:themeFill="accent2" w:themeFillTint="66"/>
                <w:vAlign w:val="center"/>
              </w:tcPr>
              <w:p w:rsidR="003F2059" w:rsidRPr="00313A7D" w:rsidRDefault="00D01875" w:rsidP="00D01875">
                <w:pPr>
                  <w:spacing w:line="220" w:lineRule="atLeast"/>
                  <w:rPr>
                    <w:rFonts w:ascii="Book Antiqua" w:eastAsia="Times New Roman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313A7D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population</w:t>
                </w:r>
              </w:p>
            </w:tc>
          </w:sdtContent>
        </w:sdt>
      </w:tr>
      <w:tr w:rsidR="00E97034" w:rsidRPr="0050097A" w:rsidTr="00E40509">
        <w:tblPrEx>
          <w:tblBorders>
            <w:top w:val="single" w:sz="8" w:space="0" w:color="404040"/>
            <w:left w:val="single" w:sz="8" w:space="0" w:color="404040"/>
            <w:bottom w:val="single" w:sz="8" w:space="0" w:color="404040"/>
            <w:right w:val="single" w:sz="8" w:space="0" w:color="404040"/>
            <w:insideH w:val="single" w:sz="8" w:space="0" w:color="404040"/>
            <w:insideV w:val="none" w:sz="0" w:space="0" w:color="auto"/>
          </w:tblBorders>
        </w:tblPrEx>
        <w:trPr>
          <w:gridBefore w:val="1"/>
          <w:trHeight w:val="538"/>
        </w:trPr>
        <w:tc>
          <w:tcPr>
            <w:tcW w:w="1807" w:type="dxa"/>
            <w:gridSpan w:val="3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u w:val="single"/>
                <w:shd w:val="clear" w:color="auto" w:fill="BFBFBF" w:themeFill="background1" w:themeFillShade="BF"/>
              </w:rPr>
            </w:pP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Community</w:t>
            </w:r>
            <w:r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 xml:space="preserve"> Name</w:t>
            </w: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u w:val="single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eastAsia="Times New Roman" w:hAnsi="Book Antiqua" w:cstheme="minorBidi"/>
              <w:b/>
              <w:bCs/>
              <w:spacing w:val="-5"/>
              <w:sz w:val="20"/>
              <w:szCs w:val="20"/>
            </w:rPr>
            <w:alias w:val="Community Name 2"/>
            <w:tag w:val="CN 2"/>
            <w:id w:val="192521064"/>
            <w:lock w:val="sdtLocked"/>
            <w:placeholder>
              <w:docPart w:val="11700CFA27F14449B3AE56F5162B81D3"/>
            </w:placeholder>
            <w:showingPlcHdr/>
            <w:text w:multiLine="1"/>
          </w:sdtPr>
          <w:sdtContent>
            <w:tc>
              <w:tcPr>
                <w:tcW w:w="4230" w:type="dxa"/>
                <w:gridSpan w:val="4"/>
                <w:shd w:val="clear" w:color="auto" w:fill="E5B8B7" w:themeFill="accent2" w:themeFillTint="66"/>
                <w:vAlign w:val="center"/>
              </w:tcPr>
              <w:p w:rsidR="003F2059" w:rsidRPr="008D31D9" w:rsidRDefault="00FE26A9" w:rsidP="00FE26A9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8D31D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community name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u w:val="single"/>
                <w:shd w:val="clear" w:color="auto" w:fill="BFBFBF" w:themeFill="background1" w:themeFillShade="BF"/>
              </w:rPr>
            </w:pPr>
          </w:p>
        </w:tc>
        <w:tc>
          <w:tcPr>
            <w:tcW w:w="11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u w:val="single"/>
                <w:shd w:val="clear" w:color="auto" w:fill="BFBFBF" w:themeFill="background1" w:themeFillShade="BF"/>
              </w:rPr>
            </w:pP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Population: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cstheme="minorBidi"/>
                <w:b/>
                <w:bCs/>
                <w:spacing w:val="-5"/>
                <w:sz w:val="18"/>
                <w:szCs w:val="22"/>
                <w:u w:val="single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eastAsia="Times New Roman" w:hAnsi="Book Antiqua" w:cstheme="minorBidi"/>
              <w:b/>
              <w:bCs/>
              <w:spacing w:val="-5"/>
              <w:sz w:val="20"/>
              <w:szCs w:val="20"/>
            </w:rPr>
            <w:alias w:val="Population 2"/>
            <w:tag w:val="Pop 2"/>
            <w:id w:val="192521071"/>
            <w:lock w:val="sdtLocked"/>
            <w:placeholder>
              <w:docPart w:val="718B19226AAB4B4E9FDD9F919D18E874"/>
            </w:placeholder>
            <w:showingPlcHdr/>
            <w:text w:multiLine="1"/>
          </w:sdtPr>
          <w:sdtContent>
            <w:tc>
              <w:tcPr>
                <w:tcW w:w="2603" w:type="dxa"/>
                <w:shd w:val="clear" w:color="auto" w:fill="E5B8B7" w:themeFill="accent2" w:themeFillTint="66"/>
                <w:vAlign w:val="center"/>
              </w:tcPr>
              <w:p w:rsidR="003F2059" w:rsidRPr="008D31D9" w:rsidRDefault="003F2059" w:rsidP="0005607E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8D31D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population</w:t>
                </w:r>
              </w:p>
            </w:tc>
          </w:sdtContent>
        </w:sdt>
      </w:tr>
      <w:tr w:rsidR="00E97034" w:rsidRPr="0050097A" w:rsidTr="00E40509">
        <w:tblPrEx>
          <w:tblBorders>
            <w:top w:val="single" w:sz="8" w:space="0" w:color="404040"/>
            <w:left w:val="single" w:sz="8" w:space="0" w:color="404040"/>
            <w:bottom w:val="single" w:sz="8" w:space="0" w:color="404040"/>
            <w:right w:val="single" w:sz="8" w:space="0" w:color="404040"/>
            <w:insideH w:val="single" w:sz="8" w:space="0" w:color="404040"/>
            <w:insideV w:val="none" w:sz="0" w:space="0" w:color="auto"/>
          </w:tblBorders>
        </w:tblPrEx>
        <w:trPr>
          <w:gridBefore w:val="1"/>
          <w:trHeight w:val="502"/>
        </w:trPr>
        <w:tc>
          <w:tcPr>
            <w:tcW w:w="1807" w:type="dxa"/>
            <w:gridSpan w:val="3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Community</w:t>
            </w:r>
            <w:r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 xml:space="preserve"> Name</w:t>
            </w: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eastAsia="Times New Roman" w:hAnsi="Book Antiqua" w:cstheme="minorBidi"/>
              <w:b/>
              <w:bCs/>
              <w:spacing w:val="-5"/>
              <w:sz w:val="20"/>
              <w:szCs w:val="20"/>
            </w:rPr>
            <w:alias w:val="Community Name 3"/>
            <w:tag w:val="CN 3"/>
            <w:id w:val="192521065"/>
            <w:lock w:val="sdtLocked"/>
            <w:placeholder>
              <w:docPart w:val="3ED2C49DEBB64792B36B8AA982F4C4AE"/>
            </w:placeholder>
            <w:showingPlcHdr/>
            <w:text w:multiLine="1"/>
          </w:sdtPr>
          <w:sdtContent>
            <w:tc>
              <w:tcPr>
                <w:tcW w:w="4230" w:type="dxa"/>
                <w:gridSpan w:val="4"/>
                <w:shd w:val="clear" w:color="auto" w:fill="E5B8B7" w:themeFill="accent2" w:themeFillTint="66"/>
                <w:vAlign w:val="center"/>
              </w:tcPr>
              <w:p w:rsidR="003F2059" w:rsidRPr="008D31D9" w:rsidRDefault="00823F0C" w:rsidP="00823F0C">
                <w:pPr>
                  <w:spacing w:line="220" w:lineRule="atLeast"/>
                  <w:rPr>
                    <w:rFonts w:ascii="Book Antiqua" w:eastAsia="Times New Roman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8D31D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community name</w:t>
                </w:r>
              </w:p>
            </w:tc>
          </w:sdtContent>
        </w:sdt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</w:p>
        </w:tc>
        <w:tc>
          <w:tcPr>
            <w:tcW w:w="11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  <w:r w:rsidRPr="00EE125A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Population:</w:t>
            </w:r>
          </w:p>
        </w:tc>
        <w:tc>
          <w:tcPr>
            <w:tcW w:w="270" w:type="dxa"/>
            <w:shd w:val="clear" w:color="auto" w:fill="C0504D" w:themeFill="accent2"/>
            <w:vAlign w:val="center"/>
          </w:tcPr>
          <w:p w:rsidR="003F2059" w:rsidRPr="00EE125A" w:rsidRDefault="003F2059" w:rsidP="006F4194">
            <w:pPr>
              <w:spacing w:line="220" w:lineRule="atLeast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eastAsia="Times New Roman" w:hAnsi="Book Antiqua" w:cstheme="minorBidi"/>
              <w:b/>
              <w:bCs/>
              <w:spacing w:val="-5"/>
              <w:sz w:val="20"/>
              <w:szCs w:val="20"/>
            </w:rPr>
            <w:alias w:val="Population 3"/>
            <w:tag w:val="Pop 3"/>
            <w:id w:val="192521072"/>
            <w:lock w:val="sdtLocked"/>
            <w:placeholder>
              <w:docPart w:val="BB561685B37E446CB8D46458707459CF"/>
            </w:placeholder>
            <w:showingPlcHdr/>
            <w:text w:multiLine="1"/>
          </w:sdtPr>
          <w:sdtContent>
            <w:tc>
              <w:tcPr>
                <w:tcW w:w="2603" w:type="dxa"/>
                <w:shd w:val="clear" w:color="auto" w:fill="E5B8B7" w:themeFill="accent2" w:themeFillTint="66"/>
                <w:vAlign w:val="center"/>
              </w:tcPr>
              <w:p w:rsidR="003F2059" w:rsidRPr="008D31D9" w:rsidRDefault="003F2059" w:rsidP="0005607E">
                <w:pPr>
                  <w:spacing w:line="220" w:lineRule="atLeast"/>
                  <w:rPr>
                    <w:rFonts w:ascii="Book Antiqua" w:eastAsia="Times New Roman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8D31D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population</w:t>
                </w:r>
              </w:p>
            </w:tc>
          </w:sdtContent>
        </w:sdt>
      </w:tr>
    </w:tbl>
    <w:p w:rsidR="00FF5492" w:rsidRDefault="00FF5492" w:rsidP="00D52045">
      <w:pPr>
        <w:spacing w:line="120" w:lineRule="auto"/>
      </w:pPr>
    </w:p>
    <w:p w:rsidR="00E40509" w:rsidRDefault="00E40509" w:rsidP="00D52045">
      <w:pPr>
        <w:spacing w:line="120" w:lineRule="auto"/>
      </w:pPr>
    </w:p>
    <w:tbl>
      <w:tblPr>
        <w:tblW w:w="10620" w:type="dxa"/>
        <w:tblInd w:w="-25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  <w:insideV w:val="single" w:sz="8" w:space="0" w:color="404040"/>
        </w:tblBorders>
        <w:tblLayout w:type="fixed"/>
        <w:tblCellMar>
          <w:left w:w="115" w:type="dxa"/>
          <w:right w:w="115" w:type="dxa"/>
        </w:tblCellMar>
        <w:tblLook w:val="0220"/>
      </w:tblPr>
      <w:tblGrid>
        <w:gridCol w:w="1807"/>
        <w:gridCol w:w="270"/>
        <w:gridCol w:w="3420"/>
        <w:gridCol w:w="270"/>
        <w:gridCol w:w="1613"/>
        <w:gridCol w:w="270"/>
        <w:gridCol w:w="2970"/>
      </w:tblGrid>
      <w:tr w:rsidR="0050097A" w:rsidRPr="0050097A" w:rsidTr="00823F0C">
        <w:tc>
          <w:tcPr>
            <w:tcW w:w="10620" w:type="dxa"/>
            <w:gridSpan w:val="7"/>
            <w:shd w:val="clear" w:color="auto" w:fill="C0504D" w:themeFill="accent2"/>
          </w:tcPr>
          <w:p w:rsidR="0050097A" w:rsidRPr="006735D8" w:rsidRDefault="0050097A" w:rsidP="001C5668">
            <w:pPr>
              <w:spacing w:line="220" w:lineRule="atLeast"/>
              <w:jc w:val="center"/>
              <w:rPr>
                <w:rFonts w:ascii="Baskerville Old Face" w:hAnsi="Baskerville Old Face"/>
                <w:b/>
                <w:bCs/>
                <w:spacing w:val="-5"/>
                <w:sz w:val="22"/>
                <w:szCs w:val="22"/>
              </w:rPr>
            </w:pPr>
            <w:r w:rsidRPr="006735D8">
              <w:rPr>
                <w:rFonts w:ascii="Baskerville Old Face" w:hAnsi="Baskerville Old Face"/>
                <w:b/>
                <w:bCs/>
                <w:spacing w:val="-5"/>
                <w:sz w:val="28"/>
                <w:szCs w:val="22"/>
              </w:rPr>
              <w:t>Distance,</w:t>
            </w:r>
            <w:r w:rsidR="001C5668">
              <w:rPr>
                <w:rFonts w:ascii="Baskerville Old Face" w:hAnsi="Baskerville Old Face"/>
                <w:b/>
                <w:bCs/>
                <w:spacing w:val="-5"/>
                <w:sz w:val="28"/>
                <w:szCs w:val="22"/>
              </w:rPr>
              <w:t xml:space="preserve"> </w:t>
            </w:r>
            <w:r w:rsidRPr="006735D8">
              <w:rPr>
                <w:rFonts w:ascii="Baskerville Old Face" w:hAnsi="Baskerville Old Face"/>
                <w:b/>
                <w:bCs/>
                <w:spacing w:val="-5"/>
                <w:sz w:val="28"/>
                <w:szCs w:val="22"/>
              </w:rPr>
              <w:t>in miles, from nearest community with population greater than 20,000:</w:t>
            </w:r>
          </w:p>
        </w:tc>
      </w:tr>
      <w:tr w:rsidR="00484DC7" w:rsidRPr="0050097A" w:rsidTr="00E40509">
        <w:trPr>
          <w:trHeight w:val="475"/>
        </w:trPr>
        <w:tc>
          <w:tcPr>
            <w:tcW w:w="1807" w:type="dxa"/>
            <w:tcBorders>
              <w:bottom w:val="single" w:sz="8" w:space="0" w:color="404040"/>
              <w:right w:val="nil"/>
            </w:tcBorders>
            <w:shd w:val="clear" w:color="auto" w:fill="C0504D" w:themeFill="accent2"/>
            <w:vAlign w:val="center"/>
          </w:tcPr>
          <w:p w:rsidR="003F2059" w:rsidRPr="00CC0335" w:rsidRDefault="003F2059" w:rsidP="00313A7D">
            <w:pPr>
              <w:spacing w:line="220" w:lineRule="atLeast"/>
              <w:jc w:val="center"/>
              <w:rPr>
                <w:rFonts w:cstheme="minorBidi"/>
                <w:b/>
                <w:bCs/>
                <w:spacing w:val="-5"/>
                <w:sz w:val="18"/>
                <w:szCs w:val="20"/>
                <w:u w:val="single"/>
                <w:shd w:val="clear" w:color="auto" w:fill="BFBFBF" w:themeFill="background1" w:themeFillShade="BF"/>
              </w:rPr>
            </w:pPr>
            <w:r w:rsidRPr="00CC0335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Community Name:</w:t>
            </w:r>
          </w:p>
        </w:tc>
        <w:tc>
          <w:tcPr>
            <w:tcW w:w="270" w:type="dxa"/>
            <w:tcBorders>
              <w:left w:val="nil"/>
              <w:bottom w:val="single" w:sz="8" w:space="0" w:color="404040"/>
              <w:right w:val="nil"/>
            </w:tcBorders>
            <w:shd w:val="clear" w:color="auto" w:fill="C0504D" w:themeFill="accent2"/>
          </w:tcPr>
          <w:p w:rsidR="003F2059" w:rsidRPr="00CC0335" w:rsidRDefault="003F2059" w:rsidP="0050097A">
            <w:pPr>
              <w:spacing w:line="220" w:lineRule="atLeast"/>
              <w:jc w:val="both"/>
              <w:rPr>
                <w:rFonts w:ascii="Book Antiqua" w:hAnsi="Book Antiqua" w:cstheme="minorBidi"/>
                <w:b/>
                <w:bCs/>
                <w:spacing w:val="-5"/>
                <w:sz w:val="20"/>
                <w:szCs w:val="20"/>
                <w:u w:val="single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theme="minorBidi"/>
              <w:b/>
              <w:bCs/>
              <w:spacing w:val="-5"/>
              <w:sz w:val="20"/>
              <w:szCs w:val="20"/>
            </w:rPr>
            <w:alias w:val="Community Name "/>
            <w:tag w:val="CN"/>
            <w:id w:val="192521098"/>
            <w:lock w:val="sdtLocked"/>
            <w:placeholder>
              <w:docPart w:val="85A65C55B3774A60963362420761B749"/>
            </w:placeholder>
            <w:showingPlcHdr/>
            <w:text w:multiLine="1"/>
          </w:sdtPr>
          <w:sdtContent>
            <w:tc>
              <w:tcPr>
                <w:tcW w:w="8543" w:type="dxa"/>
                <w:gridSpan w:val="5"/>
                <w:tcBorders>
                  <w:left w:val="nil"/>
                </w:tcBorders>
                <w:shd w:val="clear" w:color="auto" w:fill="E5B8B7" w:themeFill="accent2" w:themeFillTint="66"/>
                <w:vAlign w:val="center"/>
              </w:tcPr>
              <w:p w:rsidR="003F2059" w:rsidRPr="008D31D9" w:rsidRDefault="00823F0C" w:rsidP="00E40509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8D31D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community name</w:t>
                </w:r>
              </w:p>
            </w:tc>
          </w:sdtContent>
        </w:sdt>
      </w:tr>
      <w:tr w:rsidR="00484DC7" w:rsidRPr="0050097A" w:rsidTr="00E40509">
        <w:trPr>
          <w:trHeight w:val="430"/>
        </w:trPr>
        <w:tc>
          <w:tcPr>
            <w:tcW w:w="1807" w:type="dxa"/>
            <w:tcBorders>
              <w:right w:val="nil"/>
            </w:tcBorders>
            <w:shd w:val="clear" w:color="auto" w:fill="C0504D" w:themeFill="accent2"/>
            <w:vAlign w:val="center"/>
          </w:tcPr>
          <w:p w:rsidR="002C1F97" w:rsidRPr="00CC0335" w:rsidRDefault="002C1F97" w:rsidP="00313A7D">
            <w:pPr>
              <w:spacing w:line="220" w:lineRule="atLeast"/>
              <w:jc w:val="center"/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BFBFBF" w:themeFill="background1" w:themeFillShade="BF"/>
              </w:rPr>
            </w:pPr>
            <w:r w:rsidRPr="00CC0335">
              <w:rPr>
                <w:rFonts w:eastAsia="Times New Roman"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Population:</w:t>
            </w:r>
          </w:p>
        </w:tc>
        <w:tc>
          <w:tcPr>
            <w:tcW w:w="270" w:type="dxa"/>
            <w:tcBorders>
              <w:left w:val="nil"/>
              <w:right w:val="nil"/>
            </w:tcBorders>
            <w:shd w:val="clear" w:color="auto" w:fill="C0504D" w:themeFill="accent2"/>
          </w:tcPr>
          <w:p w:rsidR="002C1F97" w:rsidRPr="00CC0335" w:rsidRDefault="002C1F97" w:rsidP="0050097A">
            <w:pPr>
              <w:spacing w:line="220" w:lineRule="atLeast"/>
              <w:jc w:val="both"/>
              <w:rPr>
                <w:rFonts w:ascii="Book Antiqua" w:eastAsia="Times New Roman" w:hAnsi="Book Antiqua" w:cstheme="minorBidi"/>
                <w:b/>
                <w:bCs/>
                <w:spacing w:val="-5"/>
                <w:sz w:val="20"/>
                <w:szCs w:val="20"/>
                <w:shd w:val="clear" w:color="auto" w:fill="BFBFBF" w:themeFill="background1" w:themeFillShade="BF"/>
              </w:rPr>
            </w:pPr>
          </w:p>
        </w:tc>
        <w:sdt>
          <w:sdtPr>
            <w:rPr>
              <w:rFonts w:ascii="Book Antiqua" w:hAnsi="Book Antiqua" w:cstheme="minorBidi"/>
              <w:b/>
              <w:bCs/>
              <w:spacing w:val="-5"/>
              <w:sz w:val="20"/>
              <w:szCs w:val="20"/>
            </w:rPr>
            <w:alias w:val="Population "/>
            <w:tag w:val="Pop"/>
            <w:id w:val="192521103"/>
            <w:lock w:val="sdtLocked"/>
            <w:placeholder>
              <w:docPart w:val="8E70FE84632D42F0930A0CF62E025AE1"/>
            </w:placeholder>
            <w:showingPlcHdr/>
            <w:text/>
          </w:sdtPr>
          <w:sdtContent>
            <w:tc>
              <w:tcPr>
                <w:tcW w:w="3420" w:type="dxa"/>
                <w:tcBorders>
                  <w:left w:val="nil"/>
                  <w:right w:val="nil"/>
                </w:tcBorders>
                <w:shd w:val="clear" w:color="auto" w:fill="E5B8B7" w:themeFill="accent2" w:themeFillTint="66"/>
                <w:vAlign w:val="center"/>
              </w:tcPr>
              <w:p w:rsidR="002C1F97" w:rsidRPr="008D31D9" w:rsidRDefault="00823F0C" w:rsidP="00E40509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8D31D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population</w:t>
                </w:r>
              </w:p>
            </w:tc>
          </w:sdtContent>
        </w:sdt>
        <w:tc>
          <w:tcPr>
            <w:tcW w:w="270" w:type="dxa"/>
            <w:tcBorders>
              <w:left w:val="nil"/>
              <w:right w:val="nil"/>
            </w:tcBorders>
            <w:shd w:val="clear" w:color="auto" w:fill="C0504D" w:themeFill="accent2"/>
          </w:tcPr>
          <w:p w:rsidR="002C1F97" w:rsidRPr="00CC0335" w:rsidRDefault="002C1F97" w:rsidP="0050097A">
            <w:pPr>
              <w:spacing w:line="220" w:lineRule="atLeast"/>
              <w:jc w:val="both"/>
              <w:rPr>
                <w:rFonts w:ascii="Book Antiqua" w:hAnsi="Book Antiqua" w:cstheme="minorBidi"/>
                <w:b/>
                <w:bCs/>
                <w:spacing w:val="-5"/>
                <w:sz w:val="20"/>
                <w:szCs w:val="20"/>
              </w:rPr>
            </w:pPr>
          </w:p>
        </w:tc>
        <w:tc>
          <w:tcPr>
            <w:tcW w:w="1613" w:type="dxa"/>
            <w:tcBorders>
              <w:left w:val="nil"/>
              <w:right w:val="nil"/>
            </w:tcBorders>
            <w:shd w:val="clear" w:color="auto" w:fill="C0504D" w:themeFill="accent2"/>
            <w:vAlign w:val="center"/>
          </w:tcPr>
          <w:p w:rsidR="002C1F97" w:rsidRPr="00CC0335" w:rsidRDefault="002C1F97" w:rsidP="00313A7D">
            <w:pPr>
              <w:spacing w:line="220" w:lineRule="atLeast"/>
              <w:jc w:val="center"/>
              <w:rPr>
                <w:rFonts w:cstheme="minorBidi"/>
                <w:b/>
                <w:bCs/>
                <w:spacing w:val="-5"/>
                <w:sz w:val="20"/>
                <w:szCs w:val="20"/>
              </w:rPr>
            </w:pPr>
            <w:r w:rsidRPr="00CC0335">
              <w:rPr>
                <w:rFonts w:cstheme="minorBidi"/>
                <w:b/>
                <w:bCs/>
                <w:spacing w:val="-5"/>
                <w:sz w:val="18"/>
                <w:szCs w:val="20"/>
                <w:shd w:val="clear" w:color="auto" w:fill="C0504D" w:themeFill="accent2"/>
              </w:rPr>
              <w:t>Distance in Miles:</w:t>
            </w:r>
          </w:p>
        </w:tc>
        <w:tc>
          <w:tcPr>
            <w:tcW w:w="270" w:type="dxa"/>
            <w:tcBorders>
              <w:left w:val="nil"/>
              <w:right w:val="nil"/>
            </w:tcBorders>
            <w:shd w:val="clear" w:color="auto" w:fill="C0504D" w:themeFill="accent2"/>
          </w:tcPr>
          <w:p w:rsidR="002C1F97" w:rsidRPr="00CC0335" w:rsidRDefault="002C1F97" w:rsidP="0050097A">
            <w:pPr>
              <w:spacing w:line="220" w:lineRule="atLeast"/>
              <w:jc w:val="both"/>
              <w:rPr>
                <w:rFonts w:ascii="Book Antiqua" w:hAnsi="Book Antiqua" w:cstheme="minorBidi"/>
                <w:b/>
                <w:bCs/>
                <w:spacing w:val="-5"/>
                <w:sz w:val="20"/>
                <w:szCs w:val="20"/>
              </w:rPr>
            </w:pPr>
          </w:p>
        </w:tc>
        <w:sdt>
          <w:sdtPr>
            <w:rPr>
              <w:rFonts w:ascii="Book Antiqua" w:hAnsi="Book Antiqua" w:cstheme="minorBidi"/>
              <w:b/>
              <w:bCs/>
              <w:spacing w:val="-5"/>
              <w:sz w:val="20"/>
              <w:szCs w:val="20"/>
            </w:rPr>
            <w:alias w:val="# of Miles"/>
            <w:tag w:val="Miles"/>
            <w:id w:val="192521114"/>
            <w:lock w:val="sdtLocked"/>
            <w:placeholder>
              <w:docPart w:val="1432BC156B074BABADFDF4B45D528C7E"/>
            </w:placeholder>
            <w:showingPlcHdr/>
            <w:text/>
          </w:sdtPr>
          <w:sdtContent>
            <w:tc>
              <w:tcPr>
                <w:tcW w:w="2970" w:type="dxa"/>
                <w:tcBorders>
                  <w:left w:val="nil"/>
                </w:tcBorders>
                <w:shd w:val="clear" w:color="auto" w:fill="E5B8B7" w:themeFill="accent2" w:themeFillTint="66"/>
                <w:vAlign w:val="center"/>
              </w:tcPr>
              <w:p w:rsidR="002C1F97" w:rsidRPr="008D31D9" w:rsidRDefault="00823F0C" w:rsidP="00E40509">
                <w:pPr>
                  <w:spacing w:line="220" w:lineRule="atLeast"/>
                  <w:rPr>
                    <w:rFonts w:ascii="Book Antiqua" w:hAnsi="Book Antiqua" w:cstheme="minorBidi"/>
                    <w:b/>
                    <w:bCs/>
                    <w:spacing w:val="-5"/>
                    <w:sz w:val="20"/>
                    <w:szCs w:val="20"/>
                  </w:rPr>
                </w:pPr>
                <w:r w:rsidRPr="008D31D9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# of miles</w:t>
                </w:r>
              </w:p>
            </w:tc>
          </w:sdtContent>
        </w:sdt>
      </w:tr>
    </w:tbl>
    <w:p w:rsidR="008D31D9" w:rsidRDefault="008D31D9" w:rsidP="009E3B9C">
      <w:pPr>
        <w:spacing w:line="120" w:lineRule="auto"/>
      </w:pPr>
    </w:p>
    <w:p w:rsidR="00E40509" w:rsidRDefault="00E40509" w:rsidP="009E3B9C">
      <w:pPr>
        <w:spacing w:line="120" w:lineRule="auto"/>
      </w:pPr>
    </w:p>
    <w:tbl>
      <w:tblPr>
        <w:tblW w:w="10620" w:type="dxa"/>
        <w:tblInd w:w="-25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</w:tblBorders>
        <w:tblLayout w:type="fixed"/>
        <w:tblCellMar>
          <w:left w:w="115" w:type="dxa"/>
          <w:right w:w="115" w:type="dxa"/>
        </w:tblCellMar>
        <w:tblLook w:val="0220"/>
      </w:tblPr>
      <w:tblGrid>
        <w:gridCol w:w="10620"/>
      </w:tblGrid>
      <w:tr w:rsidR="004E05D6" w:rsidRPr="0050097A" w:rsidTr="00F33F36">
        <w:tc>
          <w:tcPr>
            <w:tcW w:w="10620" w:type="dxa"/>
            <w:shd w:val="clear" w:color="auto" w:fill="C0504D" w:themeFill="accent2"/>
          </w:tcPr>
          <w:p w:rsidR="0050097A" w:rsidRPr="006735D8" w:rsidRDefault="0050097A" w:rsidP="0050097A">
            <w:pPr>
              <w:spacing w:line="220" w:lineRule="atLeast"/>
              <w:jc w:val="center"/>
              <w:rPr>
                <w:rFonts w:ascii="Baskerville Old Face" w:hAnsi="Baskerville Old Face"/>
                <w:b/>
                <w:bCs/>
                <w:spacing w:val="-5"/>
                <w:sz w:val="22"/>
                <w:szCs w:val="22"/>
              </w:rPr>
            </w:pPr>
            <w:r w:rsidRPr="006735D8">
              <w:rPr>
                <w:rFonts w:ascii="Baskerville Old Face" w:hAnsi="Baskerville Old Face"/>
                <w:b/>
                <w:bCs/>
                <w:spacing w:val="-5"/>
                <w:sz w:val="28"/>
                <w:szCs w:val="22"/>
              </w:rPr>
              <w:t>Name of Primary Preceptor at Site (If not the Program Director):</w:t>
            </w:r>
          </w:p>
        </w:tc>
      </w:tr>
      <w:tr w:rsidR="007028D9" w:rsidRPr="0050097A" w:rsidTr="00E40509">
        <w:trPr>
          <w:trHeight w:val="565"/>
        </w:trPr>
        <w:tc>
          <w:tcPr>
            <w:tcW w:w="10620" w:type="dxa"/>
            <w:tcBorders>
              <w:bottom w:val="single" w:sz="8" w:space="0" w:color="404040"/>
            </w:tcBorders>
            <w:shd w:val="clear" w:color="auto" w:fill="E5B8B7" w:themeFill="accent2" w:themeFillTint="66"/>
            <w:vAlign w:val="center"/>
          </w:tcPr>
          <w:sdt>
            <w:sdtPr>
              <w:rPr>
                <w:rFonts w:ascii="Book Antiqua" w:hAnsi="Book Antiqua" w:cstheme="minorBidi"/>
                <w:bCs/>
                <w:spacing w:val="-5"/>
                <w:sz w:val="22"/>
                <w:szCs w:val="22"/>
              </w:rPr>
              <w:alias w:val="Primary Preceptor"/>
              <w:tag w:val="PP"/>
              <w:id w:val="192521175"/>
              <w:lock w:val="sdtLocked"/>
              <w:placeholder>
                <w:docPart w:val="2F4048388DB34068940518E4AA5E1895"/>
              </w:placeholder>
              <w:showingPlcHdr/>
              <w:text w:multiLine="1"/>
            </w:sdtPr>
            <w:sdtContent>
              <w:p w:rsidR="007028D9" w:rsidRPr="00A20543" w:rsidRDefault="00F33F36" w:rsidP="00F33F36">
                <w:pPr>
                  <w:rPr>
                    <w:rFonts w:ascii="Book Antiqua" w:hAnsi="Book Antiqua" w:cstheme="minorBidi"/>
                    <w:bCs/>
                    <w:spacing w:val="-5"/>
                    <w:sz w:val="22"/>
                    <w:szCs w:val="22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0"/>
                  </w:rPr>
                  <w:t>Enter name of primary preceptor:</w:t>
                </w:r>
              </w:p>
            </w:sdtContent>
          </w:sdt>
        </w:tc>
      </w:tr>
    </w:tbl>
    <w:p w:rsidR="00764FD3" w:rsidRDefault="00764FD3" w:rsidP="00FB1D62">
      <w:pPr>
        <w:spacing w:line="120" w:lineRule="auto"/>
        <w:rPr>
          <w:rFonts w:ascii="Arial" w:hAnsi="Arial" w:cs="Arial"/>
          <w:sz w:val="22"/>
        </w:rPr>
      </w:pPr>
    </w:p>
    <w:p w:rsidR="00E40509" w:rsidRPr="008D31D9" w:rsidRDefault="00E40509" w:rsidP="00FB1D62">
      <w:pPr>
        <w:spacing w:line="120" w:lineRule="auto"/>
        <w:rPr>
          <w:rFonts w:ascii="Arial" w:hAnsi="Arial" w:cs="Arial"/>
          <w:sz w:val="22"/>
        </w:rPr>
      </w:pPr>
    </w:p>
    <w:tbl>
      <w:tblPr>
        <w:tblW w:w="10620" w:type="dxa"/>
        <w:tblInd w:w="-25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</w:tblBorders>
        <w:tblLayout w:type="fixed"/>
        <w:tblCellMar>
          <w:left w:w="115" w:type="dxa"/>
          <w:right w:w="115" w:type="dxa"/>
        </w:tblCellMar>
        <w:tblLook w:val="0220"/>
      </w:tblPr>
      <w:tblGrid>
        <w:gridCol w:w="3877"/>
        <w:gridCol w:w="6743"/>
      </w:tblGrid>
      <w:tr w:rsidR="004A3C54" w:rsidRPr="0017770D" w:rsidTr="00821253">
        <w:tc>
          <w:tcPr>
            <w:tcW w:w="10620" w:type="dxa"/>
            <w:gridSpan w:val="2"/>
            <w:shd w:val="clear" w:color="auto" w:fill="C0504D" w:themeFill="accent2"/>
          </w:tcPr>
          <w:p w:rsidR="004A3C54" w:rsidRPr="006735D8" w:rsidRDefault="009B4148" w:rsidP="006735D8">
            <w:pPr>
              <w:spacing w:line="220" w:lineRule="atLeast"/>
              <w:jc w:val="center"/>
              <w:rPr>
                <w:rFonts w:ascii="Baskerville Old Face" w:hAnsi="Baskerville Old Face"/>
                <w:b/>
                <w:bCs/>
                <w:spacing w:val="-5"/>
                <w:sz w:val="22"/>
                <w:szCs w:val="22"/>
              </w:rPr>
            </w:pPr>
            <w:r w:rsidRPr="006735D8">
              <w:rPr>
                <w:rFonts w:ascii="Baskerville Old Face" w:hAnsi="Baskerville Old Face"/>
                <w:b/>
                <w:bCs/>
                <w:spacing w:val="-5"/>
                <w:sz w:val="28"/>
                <w:szCs w:val="22"/>
              </w:rPr>
              <w:t>Board certification verification and year of most recent certification</w:t>
            </w:r>
            <w:r w:rsidR="004A3C54" w:rsidRPr="006735D8">
              <w:rPr>
                <w:rFonts w:ascii="Baskerville Old Face" w:hAnsi="Baskerville Old Face"/>
                <w:b/>
                <w:bCs/>
                <w:spacing w:val="-5"/>
                <w:sz w:val="28"/>
                <w:szCs w:val="22"/>
              </w:rPr>
              <w:t>?</w:t>
            </w:r>
          </w:p>
        </w:tc>
      </w:tr>
      <w:tr w:rsidR="006735D8" w:rsidRPr="00B70FE8" w:rsidTr="00E40509">
        <w:trPr>
          <w:trHeight w:val="493"/>
        </w:trPr>
        <w:sdt>
          <w:sdtPr>
            <w:rPr>
              <w:rFonts w:ascii="Book Antiqua" w:hAnsi="Book Antiqua"/>
              <w:b/>
              <w:sz w:val="22"/>
              <w:szCs w:val="22"/>
            </w:rPr>
            <w:alias w:val="Board Certified"/>
            <w:tag w:val="BC"/>
            <w:id w:val="172677406"/>
            <w:lock w:val="sdtLocked"/>
            <w:placeholder>
              <w:docPart w:val="36334DEF36EC4B1288D359D6094529BE"/>
            </w:placeholder>
            <w:showingPlcHdr/>
            <w:dropDownList>
              <w:listItem w:displayText="Board Certified?" w:value=""/>
              <w:listItem w:displayText="Yes" w:value="Yes"/>
              <w:listItem w:displayText="No" w:value="No"/>
            </w:dropDownList>
          </w:sdtPr>
          <w:sdtContent>
            <w:tc>
              <w:tcPr>
                <w:tcW w:w="3877" w:type="dxa"/>
                <w:shd w:val="clear" w:color="auto" w:fill="E5B8B7" w:themeFill="accent2" w:themeFillTint="66"/>
                <w:vAlign w:val="center"/>
              </w:tcPr>
              <w:p w:rsidR="006735D8" w:rsidRPr="002A5150" w:rsidRDefault="006735D8" w:rsidP="000E1C3D">
                <w:pPr>
                  <w:spacing w:line="220" w:lineRule="atLeast"/>
                  <w:rPr>
                    <w:rFonts w:ascii="Book Antiqua" w:hAnsi="Book Antiqua"/>
                    <w:b/>
                    <w:sz w:val="22"/>
                    <w:szCs w:val="22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Board certified?</w:t>
                </w:r>
              </w:p>
            </w:tc>
          </w:sdtContent>
        </w:sdt>
        <w:tc>
          <w:tcPr>
            <w:tcW w:w="6743" w:type="dxa"/>
            <w:shd w:val="clear" w:color="auto" w:fill="E5B8B7" w:themeFill="accent2" w:themeFillTint="66"/>
            <w:vAlign w:val="center"/>
          </w:tcPr>
          <w:p w:rsidR="006735D8" w:rsidRPr="002A5150" w:rsidRDefault="009F13ED" w:rsidP="000E1C3D">
            <w:pPr>
              <w:spacing w:line="220" w:lineRule="atLeast"/>
              <w:rPr>
                <w:rFonts w:ascii="Book Antiqua" w:hAnsi="Book Antiqua"/>
                <w:b/>
                <w:sz w:val="22"/>
                <w:szCs w:val="22"/>
              </w:rPr>
            </w:pPr>
            <w:sdt>
              <w:sdtPr>
                <w:rPr>
                  <w:rFonts w:ascii="Book Antiqua" w:hAnsi="Book Antiqua"/>
                  <w:b/>
                  <w:color w:val="808080"/>
                  <w:sz w:val="22"/>
                  <w:szCs w:val="22"/>
                </w:rPr>
                <w:alias w:val="Year of Most Recent Certification"/>
                <w:tag w:val="YMRC"/>
                <w:id w:val="33767686"/>
                <w:lock w:val="sdtLocked"/>
                <w:placeholder>
                  <w:docPart w:val="B135CB58A1B24FEBBDB896D67AFE1E0B"/>
                </w:placeholder>
                <w:showingPlcHdr/>
                <w:text w:multiLine="1"/>
              </w:sdtPr>
              <w:sdtContent>
                <w:r w:rsidR="006735D8" w:rsidRPr="00E7340A">
                  <w:rPr>
                    <w:rFonts w:ascii="Book Antiqua" w:hAnsi="Book Antiqua"/>
                    <w:b/>
                    <w:sz w:val="20"/>
                    <w:shd w:val="clear" w:color="auto" w:fill="E5B8B7" w:themeFill="accent2" w:themeFillTint="66"/>
                  </w:rPr>
                  <w:t>Enter year of most recent certification?</w:t>
                </w:r>
              </w:sdtContent>
            </w:sdt>
          </w:p>
        </w:tc>
      </w:tr>
    </w:tbl>
    <w:p w:rsidR="004A3C54" w:rsidRDefault="004A3C54" w:rsidP="00FB1D62">
      <w:pPr>
        <w:spacing w:line="120" w:lineRule="auto"/>
        <w:rPr>
          <w:rFonts w:ascii="Arial" w:hAnsi="Arial" w:cs="Arial"/>
          <w:sz w:val="22"/>
        </w:rPr>
      </w:pPr>
    </w:p>
    <w:p w:rsidR="00E40509" w:rsidRPr="008D31D9" w:rsidRDefault="00E40509" w:rsidP="00FB1D62">
      <w:pPr>
        <w:spacing w:line="120" w:lineRule="auto"/>
        <w:rPr>
          <w:rFonts w:ascii="Arial" w:hAnsi="Arial" w:cs="Arial"/>
          <w:sz w:val="22"/>
        </w:rPr>
      </w:pPr>
    </w:p>
    <w:tbl>
      <w:tblPr>
        <w:tblW w:w="10620" w:type="dxa"/>
        <w:tblInd w:w="-25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</w:tblBorders>
        <w:tblLayout w:type="fixed"/>
        <w:tblCellMar>
          <w:left w:w="115" w:type="dxa"/>
          <w:right w:w="115" w:type="dxa"/>
        </w:tblCellMar>
        <w:tblLook w:val="0220"/>
      </w:tblPr>
      <w:tblGrid>
        <w:gridCol w:w="10620"/>
      </w:tblGrid>
      <w:tr w:rsidR="0017770D" w:rsidRPr="0050097A" w:rsidTr="00823F0C">
        <w:tc>
          <w:tcPr>
            <w:tcW w:w="10620" w:type="dxa"/>
            <w:shd w:val="clear" w:color="auto" w:fill="C0504D" w:themeFill="accent2"/>
          </w:tcPr>
          <w:p w:rsidR="0050097A" w:rsidRPr="006735D8" w:rsidRDefault="00A53D14" w:rsidP="006735D8">
            <w:pPr>
              <w:spacing w:line="220" w:lineRule="atLeast"/>
              <w:jc w:val="center"/>
              <w:rPr>
                <w:rFonts w:ascii="Baskerville Old Face" w:hAnsi="Baskerville Old Face"/>
                <w:b/>
                <w:bCs/>
                <w:spacing w:val="-5"/>
                <w:sz w:val="22"/>
                <w:szCs w:val="22"/>
              </w:rPr>
            </w:pPr>
            <w:r w:rsidRPr="006735D8">
              <w:rPr>
                <w:rFonts w:ascii="Baskerville Old Face" w:hAnsi="Baskerville Old Face"/>
                <w:b/>
                <w:bCs/>
                <w:spacing w:val="-5"/>
                <w:sz w:val="28"/>
                <w:szCs w:val="22"/>
              </w:rPr>
              <w:t>What is the Rotation Duration</w:t>
            </w:r>
            <w:r w:rsidR="0050097A" w:rsidRPr="006735D8">
              <w:rPr>
                <w:rFonts w:ascii="Baskerville Old Face" w:hAnsi="Baskerville Old Face"/>
                <w:b/>
                <w:bCs/>
                <w:spacing w:val="-5"/>
                <w:sz w:val="28"/>
                <w:szCs w:val="22"/>
              </w:rPr>
              <w:t>?</w:t>
            </w:r>
          </w:p>
        </w:tc>
      </w:tr>
      <w:tr w:rsidR="0017770D" w:rsidTr="00E40509">
        <w:trPr>
          <w:trHeight w:val="745"/>
        </w:trPr>
        <w:tc>
          <w:tcPr>
            <w:tcW w:w="10620" w:type="dxa"/>
            <w:shd w:val="clear" w:color="auto" w:fill="E5B8B7" w:themeFill="accent2" w:themeFillTint="66"/>
            <w:vAlign w:val="center"/>
          </w:tcPr>
          <w:p w:rsidR="00FB1D62" w:rsidRPr="006735D8" w:rsidRDefault="009F13ED" w:rsidP="00823F0C">
            <w:pPr>
              <w:spacing w:line="220" w:lineRule="atLeast"/>
              <w:rPr>
                <w:rFonts w:ascii="Book Antiqua" w:hAnsi="Book Antiqua" w:cstheme="minorBidi"/>
                <w:b/>
                <w:bCs/>
                <w:spacing w:val="-5"/>
                <w:sz w:val="22"/>
                <w:szCs w:val="22"/>
              </w:rPr>
            </w:pPr>
            <w:sdt>
              <w:sdtPr>
                <w:rPr>
                  <w:rFonts w:ascii="Book Antiqua" w:hAnsi="Book Antiqua"/>
                  <w:b/>
                  <w:sz w:val="22"/>
                  <w:szCs w:val="22"/>
                </w:rPr>
                <w:alias w:val="Rotation Duration"/>
                <w:tag w:val="RD"/>
                <w:id w:val="192521221"/>
                <w:lock w:val="sdtLocked"/>
                <w:placeholder>
                  <w:docPart w:val="918FA402962B48EEAAC03C7EE79567B6"/>
                </w:placeholder>
                <w:showingPlcHdr/>
                <w:text w:multiLine="1"/>
              </w:sdtPr>
              <w:sdtContent>
                <w:r w:rsidR="00823F0C" w:rsidRPr="00E7340A">
                  <w:rPr>
                    <w:rFonts w:ascii="Book Antiqua" w:hAnsi="Book Antiqua"/>
                    <w:b/>
                    <w:sz w:val="20"/>
                    <w:shd w:val="clear" w:color="auto" w:fill="E5B8B7" w:themeFill="accent2" w:themeFillTint="66"/>
                  </w:rPr>
                  <w:t>Enter rotation duration:</w:t>
                </w:r>
              </w:sdtContent>
            </w:sdt>
          </w:p>
        </w:tc>
      </w:tr>
    </w:tbl>
    <w:p w:rsidR="006761BA" w:rsidRDefault="006761BA" w:rsidP="009E3B9C">
      <w:pPr>
        <w:spacing w:line="120" w:lineRule="auto"/>
        <w:rPr>
          <w:rFonts w:ascii="Arial" w:hAnsi="Arial" w:cs="Arial"/>
          <w:sz w:val="22"/>
        </w:rPr>
      </w:pPr>
    </w:p>
    <w:p w:rsidR="00E40509" w:rsidRPr="008D31D9" w:rsidRDefault="00E40509" w:rsidP="009E3B9C">
      <w:pPr>
        <w:spacing w:line="120" w:lineRule="auto"/>
        <w:rPr>
          <w:rFonts w:ascii="Arial" w:hAnsi="Arial" w:cs="Arial"/>
          <w:sz w:val="22"/>
        </w:rPr>
      </w:pPr>
    </w:p>
    <w:tbl>
      <w:tblPr>
        <w:tblW w:w="10620" w:type="dxa"/>
        <w:tblInd w:w="-25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</w:tblBorders>
        <w:tblLayout w:type="fixed"/>
        <w:tblCellMar>
          <w:left w:w="115" w:type="dxa"/>
          <w:right w:w="115" w:type="dxa"/>
        </w:tblCellMar>
        <w:tblLook w:val="0220"/>
      </w:tblPr>
      <w:tblGrid>
        <w:gridCol w:w="10620"/>
      </w:tblGrid>
      <w:tr w:rsidR="0050097A" w:rsidRPr="0050097A" w:rsidTr="00823F0C">
        <w:tc>
          <w:tcPr>
            <w:tcW w:w="10620" w:type="dxa"/>
            <w:shd w:val="clear" w:color="auto" w:fill="C0504D" w:themeFill="accent2"/>
          </w:tcPr>
          <w:p w:rsidR="0050097A" w:rsidRPr="006735D8" w:rsidRDefault="0050097A" w:rsidP="006735D8">
            <w:pPr>
              <w:spacing w:line="220" w:lineRule="atLeast"/>
              <w:jc w:val="center"/>
              <w:rPr>
                <w:rFonts w:ascii="Baskerville Old Face" w:hAnsi="Baskerville Old Face"/>
                <w:b/>
                <w:bCs/>
                <w:spacing w:val="-5"/>
                <w:sz w:val="22"/>
                <w:szCs w:val="22"/>
              </w:rPr>
            </w:pPr>
            <w:r w:rsidRPr="006735D8">
              <w:rPr>
                <w:rFonts w:ascii="Baskerville Old Face" w:hAnsi="Baskerville Old Face"/>
                <w:b/>
                <w:bCs/>
                <w:spacing w:val="-5"/>
                <w:sz w:val="28"/>
                <w:szCs w:val="22"/>
              </w:rPr>
              <w:t>Please</w:t>
            </w:r>
            <w:r w:rsidR="009B4148" w:rsidRPr="006735D8">
              <w:rPr>
                <w:rFonts w:ascii="Baskerville Old Face" w:hAnsi="Baskerville Old Face"/>
                <w:b/>
                <w:bCs/>
                <w:spacing w:val="-5"/>
                <w:sz w:val="28"/>
                <w:szCs w:val="22"/>
              </w:rPr>
              <w:t xml:space="preserve"> describe how rotation weeks are configured</w:t>
            </w:r>
            <w:r w:rsidRPr="006735D8">
              <w:rPr>
                <w:rFonts w:ascii="Baskerville Old Face" w:hAnsi="Baskerville Old Face"/>
                <w:b/>
                <w:bCs/>
                <w:spacing w:val="-5"/>
                <w:sz w:val="28"/>
                <w:szCs w:val="22"/>
              </w:rPr>
              <w:t>:</w:t>
            </w:r>
          </w:p>
        </w:tc>
      </w:tr>
      <w:tr w:rsidR="0017770D" w:rsidTr="00E40509">
        <w:trPr>
          <w:trHeight w:val="763"/>
        </w:trPr>
        <w:tc>
          <w:tcPr>
            <w:tcW w:w="10620" w:type="dxa"/>
            <w:shd w:val="clear" w:color="auto" w:fill="E5B8B7" w:themeFill="accent2" w:themeFillTint="66"/>
            <w:vAlign w:val="center"/>
          </w:tcPr>
          <w:p w:rsidR="0017770D" w:rsidRPr="006735D8" w:rsidRDefault="009F13ED" w:rsidP="00B70FE8">
            <w:pPr>
              <w:spacing w:line="220" w:lineRule="atLeast"/>
              <w:rPr>
                <w:rFonts w:ascii="Book Antiqua" w:hAnsi="Book Antiqua" w:cstheme="minorBidi"/>
                <w:b/>
                <w:bCs/>
                <w:spacing w:val="-5"/>
                <w:sz w:val="22"/>
                <w:szCs w:val="22"/>
              </w:rPr>
            </w:pPr>
            <w:sdt>
              <w:sdtPr>
                <w:rPr>
                  <w:rFonts w:ascii="Book Antiqua" w:hAnsi="Book Antiqua"/>
                  <w:b/>
                  <w:sz w:val="22"/>
                  <w:szCs w:val="22"/>
                  <w:shd w:val="clear" w:color="auto" w:fill="E5B8B7" w:themeFill="accent2" w:themeFillTint="66"/>
                </w:rPr>
                <w:alias w:val="Rotation Week Configuration"/>
                <w:tag w:val="RWC"/>
                <w:id w:val="192521311"/>
                <w:lock w:val="sdtLocked"/>
                <w:placeholder>
                  <w:docPart w:val="AE12240E3156438E95F64E6F743B356F"/>
                </w:placeholder>
                <w:showingPlcHdr/>
                <w:text w:multiLine="1"/>
              </w:sdtPr>
              <w:sdtEndPr>
                <w:rPr>
                  <w:sz w:val="20"/>
                </w:rPr>
              </w:sdtEndPr>
              <w:sdtContent>
                <w:r w:rsidR="00B70FE8"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2"/>
                  </w:rPr>
                  <w:t>Enter description:</w:t>
                </w:r>
              </w:sdtContent>
            </w:sdt>
          </w:p>
        </w:tc>
      </w:tr>
    </w:tbl>
    <w:p w:rsidR="006761BA" w:rsidRDefault="006761BA" w:rsidP="009E3B9C">
      <w:pPr>
        <w:spacing w:line="120" w:lineRule="auto"/>
        <w:rPr>
          <w:rFonts w:ascii="Arial" w:hAnsi="Arial" w:cs="Arial"/>
          <w:sz w:val="22"/>
        </w:rPr>
      </w:pPr>
    </w:p>
    <w:p w:rsidR="00E40509" w:rsidRPr="008D31D9" w:rsidRDefault="00E40509" w:rsidP="009E3B9C">
      <w:pPr>
        <w:spacing w:line="120" w:lineRule="auto"/>
        <w:rPr>
          <w:rFonts w:ascii="Arial" w:hAnsi="Arial" w:cs="Arial"/>
          <w:sz w:val="22"/>
        </w:rPr>
      </w:pPr>
    </w:p>
    <w:tbl>
      <w:tblPr>
        <w:tblW w:w="10620" w:type="dxa"/>
        <w:tblInd w:w="-25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</w:tblBorders>
        <w:tblLayout w:type="fixed"/>
        <w:tblCellMar>
          <w:left w:w="115" w:type="dxa"/>
          <w:right w:w="115" w:type="dxa"/>
        </w:tblCellMar>
        <w:tblLook w:val="0220"/>
      </w:tblPr>
      <w:tblGrid>
        <w:gridCol w:w="10620"/>
      </w:tblGrid>
      <w:tr w:rsidR="009B4148" w:rsidRPr="0017770D" w:rsidTr="00823F0C">
        <w:tc>
          <w:tcPr>
            <w:tcW w:w="10620" w:type="dxa"/>
            <w:shd w:val="clear" w:color="auto" w:fill="C0504D" w:themeFill="accent2"/>
          </w:tcPr>
          <w:p w:rsidR="009B4148" w:rsidRPr="006735D8" w:rsidRDefault="009B4148" w:rsidP="006735D8">
            <w:pPr>
              <w:spacing w:line="220" w:lineRule="atLeast"/>
              <w:jc w:val="center"/>
              <w:rPr>
                <w:rFonts w:ascii="Baskerville Old Face" w:hAnsi="Baskerville Old Face"/>
                <w:b/>
                <w:bCs/>
                <w:spacing w:val="-5"/>
                <w:sz w:val="22"/>
                <w:szCs w:val="22"/>
              </w:rPr>
            </w:pPr>
            <w:r w:rsidRPr="006735D8">
              <w:rPr>
                <w:rFonts w:ascii="Baskerville Old Face" w:hAnsi="Baskerville Old Face"/>
                <w:b/>
                <w:bCs/>
                <w:spacing w:val="-5"/>
                <w:sz w:val="28"/>
                <w:szCs w:val="22"/>
              </w:rPr>
              <w:t>Please describe any longitudinal and/or non-sequential elements:</w:t>
            </w:r>
          </w:p>
        </w:tc>
      </w:tr>
      <w:tr w:rsidR="009B4148" w:rsidRPr="00B70FE8" w:rsidTr="00E40509">
        <w:trPr>
          <w:trHeight w:val="745"/>
        </w:trPr>
        <w:tc>
          <w:tcPr>
            <w:tcW w:w="10620" w:type="dxa"/>
            <w:shd w:val="clear" w:color="auto" w:fill="E5B8B7" w:themeFill="accent2" w:themeFillTint="66"/>
            <w:vAlign w:val="center"/>
          </w:tcPr>
          <w:p w:rsidR="009B4148" w:rsidRPr="006735D8" w:rsidRDefault="009F13ED" w:rsidP="000E1C3D">
            <w:pPr>
              <w:spacing w:line="220" w:lineRule="atLeast"/>
              <w:rPr>
                <w:rFonts w:ascii="Book Antiqua" w:hAnsi="Book Antiqua" w:cstheme="minorBidi"/>
                <w:b/>
                <w:bCs/>
                <w:spacing w:val="-5"/>
                <w:sz w:val="22"/>
                <w:szCs w:val="22"/>
              </w:rPr>
            </w:pPr>
            <w:sdt>
              <w:sdtPr>
                <w:rPr>
                  <w:rFonts w:ascii="Book Antiqua" w:hAnsi="Book Antiqua"/>
                  <w:b/>
                  <w:sz w:val="22"/>
                  <w:szCs w:val="22"/>
                  <w:shd w:val="clear" w:color="auto" w:fill="E5B8B7" w:themeFill="accent2" w:themeFillTint="66"/>
                </w:rPr>
                <w:alias w:val="Longitudinal elements"/>
                <w:tag w:val="LE"/>
                <w:id w:val="172677423"/>
                <w:lock w:val="sdtLocked"/>
                <w:placeholder>
                  <w:docPart w:val="1556537D2C4641A7B2D0E313197D7202"/>
                </w:placeholder>
                <w:showingPlcHdr/>
                <w:text w:multiLine="1"/>
              </w:sdtPr>
              <w:sdtContent>
                <w:r w:rsidR="009B4148"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2"/>
                  </w:rPr>
                  <w:t>Enter description:</w:t>
                </w:r>
              </w:sdtContent>
            </w:sdt>
          </w:p>
        </w:tc>
      </w:tr>
    </w:tbl>
    <w:p w:rsidR="009B4148" w:rsidRDefault="009B4148" w:rsidP="009E3B9C">
      <w:pPr>
        <w:spacing w:line="120" w:lineRule="auto"/>
        <w:rPr>
          <w:rFonts w:ascii="Arial" w:hAnsi="Arial" w:cs="Arial"/>
          <w:sz w:val="22"/>
        </w:rPr>
      </w:pPr>
    </w:p>
    <w:p w:rsidR="00E40509" w:rsidRPr="008D31D9" w:rsidRDefault="00E40509" w:rsidP="009E3B9C">
      <w:pPr>
        <w:spacing w:line="120" w:lineRule="auto"/>
        <w:rPr>
          <w:rFonts w:ascii="Arial" w:hAnsi="Arial" w:cs="Arial"/>
          <w:sz w:val="22"/>
        </w:rPr>
      </w:pPr>
    </w:p>
    <w:tbl>
      <w:tblPr>
        <w:tblW w:w="10620" w:type="dxa"/>
        <w:tblInd w:w="-252" w:type="dxa"/>
        <w:tbl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single" w:sz="8" w:space="0" w:color="404040"/>
        </w:tblBorders>
        <w:tblLayout w:type="fixed"/>
        <w:tblCellMar>
          <w:left w:w="115" w:type="dxa"/>
          <w:right w:w="115" w:type="dxa"/>
        </w:tblCellMar>
        <w:tblLook w:val="0220"/>
      </w:tblPr>
      <w:tblGrid>
        <w:gridCol w:w="10620"/>
      </w:tblGrid>
      <w:tr w:rsidR="0050097A" w:rsidRPr="0050097A" w:rsidTr="00823F0C">
        <w:tc>
          <w:tcPr>
            <w:tcW w:w="10620" w:type="dxa"/>
            <w:shd w:val="clear" w:color="auto" w:fill="C0504D" w:themeFill="accent2"/>
          </w:tcPr>
          <w:p w:rsidR="0050097A" w:rsidRPr="006735D8" w:rsidRDefault="0050097A" w:rsidP="0050097A">
            <w:pPr>
              <w:spacing w:line="220" w:lineRule="atLeast"/>
              <w:jc w:val="center"/>
              <w:rPr>
                <w:rFonts w:ascii="Baskerville Old Face" w:eastAsia="Times New Roman" w:hAnsi="Baskerville Old Face"/>
                <w:b/>
                <w:bCs/>
                <w:spacing w:val="-5"/>
                <w:sz w:val="22"/>
                <w:szCs w:val="20"/>
              </w:rPr>
            </w:pPr>
            <w:r w:rsidRPr="006735D8">
              <w:rPr>
                <w:rFonts w:ascii="Baskerville Old Face" w:eastAsia="Times New Roman" w:hAnsi="Baskerville Old Face"/>
                <w:b/>
                <w:bCs/>
                <w:spacing w:val="-5"/>
                <w:sz w:val="28"/>
                <w:szCs w:val="20"/>
              </w:rPr>
              <w:t>Please describe any time that residents will be away from the rural site:</w:t>
            </w:r>
          </w:p>
        </w:tc>
      </w:tr>
      <w:tr w:rsidR="000D0786" w:rsidTr="00E40509">
        <w:trPr>
          <w:trHeight w:val="763"/>
        </w:trPr>
        <w:tc>
          <w:tcPr>
            <w:tcW w:w="10620" w:type="dxa"/>
            <w:shd w:val="clear" w:color="auto" w:fill="E5B8B7" w:themeFill="accent2" w:themeFillTint="66"/>
            <w:vAlign w:val="center"/>
          </w:tcPr>
          <w:p w:rsidR="000D0786" w:rsidRPr="006735D8" w:rsidRDefault="009F13ED" w:rsidP="00823F0C">
            <w:pPr>
              <w:spacing w:line="220" w:lineRule="atLeast"/>
              <w:rPr>
                <w:rFonts w:ascii="Book Antiqua" w:hAnsi="Book Antiqua" w:cstheme="minorBidi"/>
                <w:b/>
                <w:bCs/>
                <w:spacing w:val="-5"/>
                <w:sz w:val="22"/>
                <w:szCs w:val="22"/>
              </w:rPr>
            </w:pPr>
            <w:sdt>
              <w:sdtPr>
                <w:rPr>
                  <w:rFonts w:ascii="Book Antiqua" w:hAnsi="Book Antiqua"/>
                  <w:b/>
                  <w:sz w:val="22"/>
                  <w:szCs w:val="22"/>
                  <w:shd w:val="clear" w:color="auto" w:fill="E5B8B7" w:themeFill="accent2" w:themeFillTint="66"/>
                </w:rPr>
                <w:alias w:val="Describe Time Away"/>
                <w:tag w:val="DTA"/>
                <w:id w:val="192521324"/>
                <w:lock w:val="sdtLocked"/>
                <w:placeholder>
                  <w:docPart w:val="7964C17CE4BA480D81D10549FF778894"/>
                </w:placeholder>
                <w:showingPlcHdr/>
                <w:text w:multiLine="1"/>
              </w:sdtPr>
              <w:sdtContent>
                <w:r w:rsidR="00823F0C"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  <w:szCs w:val="22"/>
                  </w:rPr>
                  <w:t>Enter description:</w:t>
                </w:r>
              </w:sdtContent>
            </w:sdt>
          </w:p>
        </w:tc>
      </w:tr>
    </w:tbl>
    <w:p w:rsidR="000D0786" w:rsidRDefault="000D0786" w:rsidP="009E3B9C">
      <w:pPr>
        <w:spacing w:line="120" w:lineRule="auto"/>
        <w:rPr>
          <w:rFonts w:ascii="Arial" w:hAnsi="Arial" w:cs="Arial"/>
          <w:sz w:val="22"/>
        </w:rPr>
      </w:pPr>
    </w:p>
    <w:p w:rsidR="00D01875" w:rsidRDefault="00D01875" w:rsidP="009E3B9C">
      <w:pPr>
        <w:spacing w:line="120" w:lineRule="auto"/>
        <w:rPr>
          <w:rFonts w:ascii="Arial" w:hAnsi="Arial" w:cs="Arial"/>
          <w:sz w:val="22"/>
        </w:rPr>
      </w:pPr>
    </w:p>
    <w:p w:rsidR="00D01875" w:rsidRDefault="00D01875" w:rsidP="009E3B9C">
      <w:pPr>
        <w:spacing w:line="120" w:lineRule="auto"/>
        <w:rPr>
          <w:rFonts w:ascii="Arial" w:hAnsi="Arial" w:cs="Arial"/>
          <w:sz w:val="22"/>
        </w:rPr>
      </w:pPr>
    </w:p>
    <w:p w:rsidR="00D01875" w:rsidRDefault="00D01875" w:rsidP="009E3B9C">
      <w:pPr>
        <w:spacing w:line="120" w:lineRule="auto"/>
        <w:rPr>
          <w:rFonts w:ascii="Arial" w:hAnsi="Arial" w:cs="Arial"/>
          <w:sz w:val="22"/>
        </w:rPr>
      </w:pPr>
    </w:p>
    <w:p w:rsidR="00F26B1D" w:rsidRDefault="00F26B1D" w:rsidP="009E3B9C">
      <w:pPr>
        <w:spacing w:line="120" w:lineRule="auto"/>
        <w:rPr>
          <w:rFonts w:ascii="Arial" w:hAnsi="Arial" w:cs="Arial"/>
          <w:sz w:val="22"/>
        </w:rPr>
      </w:pPr>
    </w:p>
    <w:p w:rsidR="00E40509" w:rsidRDefault="00E40509" w:rsidP="009E3B9C">
      <w:pPr>
        <w:spacing w:line="120" w:lineRule="auto"/>
        <w:rPr>
          <w:rFonts w:ascii="Arial" w:hAnsi="Arial" w:cs="Arial"/>
          <w:sz w:val="22"/>
        </w:rPr>
      </w:pPr>
    </w:p>
    <w:p w:rsidR="00E40509" w:rsidRPr="008D31D9" w:rsidRDefault="00E40509" w:rsidP="009E3B9C">
      <w:pPr>
        <w:spacing w:line="120" w:lineRule="auto"/>
        <w:rPr>
          <w:rFonts w:ascii="Arial" w:hAnsi="Arial" w:cs="Arial"/>
          <w:sz w:val="22"/>
        </w:rPr>
      </w:pPr>
    </w:p>
    <w:p w:rsidR="00FB5883" w:rsidRPr="00A8316B" w:rsidRDefault="00C2194D" w:rsidP="00FB5883">
      <w:pPr>
        <w:jc w:val="center"/>
        <w:rPr>
          <w:rStyle w:val="IntenseReference"/>
          <w:rFonts w:asciiTheme="minorHAnsi" w:hAnsiTheme="minorHAnsi"/>
          <w:sz w:val="36"/>
          <w:szCs w:val="28"/>
        </w:rPr>
      </w:pPr>
      <w:r>
        <w:rPr>
          <w:rStyle w:val="IntenseReference"/>
          <w:rFonts w:asciiTheme="minorHAnsi" w:hAnsiTheme="minorHAnsi"/>
          <w:sz w:val="36"/>
          <w:szCs w:val="28"/>
        </w:rPr>
        <w:lastRenderedPageBreak/>
        <w:t>B</w:t>
      </w:r>
      <w:r w:rsidR="00FB5883" w:rsidRPr="00A8316B">
        <w:rPr>
          <w:rStyle w:val="IntenseReference"/>
          <w:rFonts w:asciiTheme="minorHAnsi" w:hAnsiTheme="minorHAnsi"/>
          <w:sz w:val="36"/>
          <w:szCs w:val="28"/>
        </w:rPr>
        <w:t>UDGET ESTIMATE</w:t>
      </w:r>
    </w:p>
    <w:p w:rsidR="00FB5883" w:rsidRPr="004C4AEC" w:rsidRDefault="00FB5883" w:rsidP="00FB5883">
      <w:pPr>
        <w:jc w:val="center"/>
        <w:rPr>
          <w:b/>
          <w:bCs/>
          <w:smallCaps/>
          <w:color w:val="C0504D" w:themeColor="accent2"/>
          <w:spacing w:val="5"/>
          <w:sz w:val="36"/>
          <w:szCs w:val="28"/>
          <w:u w:val="single"/>
        </w:rPr>
      </w:pPr>
      <w:r w:rsidRPr="004C4AEC">
        <w:rPr>
          <w:rFonts w:eastAsia="Times New Roman"/>
          <w:i/>
          <w:sz w:val="22"/>
          <w:szCs w:val="20"/>
        </w:rPr>
        <w:t>Please provide dollar estimates to your best ability.</w:t>
      </w:r>
    </w:p>
    <w:p w:rsidR="00FB5883" w:rsidRPr="008D31D9" w:rsidRDefault="00FB5883" w:rsidP="00FB5883">
      <w:pPr>
        <w:jc w:val="center"/>
        <w:rPr>
          <w:rStyle w:val="IntenseReference"/>
          <w:rFonts w:ascii="Arial" w:hAnsi="Arial" w:cs="Arial"/>
          <w:sz w:val="22"/>
          <w:szCs w:val="28"/>
        </w:rPr>
      </w:pPr>
    </w:p>
    <w:tbl>
      <w:tblPr>
        <w:tblStyle w:val="MediumGrid3-Accent2"/>
        <w:tblW w:w="10620" w:type="dxa"/>
        <w:tblInd w:w="-25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620"/>
      </w:tblGrid>
      <w:tr w:rsidR="000833C4" w:rsidRPr="00591D65" w:rsidTr="00823F0C">
        <w:trPr>
          <w:cnfStyle w:val="100000000000"/>
        </w:trPr>
        <w:tc>
          <w:tcPr>
            <w:cnfStyle w:val="001000000000"/>
            <w:tcW w:w="10620" w:type="dxa"/>
            <w:tcBorders>
              <w:left w:val="single" w:sz="6" w:space="0" w:color="FFFFFF" w:themeColor="background1"/>
              <w:bottom w:val="none" w:sz="0" w:space="0" w:color="auto"/>
              <w:right w:val="single" w:sz="6" w:space="0" w:color="FFFFFF" w:themeColor="background1"/>
            </w:tcBorders>
          </w:tcPr>
          <w:p w:rsidR="000833C4" w:rsidRPr="006735D8" w:rsidRDefault="000833C4" w:rsidP="003F2059">
            <w:pPr>
              <w:shd w:val="clear" w:color="auto" w:fill="C0504D" w:themeFill="accent2"/>
              <w:jc w:val="center"/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</w:pPr>
            <w:r w:rsidRPr="006735D8">
              <w:rPr>
                <w:rFonts w:ascii="Baskerville Old Face" w:hAnsi="Baskerville Old Face" w:cs="Times New Roman"/>
                <w:b w:val="0"/>
                <w:bCs w:val="0"/>
                <w:spacing w:val="-5"/>
                <w:sz w:val="36"/>
                <w:szCs w:val="40"/>
              </w:rPr>
              <w:t>Reside</w:t>
            </w:r>
            <w:r w:rsidRPr="006735D8">
              <w:rPr>
                <w:rFonts w:ascii="Baskerville Old Face" w:hAnsi="Baskerville Old Face" w:cs="Times New Roman"/>
                <w:b w:val="0"/>
                <w:spacing w:val="-5"/>
                <w:sz w:val="36"/>
                <w:szCs w:val="40"/>
              </w:rPr>
              <w:t>n</w:t>
            </w:r>
            <w:r w:rsidRPr="006735D8">
              <w:rPr>
                <w:rFonts w:ascii="Baskerville Old Face" w:hAnsi="Baskerville Old Face" w:cs="Times New Roman"/>
                <w:b w:val="0"/>
                <w:bCs w:val="0"/>
                <w:spacing w:val="-5"/>
                <w:sz w:val="36"/>
                <w:szCs w:val="40"/>
              </w:rPr>
              <w:t>t Salary &amp; Benefits</w:t>
            </w:r>
            <w:r w:rsidRPr="006735D8">
              <w:rPr>
                <w:rFonts w:ascii="Baskerville Old Face" w:hAnsi="Baskerville Old Face" w:cs="Times New Roman"/>
                <w:b w:val="0"/>
                <w:spacing w:val="-5"/>
                <w:sz w:val="36"/>
                <w:szCs w:val="40"/>
              </w:rPr>
              <w:t xml:space="preserve"> </w:t>
            </w:r>
          </w:p>
        </w:tc>
      </w:tr>
      <w:tr w:rsidR="000833C4" w:rsidRPr="00681F7A" w:rsidTr="00823F0C">
        <w:trPr>
          <w:cnfStyle w:val="000000100000"/>
        </w:trPr>
        <w:tc>
          <w:tcPr>
            <w:cnfStyle w:val="001000000000"/>
            <w:tcW w:w="10620" w:type="dxa"/>
            <w:tcBorders>
              <w:top w:val="none" w:sz="0" w:space="0" w:color="auto"/>
              <w:left w:val="single" w:sz="6" w:space="0" w:color="FFFFFF" w:themeColor="background1"/>
              <w:bottom w:val="none" w:sz="0" w:space="0" w:color="auto"/>
              <w:right w:val="single" w:sz="6" w:space="0" w:color="FFFFFF" w:themeColor="background1"/>
            </w:tcBorders>
          </w:tcPr>
          <w:p w:rsidR="000833C4" w:rsidRPr="006735D8" w:rsidRDefault="000833C4" w:rsidP="003F2059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</w:rPr>
            </w:pPr>
            <w:r w:rsidRPr="006735D8">
              <w:rPr>
                <w:rFonts w:asciiTheme="minorHAnsi" w:hAnsiTheme="minorHAnsi"/>
                <w:b w:val="0"/>
                <w:bCs w:val="0"/>
                <w:spacing w:val="-5"/>
              </w:rPr>
              <w:t>Total Annual Salary &amp; Benefits:</w:t>
            </w:r>
          </w:p>
        </w:tc>
      </w:tr>
      <w:tr w:rsidR="001906F9" w:rsidRPr="0060583A" w:rsidTr="00890099">
        <w:trPr>
          <w:trHeight w:val="840"/>
        </w:trPr>
        <w:tc>
          <w:tcPr>
            <w:cnfStyle w:val="001000000000"/>
            <w:tcW w:w="1062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A20543" w:rsidRDefault="009F13ED" w:rsidP="00890099">
            <w:pPr>
              <w:spacing w:line="220" w:lineRule="atLeast"/>
              <w:rPr>
                <w:rFonts w:ascii="Book Antiqua" w:hAnsi="Book Antiqua" w:cs="Arial"/>
                <w:b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Resident Annual Salary"/>
                <w:tag w:val="RAS"/>
                <w:id w:val="192521365"/>
                <w:lock w:val="sdtLocked"/>
                <w:placeholder>
                  <w:docPart w:val="952D89DB3F6D4E87A2161194E475CB99"/>
                </w:placeholder>
                <w:showingPlcHdr/>
                <w:text w:multiLine="1"/>
              </w:sdtPr>
              <w:sdtContent>
                <w:r w:rsidR="00823F0C" w:rsidRPr="00E7340A">
                  <w:rPr>
                    <w:rFonts w:ascii="Book Antiqua" w:hAnsi="Book Antiqua" w:cs="Arial"/>
                    <w:color w:val="auto"/>
                    <w:spacing w:val="-5"/>
                    <w:sz w:val="20"/>
                  </w:rPr>
                  <w:t>Enter s</w:t>
                </w:r>
                <w:r w:rsidR="00823F0C" w:rsidRPr="00E7340A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alary &amp; benefits:</w:t>
                </w:r>
              </w:sdtContent>
            </w:sdt>
          </w:p>
        </w:tc>
      </w:tr>
      <w:tr w:rsidR="001906F9" w:rsidRPr="0060583A" w:rsidTr="00890099">
        <w:trPr>
          <w:cnfStyle w:val="000000100000"/>
          <w:trHeight w:val="700"/>
        </w:trPr>
        <w:tc>
          <w:tcPr>
            <w:cnfStyle w:val="001000000000"/>
            <w:tcW w:w="1062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A20543" w:rsidRDefault="009F13ED" w:rsidP="00890099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  <w:color w:val="808080"/>
                </w:rPr>
                <w:alias w:val="Resident Time on Rotation"/>
                <w:tag w:val="RTR"/>
                <w:id w:val="192521372"/>
                <w:lock w:val="sdtLocked"/>
                <w:placeholder>
                  <w:docPart w:val="ABEE15BA70564F198A58B226A22FD274"/>
                </w:placeholder>
                <w:showingPlcHdr/>
                <w:text w:multiLine="1"/>
              </w:sdtPr>
              <w:sdtContent>
                <w:r w:rsidR="00823F0C" w:rsidRPr="00E7340A">
                  <w:rPr>
                    <w:rFonts w:ascii="Book Antiqua" w:hAnsi="Book Antiqua" w:cs="Arial"/>
                    <w:color w:val="auto"/>
                    <w:spacing w:val="-5"/>
                    <w:sz w:val="20"/>
                  </w:rPr>
                  <w:t>Enter t</w:t>
                </w:r>
                <w:r w:rsidR="00823F0C" w:rsidRPr="00E7340A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ime on rotation:</w:t>
                </w:r>
              </w:sdtContent>
            </w:sdt>
          </w:p>
        </w:tc>
      </w:tr>
      <w:tr w:rsidR="001906F9" w:rsidRPr="0060583A" w:rsidTr="00890099">
        <w:trPr>
          <w:trHeight w:val="705"/>
        </w:trPr>
        <w:tc>
          <w:tcPr>
            <w:cnfStyle w:val="001000000000"/>
            <w:tcW w:w="1062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A20543" w:rsidRDefault="009F13ED" w:rsidP="00890099">
            <w:pPr>
              <w:spacing w:line="220" w:lineRule="atLeast"/>
              <w:rPr>
                <w:rFonts w:ascii="Book Antiqua" w:hAnsi="Book Antiqua"/>
                <w:b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  <w:color w:val="808080"/>
                </w:rPr>
                <w:alias w:val="Resident Total Annual Salary &amp; Benefits"/>
                <w:tag w:val="RTASB"/>
                <w:id w:val="192521376"/>
                <w:lock w:val="sdtLocked"/>
                <w:placeholder>
                  <w:docPart w:val="FA5961E0384D49CE990E3A1345E79540"/>
                </w:placeholder>
                <w:showingPlcHdr/>
                <w:text w:multiLine="1"/>
              </w:sdtPr>
              <w:sdtContent>
                <w:r w:rsidR="00823F0C" w:rsidRPr="00E7340A">
                  <w:rPr>
                    <w:rFonts w:ascii="Book Antiqua" w:hAnsi="Book Antiqua" w:cs="Arial"/>
                    <w:color w:val="auto"/>
                    <w:spacing w:val="-5"/>
                    <w:sz w:val="20"/>
                  </w:rPr>
                  <w:t>Enter f</w:t>
                </w:r>
                <w:r w:rsidR="00823F0C" w:rsidRPr="00E7340A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inal estimate for salary &amp; benefits:</w:t>
                </w:r>
              </w:sdtContent>
            </w:sdt>
          </w:p>
        </w:tc>
      </w:tr>
    </w:tbl>
    <w:p w:rsidR="00F26B1D" w:rsidRDefault="00F26B1D" w:rsidP="001906F9">
      <w:pPr>
        <w:spacing w:line="120" w:lineRule="auto"/>
        <w:rPr>
          <w:rStyle w:val="IntenseReference"/>
          <w:rFonts w:ascii="Arial" w:hAnsi="Arial" w:cs="Arial"/>
          <w:sz w:val="22"/>
          <w:szCs w:val="28"/>
        </w:rPr>
      </w:pPr>
    </w:p>
    <w:p w:rsidR="00F26B1D" w:rsidRDefault="00F26B1D" w:rsidP="001906F9">
      <w:pPr>
        <w:spacing w:line="120" w:lineRule="auto"/>
        <w:rPr>
          <w:rStyle w:val="IntenseReference"/>
          <w:rFonts w:ascii="Arial" w:hAnsi="Arial" w:cs="Arial"/>
          <w:sz w:val="22"/>
          <w:szCs w:val="28"/>
        </w:rPr>
      </w:pPr>
    </w:p>
    <w:tbl>
      <w:tblPr>
        <w:tblStyle w:val="MediumGrid3-Accent2"/>
        <w:tblW w:w="10620" w:type="dxa"/>
        <w:tblInd w:w="-25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620"/>
      </w:tblGrid>
      <w:tr w:rsidR="009B4148" w:rsidRPr="005D6824" w:rsidTr="00823F0C">
        <w:trPr>
          <w:cnfStyle w:val="100000000000"/>
        </w:trPr>
        <w:tc>
          <w:tcPr>
            <w:cnfStyle w:val="001000000000"/>
            <w:tcW w:w="1062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</w:tcPr>
          <w:p w:rsidR="009B4148" w:rsidRPr="006735D8" w:rsidRDefault="009B4148" w:rsidP="000E1C3D">
            <w:pPr>
              <w:shd w:val="clear" w:color="auto" w:fill="C0504D" w:themeFill="accent2"/>
              <w:jc w:val="center"/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</w:pPr>
            <w:r w:rsidRPr="006735D8">
              <w:rPr>
                <w:rFonts w:ascii="Baskerville Old Face" w:hAnsi="Baskerville Old Face" w:cs="Times New Roman"/>
                <w:b w:val="0"/>
                <w:bCs w:val="0"/>
                <w:spacing w:val="-5"/>
                <w:sz w:val="36"/>
                <w:szCs w:val="40"/>
              </w:rPr>
              <w:t>Reside</w:t>
            </w:r>
            <w:r w:rsidRPr="006735D8">
              <w:rPr>
                <w:rFonts w:ascii="Baskerville Old Face" w:hAnsi="Baskerville Old Face" w:cs="Times New Roman"/>
                <w:b w:val="0"/>
                <w:spacing w:val="-5"/>
                <w:sz w:val="36"/>
                <w:szCs w:val="40"/>
              </w:rPr>
              <w:t>n</w:t>
            </w:r>
            <w:r w:rsidRPr="006735D8">
              <w:rPr>
                <w:rFonts w:ascii="Baskerville Old Face" w:hAnsi="Baskerville Old Face" w:cs="Times New Roman"/>
                <w:b w:val="0"/>
                <w:bCs w:val="0"/>
                <w:spacing w:val="-5"/>
                <w:sz w:val="36"/>
                <w:szCs w:val="40"/>
              </w:rPr>
              <w:t>t Housing</w:t>
            </w:r>
            <w:r w:rsidRPr="006735D8">
              <w:rPr>
                <w:rFonts w:ascii="Baskerville Old Face" w:hAnsi="Baskerville Old Face" w:cs="Times New Roman"/>
                <w:b w:val="0"/>
                <w:spacing w:val="-5"/>
                <w:sz w:val="36"/>
                <w:szCs w:val="40"/>
              </w:rPr>
              <w:t xml:space="preserve"> </w:t>
            </w:r>
          </w:p>
        </w:tc>
      </w:tr>
      <w:tr w:rsidR="009B4148" w:rsidRPr="00681F7A" w:rsidTr="00823F0C">
        <w:trPr>
          <w:cnfStyle w:val="000000100000"/>
        </w:trPr>
        <w:tc>
          <w:tcPr>
            <w:cnfStyle w:val="001000000000"/>
            <w:tcW w:w="1062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</w:tcPr>
          <w:p w:rsidR="009B4148" w:rsidRPr="006735D8" w:rsidRDefault="009B4148" w:rsidP="000E1C3D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</w:rPr>
            </w:pPr>
            <w:r w:rsidRPr="006735D8">
              <w:rPr>
                <w:rFonts w:asciiTheme="minorHAnsi" w:hAnsiTheme="minorHAnsi"/>
                <w:b w:val="0"/>
                <w:bCs w:val="0"/>
                <w:spacing w:val="-5"/>
              </w:rPr>
              <w:t>Total Housing Costs:</w:t>
            </w:r>
          </w:p>
        </w:tc>
      </w:tr>
      <w:tr w:rsidR="009B4148" w:rsidRPr="00C3754E" w:rsidTr="00890099">
        <w:trPr>
          <w:trHeight w:val="660"/>
        </w:trPr>
        <w:tc>
          <w:tcPr>
            <w:cnfStyle w:val="001000000000"/>
            <w:tcW w:w="1062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9B4148" w:rsidRPr="00A20543" w:rsidRDefault="009F13ED" w:rsidP="00890099">
            <w:pPr>
              <w:spacing w:line="220" w:lineRule="atLeast"/>
              <w:rPr>
                <w:rFonts w:ascii="Book Antiqua" w:hAnsi="Book Antiqua" w:cs="Arial"/>
                <w:b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Resident Lodging Amount"/>
                <w:tag w:val="RLA"/>
                <w:id w:val="172677436"/>
                <w:lock w:val="sdtLocked"/>
                <w:placeholder>
                  <w:docPart w:val="BB4B339A28134E76812DA264874BC1B3"/>
                </w:placeholder>
                <w:showingPlcHdr/>
                <w:text w:multiLine="1"/>
              </w:sdtPr>
              <w:sdtContent>
                <w:r w:rsidR="00823F0C" w:rsidRPr="00E7340A">
                  <w:rPr>
                    <w:rFonts w:ascii="Book Antiqua" w:hAnsi="Book Antiqua" w:cs="Arial"/>
                    <w:color w:val="auto"/>
                    <w:spacing w:val="-5"/>
                    <w:sz w:val="20"/>
                  </w:rPr>
                  <w:t>Enter lodging ($ amount)</w:t>
                </w:r>
                <w:r w:rsidR="00823F0C" w:rsidRPr="00E7340A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:</w:t>
                </w:r>
              </w:sdtContent>
            </w:sdt>
          </w:p>
        </w:tc>
      </w:tr>
      <w:tr w:rsidR="009B4148" w:rsidRPr="00C3754E" w:rsidTr="00890099">
        <w:trPr>
          <w:cnfStyle w:val="000000100000"/>
          <w:trHeight w:val="700"/>
        </w:trPr>
        <w:tc>
          <w:tcPr>
            <w:cnfStyle w:val="001000000000"/>
            <w:tcW w:w="1062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9B4148" w:rsidRPr="00A20543" w:rsidRDefault="009F13ED" w:rsidP="00890099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  <w:color w:val="808080"/>
                </w:rPr>
                <w:alias w:val="Paln for Housing and Cost"/>
                <w:tag w:val="PHC"/>
                <w:id w:val="172677437"/>
                <w:lock w:val="sdtLocked"/>
                <w:placeholder>
                  <w:docPart w:val="FC2E012B3EE74DCCA058435042720F4F"/>
                </w:placeholder>
                <w:showingPlcHdr/>
                <w:text w:multiLine="1"/>
              </w:sdtPr>
              <w:sdtEndPr>
                <w:rPr>
                  <w:sz w:val="20"/>
                </w:rPr>
              </w:sdtEndPr>
              <w:sdtContent>
                <w:r w:rsidR="00823F0C" w:rsidRPr="00E7340A">
                  <w:rPr>
                    <w:rFonts w:ascii="Book Antiqua" w:hAnsi="Book Antiqua" w:cs="Arial"/>
                    <w:color w:val="auto"/>
                    <w:spacing w:val="-5"/>
                    <w:sz w:val="20"/>
                  </w:rPr>
                  <w:t>Enter plan for housing and cost</w:t>
                </w:r>
                <w:r w:rsidR="00823F0C" w:rsidRPr="00E7340A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:</w:t>
                </w:r>
              </w:sdtContent>
            </w:sdt>
          </w:p>
        </w:tc>
      </w:tr>
    </w:tbl>
    <w:p w:rsidR="009B4148" w:rsidRPr="00F220D4" w:rsidRDefault="009B4148" w:rsidP="001906F9">
      <w:pPr>
        <w:spacing w:line="120" w:lineRule="auto"/>
        <w:rPr>
          <w:rStyle w:val="IntenseReference"/>
          <w:rFonts w:ascii="Arial" w:hAnsi="Arial" w:cs="Arial"/>
          <w:sz w:val="22"/>
          <w:szCs w:val="28"/>
        </w:rPr>
      </w:pPr>
    </w:p>
    <w:tbl>
      <w:tblPr>
        <w:tblStyle w:val="MediumGrid3-Accent2"/>
        <w:tblW w:w="10620" w:type="dxa"/>
        <w:tblInd w:w="-25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620"/>
      </w:tblGrid>
      <w:tr w:rsidR="00067424" w:rsidRPr="005D6824" w:rsidTr="00823F0C">
        <w:trPr>
          <w:cnfStyle w:val="100000000000"/>
        </w:trPr>
        <w:tc>
          <w:tcPr>
            <w:cnfStyle w:val="001000000000"/>
            <w:tcW w:w="1062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</w:tcPr>
          <w:p w:rsidR="00067424" w:rsidRPr="006735D8" w:rsidRDefault="00067424" w:rsidP="000E1C3D">
            <w:pPr>
              <w:shd w:val="clear" w:color="auto" w:fill="C0504D" w:themeFill="accent2"/>
              <w:jc w:val="center"/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</w:pPr>
            <w:r w:rsidRPr="006735D8">
              <w:rPr>
                <w:rFonts w:ascii="Baskerville Old Face" w:hAnsi="Baskerville Old Face" w:cs="Times New Roman"/>
                <w:b w:val="0"/>
                <w:bCs w:val="0"/>
                <w:spacing w:val="-5"/>
                <w:sz w:val="36"/>
                <w:szCs w:val="40"/>
              </w:rPr>
              <w:t>Reside</w:t>
            </w:r>
            <w:r w:rsidRPr="006735D8">
              <w:rPr>
                <w:rFonts w:ascii="Baskerville Old Face" w:hAnsi="Baskerville Old Face" w:cs="Times New Roman"/>
                <w:b w:val="0"/>
                <w:spacing w:val="-5"/>
                <w:sz w:val="36"/>
                <w:szCs w:val="40"/>
              </w:rPr>
              <w:t>n</w:t>
            </w:r>
            <w:r w:rsidRPr="006735D8">
              <w:rPr>
                <w:rFonts w:ascii="Baskerville Old Face" w:hAnsi="Baskerville Old Face" w:cs="Times New Roman"/>
                <w:b w:val="0"/>
                <w:bCs w:val="0"/>
                <w:spacing w:val="-5"/>
                <w:sz w:val="36"/>
                <w:szCs w:val="40"/>
              </w:rPr>
              <w:t>t Meals</w:t>
            </w:r>
          </w:p>
        </w:tc>
      </w:tr>
      <w:tr w:rsidR="00067424" w:rsidRPr="00681F7A" w:rsidTr="00823F0C">
        <w:trPr>
          <w:cnfStyle w:val="000000100000"/>
        </w:trPr>
        <w:tc>
          <w:tcPr>
            <w:cnfStyle w:val="001000000000"/>
            <w:tcW w:w="1062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</w:tcPr>
          <w:p w:rsidR="00067424" w:rsidRPr="006735D8" w:rsidRDefault="00067424" w:rsidP="000E1C3D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</w:rPr>
            </w:pPr>
            <w:r w:rsidRPr="006735D8">
              <w:rPr>
                <w:rFonts w:asciiTheme="minorHAnsi" w:hAnsiTheme="minorHAnsi"/>
                <w:b w:val="0"/>
                <w:bCs w:val="0"/>
                <w:spacing w:val="-5"/>
              </w:rPr>
              <w:t>Total Meal Costs:</w:t>
            </w:r>
          </w:p>
        </w:tc>
      </w:tr>
      <w:tr w:rsidR="00067424" w:rsidRPr="00C3754E" w:rsidTr="00890099">
        <w:trPr>
          <w:trHeight w:val="795"/>
        </w:trPr>
        <w:tc>
          <w:tcPr>
            <w:cnfStyle w:val="001000000000"/>
            <w:tcW w:w="1062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067424" w:rsidRPr="00A20543" w:rsidRDefault="009F13ED" w:rsidP="00890099">
            <w:pPr>
              <w:spacing w:line="220" w:lineRule="atLeast"/>
              <w:rPr>
                <w:rFonts w:ascii="Book Antiqua" w:hAnsi="Book Antiqua" w:cs="Arial"/>
                <w:b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Resident Food Amount"/>
                <w:tag w:val="RFA"/>
                <w:id w:val="172677445"/>
                <w:lock w:val="sdtLocked"/>
                <w:placeholder>
                  <w:docPart w:val="CEE9680F1BBD4ED58AD0FAB077094566"/>
                </w:placeholder>
                <w:showingPlcHdr/>
                <w:text w:multiLine="1"/>
              </w:sdtPr>
              <w:sdtEndPr>
                <w:rPr>
                  <w:sz w:val="20"/>
                </w:rPr>
              </w:sdtEndPr>
              <w:sdtContent>
                <w:r w:rsidR="00823F0C" w:rsidRPr="00E7340A">
                  <w:rPr>
                    <w:rFonts w:ascii="Book Antiqua" w:hAnsi="Book Antiqua" w:cs="Arial"/>
                    <w:color w:val="auto"/>
                    <w:spacing w:val="-5"/>
                    <w:sz w:val="20"/>
                  </w:rPr>
                  <w:t>Enter food ($ amount)</w:t>
                </w:r>
                <w:r w:rsidR="00823F0C" w:rsidRPr="00E7340A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:</w:t>
                </w:r>
              </w:sdtContent>
            </w:sdt>
          </w:p>
        </w:tc>
      </w:tr>
      <w:tr w:rsidR="00067424" w:rsidRPr="00C3754E" w:rsidTr="00890099">
        <w:trPr>
          <w:cnfStyle w:val="000000100000"/>
          <w:trHeight w:val="880"/>
        </w:trPr>
        <w:tc>
          <w:tcPr>
            <w:cnfStyle w:val="001000000000"/>
            <w:tcW w:w="1062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067424" w:rsidRPr="00A20543" w:rsidRDefault="009F13ED" w:rsidP="00890099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  <w:color w:val="808080"/>
                </w:rPr>
                <w:alias w:val="Paln for Work related Meals and Cost"/>
                <w:tag w:val="PWMC"/>
                <w:id w:val="172677446"/>
                <w:lock w:val="sdtLocked"/>
                <w:placeholder>
                  <w:docPart w:val="747FFC2D3E964800B9BFA54AE1ECBFC0"/>
                </w:placeholder>
                <w:showingPlcHdr/>
                <w:text w:multiLine="1"/>
              </w:sdtPr>
              <w:sdtContent>
                <w:r w:rsidR="00823F0C" w:rsidRPr="00E7340A">
                  <w:rPr>
                    <w:rFonts w:ascii="Book Antiqua" w:hAnsi="Book Antiqua" w:cs="Arial"/>
                    <w:color w:val="auto"/>
                    <w:spacing w:val="-5"/>
                    <w:sz w:val="20"/>
                  </w:rPr>
                  <w:t>Enter plan for work related meals and cost</w:t>
                </w:r>
                <w:r w:rsidR="00823F0C" w:rsidRPr="00E7340A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:</w:t>
                </w:r>
              </w:sdtContent>
            </w:sdt>
          </w:p>
        </w:tc>
      </w:tr>
    </w:tbl>
    <w:p w:rsidR="00C476D1" w:rsidRPr="008D31D9" w:rsidRDefault="00C476D1" w:rsidP="001906F9">
      <w:pPr>
        <w:spacing w:line="120" w:lineRule="auto"/>
        <w:rPr>
          <w:rStyle w:val="IntenseReference"/>
          <w:rFonts w:ascii="Arial" w:hAnsi="Arial" w:cs="Arial"/>
          <w:sz w:val="22"/>
          <w:szCs w:val="28"/>
        </w:rPr>
      </w:pPr>
    </w:p>
    <w:tbl>
      <w:tblPr>
        <w:tblStyle w:val="MediumGrid3-Accent2"/>
        <w:tblW w:w="10620" w:type="dxa"/>
        <w:tblInd w:w="-25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620"/>
      </w:tblGrid>
      <w:tr w:rsidR="0049280B" w:rsidRPr="005D6824" w:rsidTr="00823F0C">
        <w:trPr>
          <w:cnfStyle w:val="100000000000"/>
        </w:trPr>
        <w:tc>
          <w:tcPr>
            <w:cnfStyle w:val="001000000000"/>
            <w:tcW w:w="10620" w:type="dxa"/>
            <w:tcBorders>
              <w:left w:val="single" w:sz="24" w:space="0" w:color="FFFFFF" w:themeColor="background1"/>
              <w:right w:val="single" w:sz="24" w:space="0" w:color="FFFFFF" w:themeColor="background1"/>
            </w:tcBorders>
          </w:tcPr>
          <w:p w:rsidR="0049280B" w:rsidRPr="006735D8" w:rsidRDefault="0049280B" w:rsidP="003F2059">
            <w:pPr>
              <w:shd w:val="clear" w:color="auto" w:fill="C0504D" w:themeFill="accent2"/>
              <w:jc w:val="center"/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</w:pPr>
            <w:r w:rsidRPr="006735D8">
              <w:rPr>
                <w:rFonts w:ascii="Baskerville Old Face" w:hAnsi="Baskerville Old Face" w:cs="Times New Roman"/>
                <w:b w:val="0"/>
                <w:bCs w:val="0"/>
                <w:spacing w:val="-5"/>
                <w:sz w:val="36"/>
                <w:szCs w:val="40"/>
              </w:rPr>
              <w:t>Reside</w:t>
            </w:r>
            <w:r w:rsidRPr="006735D8">
              <w:rPr>
                <w:rFonts w:ascii="Baskerville Old Face" w:hAnsi="Baskerville Old Face" w:cs="Times New Roman"/>
                <w:b w:val="0"/>
                <w:spacing w:val="-5"/>
                <w:sz w:val="36"/>
                <w:szCs w:val="40"/>
              </w:rPr>
              <w:t>n</w:t>
            </w:r>
            <w:r w:rsidRPr="006735D8">
              <w:rPr>
                <w:rFonts w:ascii="Baskerville Old Face" w:hAnsi="Baskerville Old Face" w:cs="Times New Roman"/>
                <w:b w:val="0"/>
                <w:bCs w:val="0"/>
                <w:spacing w:val="-5"/>
                <w:sz w:val="36"/>
                <w:szCs w:val="40"/>
              </w:rPr>
              <w:t>t Transportation Costs</w:t>
            </w:r>
          </w:p>
        </w:tc>
      </w:tr>
      <w:tr w:rsidR="0049280B" w:rsidRPr="00681F7A" w:rsidTr="00823F0C">
        <w:trPr>
          <w:cnfStyle w:val="000000100000"/>
        </w:trPr>
        <w:tc>
          <w:tcPr>
            <w:cnfStyle w:val="001000000000"/>
            <w:tcW w:w="10620" w:type="dxa"/>
            <w:tcBorders>
              <w:left w:val="single" w:sz="24" w:space="0" w:color="FFFFFF" w:themeColor="background1"/>
            </w:tcBorders>
          </w:tcPr>
          <w:p w:rsidR="0049280B" w:rsidRPr="006735D8" w:rsidRDefault="006761BA" w:rsidP="003F2059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</w:rPr>
            </w:pPr>
            <w:r w:rsidRPr="006735D8">
              <w:rPr>
                <w:rFonts w:asciiTheme="minorHAnsi" w:hAnsiTheme="minorHAnsi"/>
                <w:b w:val="0"/>
                <w:bCs w:val="0"/>
                <w:spacing w:val="-5"/>
              </w:rPr>
              <w:t>Estimated number of educationally necessary trips required by RTT curriculum</w:t>
            </w:r>
            <w:r w:rsidR="0049280B" w:rsidRPr="006735D8">
              <w:rPr>
                <w:rFonts w:asciiTheme="minorHAnsi" w:hAnsiTheme="minorHAnsi"/>
                <w:b w:val="0"/>
                <w:bCs w:val="0"/>
                <w:spacing w:val="-5"/>
              </w:rPr>
              <w:t>:</w:t>
            </w:r>
          </w:p>
        </w:tc>
      </w:tr>
      <w:tr w:rsidR="001906F9" w:rsidRPr="0060583A" w:rsidTr="00890099">
        <w:trPr>
          <w:trHeight w:val="597"/>
        </w:trPr>
        <w:tc>
          <w:tcPr>
            <w:cnfStyle w:val="001000000000"/>
            <w:tcW w:w="1062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A20543" w:rsidRDefault="009F13ED" w:rsidP="00890099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Estimated # of trips"/>
                <w:tag w:val="Trips"/>
                <w:id w:val="192521432"/>
                <w:lock w:val="sdtLocked"/>
                <w:placeholder>
                  <w:docPart w:val="F45BA3D1F2AF4A2EB42BE00ADC1B707F"/>
                </w:placeholder>
                <w:showingPlcHdr/>
                <w:text w:multiLine="1"/>
              </w:sdtPr>
              <w:sdtContent>
                <w:r w:rsidR="00823F0C" w:rsidRPr="00E7340A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estimated # of trips:</w:t>
                </w:r>
              </w:sdtContent>
            </w:sdt>
          </w:p>
        </w:tc>
      </w:tr>
      <w:tr w:rsidR="0049280B" w:rsidRPr="005D6824" w:rsidTr="00890099">
        <w:trPr>
          <w:cnfStyle w:val="000000100000"/>
        </w:trPr>
        <w:tc>
          <w:tcPr>
            <w:cnfStyle w:val="001000000000"/>
            <w:tcW w:w="10620" w:type="dxa"/>
            <w:tcBorders>
              <w:left w:val="single" w:sz="24" w:space="0" w:color="FFFFFF" w:themeColor="background1"/>
            </w:tcBorders>
            <w:vAlign w:val="center"/>
          </w:tcPr>
          <w:p w:rsidR="0049280B" w:rsidRPr="006735D8" w:rsidRDefault="00C5171A" w:rsidP="00890099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</w:rPr>
            </w:pPr>
            <w:r w:rsidRPr="006735D8">
              <w:rPr>
                <w:rFonts w:asciiTheme="minorHAnsi" w:hAnsiTheme="minorHAnsi"/>
                <w:b w:val="0"/>
                <w:bCs w:val="0"/>
                <w:spacing w:val="-5"/>
              </w:rPr>
              <w:t>Miles per Trip:</w:t>
            </w:r>
          </w:p>
        </w:tc>
      </w:tr>
      <w:tr w:rsidR="001906F9" w:rsidRPr="006C0DCB" w:rsidTr="00890099">
        <w:trPr>
          <w:trHeight w:val="597"/>
        </w:trPr>
        <w:tc>
          <w:tcPr>
            <w:cnfStyle w:val="001000000000"/>
            <w:tcW w:w="1062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A20543" w:rsidRDefault="009F13ED" w:rsidP="00890099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# of Miles"/>
                <w:tag w:val="Miles/Trip"/>
                <w:id w:val="192521440"/>
                <w:lock w:val="sdtLocked"/>
                <w:placeholder>
                  <w:docPart w:val="AE301103F6D3479AB0A75B6CB87A77CD"/>
                </w:placeholder>
                <w:showingPlcHdr/>
                <w:text w:multiLine="1"/>
              </w:sdtPr>
              <w:sdtContent>
                <w:r w:rsidR="00823F0C" w:rsidRPr="00E7340A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# of miles per trip:</w:t>
                </w:r>
              </w:sdtContent>
            </w:sdt>
          </w:p>
        </w:tc>
      </w:tr>
      <w:tr w:rsidR="006761BA" w:rsidRPr="006C0DCB" w:rsidTr="00890099">
        <w:trPr>
          <w:cnfStyle w:val="000000100000"/>
        </w:trPr>
        <w:tc>
          <w:tcPr>
            <w:cnfStyle w:val="001000000000"/>
            <w:tcW w:w="10620" w:type="dxa"/>
            <w:tcBorders>
              <w:left w:val="single" w:sz="24" w:space="0" w:color="FFFFFF" w:themeColor="background1"/>
            </w:tcBorders>
            <w:vAlign w:val="center"/>
          </w:tcPr>
          <w:p w:rsidR="006761BA" w:rsidRPr="006735D8" w:rsidRDefault="006735D8" w:rsidP="00890099">
            <w:pPr>
              <w:spacing w:line="220" w:lineRule="atLeast"/>
              <w:jc w:val="center"/>
              <w:rPr>
                <w:rFonts w:asciiTheme="minorHAnsi" w:hAnsiTheme="minorHAnsi" w:cs="Times New Roman"/>
                <w:b w:val="0"/>
                <w:bCs w:val="0"/>
                <w:spacing w:val="-5"/>
              </w:rPr>
            </w:pPr>
            <w:r>
              <w:rPr>
                <w:rFonts w:asciiTheme="minorHAnsi" w:hAnsiTheme="minorHAnsi" w:cs="Times New Roman"/>
                <w:b w:val="0"/>
                <w:bCs w:val="0"/>
                <w:spacing w:val="-5"/>
              </w:rPr>
              <w:t>Total travel amount (E.g.</w:t>
            </w:r>
            <w:r w:rsidR="00C5171A" w:rsidRPr="006735D8">
              <w:rPr>
                <w:rFonts w:asciiTheme="minorHAnsi" w:hAnsiTheme="minorHAnsi" w:cs="Times New Roman"/>
                <w:b w:val="0"/>
                <w:bCs w:val="0"/>
                <w:spacing w:val="-5"/>
              </w:rPr>
              <w:t xml:space="preserve">: Trips x Miles x </w:t>
            </w:r>
            <w:r w:rsidR="00FB2C77" w:rsidRPr="006735D8">
              <w:rPr>
                <w:rFonts w:asciiTheme="minorHAnsi" w:hAnsiTheme="minorHAnsi" w:cs="Times New Roman"/>
                <w:b w:val="0"/>
                <w:bCs w:val="0"/>
                <w:spacing w:val="-5"/>
              </w:rPr>
              <w:t>$0.485</w:t>
            </w:r>
            <w:r w:rsidR="00C5171A" w:rsidRPr="006735D8">
              <w:rPr>
                <w:rFonts w:asciiTheme="minorHAnsi" w:hAnsiTheme="minorHAnsi" w:cs="Times New Roman"/>
                <w:b w:val="0"/>
                <w:bCs w:val="0"/>
                <w:spacing w:val="-5"/>
              </w:rPr>
              <w:t xml:space="preserve"> = $ amount):</w:t>
            </w:r>
          </w:p>
        </w:tc>
      </w:tr>
      <w:tr w:rsidR="001906F9" w:rsidRPr="006C0DCB" w:rsidTr="00890099">
        <w:trPr>
          <w:trHeight w:val="597"/>
        </w:trPr>
        <w:tc>
          <w:tcPr>
            <w:cnfStyle w:val="001000000000"/>
            <w:tcW w:w="1062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A20543" w:rsidRDefault="009F13ED" w:rsidP="00890099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Total Amount"/>
                <w:tag w:val="TotAmount"/>
                <w:id w:val="192521446"/>
                <w:lock w:val="sdtLocked"/>
                <w:placeholder>
                  <w:docPart w:val="900B0BF0CE494AC6A33D455B27C83BFB"/>
                </w:placeholder>
                <w:showingPlcHdr/>
                <w:text w:multiLine="1"/>
              </w:sdtPr>
              <w:sdtContent>
                <w:r w:rsidR="00823F0C" w:rsidRPr="00E7340A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total amount:</w:t>
                </w:r>
              </w:sdtContent>
            </w:sdt>
          </w:p>
        </w:tc>
      </w:tr>
    </w:tbl>
    <w:p w:rsidR="00C2194D" w:rsidRDefault="00C2194D" w:rsidP="001906F9">
      <w:pPr>
        <w:spacing w:line="120" w:lineRule="auto"/>
        <w:rPr>
          <w:rFonts w:ascii="Arial" w:hAnsi="Arial" w:cs="Arial"/>
          <w:sz w:val="22"/>
          <w:szCs w:val="22"/>
        </w:rPr>
      </w:pPr>
    </w:p>
    <w:tbl>
      <w:tblPr>
        <w:tblStyle w:val="MediumGrid3-Accent2"/>
        <w:tblW w:w="10620" w:type="dxa"/>
        <w:tblInd w:w="-25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620"/>
      </w:tblGrid>
      <w:tr w:rsidR="00C5171A" w:rsidRPr="005D6824" w:rsidTr="00823F0C">
        <w:trPr>
          <w:cnfStyle w:val="100000000000"/>
        </w:trPr>
        <w:tc>
          <w:tcPr>
            <w:cnfStyle w:val="001000000000"/>
            <w:tcW w:w="10620" w:type="dxa"/>
            <w:tcBorders>
              <w:left w:val="single" w:sz="24" w:space="0" w:color="FFFFFF" w:themeColor="background1"/>
              <w:right w:val="single" w:sz="24" w:space="0" w:color="FFFFFF" w:themeColor="background1"/>
            </w:tcBorders>
          </w:tcPr>
          <w:p w:rsidR="00C5171A" w:rsidRPr="006735D8" w:rsidRDefault="00C5171A" w:rsidP="003F2059">
            <w:pPr>
              <w:shd w:val="clear" w:color="auto" w:fill="C0504D" w:themeFill="accent2"/>
              <w:jc w:val="center"/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</w:pPr>
            <w:r w:rsidRPr="006735D8">
              <w:rPr>
                <w:rFonts w:ascii="Baskerville Old Face" w:hAnsi="Baskerville Old Face" w:cs="Times New Roman"/>
                <w:b w:val="0"/>
                <w:bCs w:val="0"/>
                <w:spacing w:val="-5"/>
                <w:sz w:val="36"/>
                <w:szCs w:val="40"/>
              </w:rPr>
              <w:lastRenderedPageBreak/>
              <w:t>Administration Costs</w:t>
            </w:r>
          </w:p>
        </w:tc>
      </w:tr>
      <w:tr w:rsidR="00C5171A" w:rsidRPr="00681F7A" w:rsidTr="00823F0C">
        <w:trPr>
          <w:cnfStyle w:val="000000100000"/>
        </w:trPr>
        <w:tc>
          <w:tcPr>
            <w:cnfStyle w:val="001000000000"/>
            <w:tcW w:w="10620" w:type="dxa"/>
            <w:tcBorders>
              <w:left w:val="single" w:sz="24" w:space="0" w:color="FFFFFF" w:themeColor="background1"/>
            </w:tcBorders>
          </w:tcPr>
          <w:p w:rsidR="00C5171A" w:rsidRPr="006735D8" w:rsidRDefault="00067424" w:rsidP="003F2059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</w:rPr>
            </w:pPr>
            <w:r w:rsidRPr="006735D8">
              <w:rPr>
                <w:rFonts w:asciiTheme="minorHAnsi" w:hAnsiTheme="minorHAnsi"/>
                <w:b w:val="0"/>
                <w:bCs w:val="0"/>
                <w:spacing w:val="-5"/>
              </w:rPr>
              <w:t>Administrative Costs:</w:t>
            </w:r>
          </w:p>
        </w:tc>
      </w:tr>
      <w:tr w:rsidR="001906F9" w:rsidRPr="0060583A" w:rsidTr="00890099">
        <w:trPr>
          <w:trHeight w:val="660"/>
        </w:trPr>
        <w:tc>
          <w:tcPr>
            <w:cnfStyle w:val="001000000000"/>
            <w:tcW w:w="1062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A20543" w:rsidRDefault="009F13ED" w:rsidP="00890099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Admin Expenses"/>
                <w:tag w:val="AdminExp"/>
                <w:id w:val="192521472"/>
                <w:lock w:val="sdtLocked"/>
                <w:placeholder>
                  <w:docPart w:val="EB54B54C8A7C4CCE883377F34D0726F9"/>
                </w:placeholder>
                <w:showingPlcHdr/>
                <w:text w:multiLine="1"/>
              </w:sdtPr>
              <w:sdtEndPr>
                <w:rPr>
                  <w:sz w:val="20"/>
                </w:rPr>
              </w:sdtEndPr>
              <w:sdtContent>
                <w:r w:rsidR="00A20543" w:rsidRPr="00E7340A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administrative expenses ($ amount):</w:t>
                </w:r>
              </w:sdtContent>
            </w:sdt>
          </w:p>
        </w:tc>
      </w:tr>
      <w:tr w:rsidR="001906F9" w:rsidRPr="00C5171A" w:rsidTr="00890099">
        <w:trPr>
          <w:cnfStyle w:val="000000100000"/>
          <w:trHeight w:val="700"/>
        </w:trPr>
        <w:tc>
          <w:tcPr>
            <w:cnfStyle w:val="001000000000"/>
            <w:tcW w:w="1062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A20543" w:rsidRDefault="009F13ED" w:rsidP="00890099">
            <w:pPr>
              <w:spacing w:line="220" w:lineRule="atLeast"/>
              <w:rPr>
                <w:rFonts w:ascii="Book Antiqua" w:hAnsi="Book Antiqua"/>
                <w:b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  <w:color w:val="808080"/>
                </w:rPr>
                <w:alias w:val="Describe expenses and itemize costs"/>
                <w:tag w:val="DesExp"/>
                <w:id w:val="192521481"/>
                <w:lock w:val="sdtLocked"/>
                <w:placeholder>
                  <w:docPart w:val="52064505D6B64475971B6EE0F31D8B26"/>
                </w:placeholder>
                <w:showingPlcHdr/>
                <w:text w:multiLine="1"/>
              </w:sdtPr>
              <w:sdtContent>
                <w:r w:rsidR="00A20543" w:rsidRPr="00E7340A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Describe expenses &amp; itemize costs</w:t>
                </w:r>
              </w:sdtContent>
            </w:sdt>
          </w:p>
        </w:tc>
      </w:tr>
    </w:tbl>
    <w:p w:rsidR="00F220D4" w:rsidRPr="008D31D9" w:rsidRDefault="00F220D4" w:rsidP="00546273">
      <w:pPr>
        <w:spacing w:line="120" w:lineRule="auto"/>
        <w:rPr>
          <w:rStyle w:val="IntenseReference"/>
          <w:rFonts w:ascii="Arial" w:hAnsi="Arial" w:cs="Arial"/>
          <w:sz w:val="22"/>
          <w:szCs w:val="28"/>
        </w:rPr>
      </w:pPr>
    </w:p>
    <w:tbl>
      <w:tblPr>
        <w:tblStyle w:val="MediumGrid3-Accent2"/>
        <w:tblW w:w="10620" w:type="dxa"/>
        <w:tblInd w:w="-25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620"/>
      </w:tblGrid>
      <w:tr w:rsidR="00067424" w:rsidRPr="005D6824" w:rsidTr="00823F0C">
        <w:trPr>
          <w:cnfStyle w:val="100000000000"/>
        </w:trPr>
        <w:tc>
          <w:tcPr>
            <w:cnfStyle w:val="001000000000"/>
            <w:tcW w:w="10620" w:type="dxa"/>
            <w:tcBorders>
              <w:left w:val="single" w:sz="24" w:space="0" w:color="FFFFFF" w:themeColor="background1"/>
              <w:right w:val="single" w:sz="24" w:space="0" w:color="FFFFFF" w:themeColor="background1"/>
            </w:tcBorders>
          </w:tcPr>
          <w:p w:rsidR="00067424" w:rsidRPr="006735D8" w:rsidRDefault="00067424" w:rsidP="000E1C3D">
            <w:pPr>
              <w:shd w:val="clear" w:color="auto" w:fill="C0504D" w:themeFill="accent2"/>
              <w:jc w:val="center"/>
              <w:rPr>
                <w:rFonts w:ascii="Baskerville Old Face" w:hAnsi="Baskerville Old Face" w:cs="Times New Roman"/>
                <w:b w:val="0"/>
                <w:bCs w:val="0"/>
                <w:spacing w:val="-5"/>
                <w:sz w:val="40"/>
                <w:szCs w:val="40"/>
              </w:rPr>
            </w:pPr>
            <w:r w:rsidRPr="006735D8">
              <w:rPr>
                <w:rFonts w:ascii="Baskerville Old Face" w:hAnsi="Baskerville Old Face" w:cs="Times New Roman"/>
                <w:b w:val="0"/>
                <w:bCs w:val="0"/>
                <w:spacing w:val="-5"/>
                <w:sz w:val="36"/>
                <w:szCs w:val="40"/>
              </w:rPr>
              <w:t>Other Expenses</w:t>
            </w:r>
          </w:p>
        </w:tc>
      </w:tr>
      <w:tr w:rsidR="00067424" w:rsidRPr="00681F7A" w:rsidTr="00823F0C">
        <w:trPr>
          <w:cnfStyle w:val="000000100000"/>
        </w:trPr>
        <w:tc>
          <w:tcPr>
            <w:cnfStyle w:val="001000000000"/>
            <w:tcW w:w="10620" w:type="dxa"/>
            <w:tcBorders>
              <w:left w:val="single" w:sz="24" w:space="0" w:color="FFFFFF" w:themeColor="background1"/>
            </w:tcBorders>
          </w:tcPr>
          <w:p w:rsidR="00067424" w:rsidRPr="006735D8" w:rsidRDefault="00067424" w:rsidP="000E1C3D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</w:rPr>
            </w:pPr>
            <w:r w:rsidRPr="006735D8">
              <w:rPr>
                <w:rFonts w:asciiTheme="minorHAnsi" w:hAnsiTheme="minorHAnsi"/>
                <w:b w:val="0"/>
                <w:bCs w:val="0"/>
                <w:spacing w:val="-5"/>
              </w:rPr>
              <w:t>Other Expenses:</w:t>
            </w:r>
          </w:p>
        </w:tc>
      </w:tr>
      <w:tr w:rsidR="00067424" w:rsidRPr="00C3754E" w:rsidTr="00890099">
        <w:trPr>
          <w:trHeight w:val="795"/>
        </w:trPr>
        <w:tc>
          <w:tcPr>
            <w:cnfStyle w:val="001000000000"/>
            <w:tcW w:w="1062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067424" w:rsidRPr="00A20543" w:rsidRDefault="009F13ED" w:rsidP="00890099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Other Activities"/>
                <w:tag w:val="OthAct"/>
                <w:id w:val="172677482"/>
                <w:lock w:val="sdtLocked"/>
                <w:placeholder>
                  <w:docPart w:val="BEB71DB683BB46CAAD1B868FEF487508"/>
                </w:placeholder>
                <w:showingPlcHdr/>
                <w:text w:multiLine="1"/>
              </w:sdtPr>
              <w:sdtEndPr>
                <w:rPr>
                  <w:sz w:val="20"/>
                </w:rPr>
              </w:sdtEndPr>
              <w:sdtContent>
                <w:r w:rsidR="00A20543" w:rsidRPr="00E7340A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other activities, if any, for which supplemental compensation is proposed:</w:t>
                </w:r>
              </w:sdtContent>
            </w:sdt>
          </w:p>
        </w:tc>
      </w:tr>
    </w:tbl>
    <w:p w:rsidR="004E20D9" w:rsidRPr="00890099" w:rsidRDefault="004E20D9" w:rsidP="004C4AEC">
      <w:pPr>
        <w:jc w:val="center"/>
        <w:rPr>
          <w:rStyle w:val="IntenseReference"/>
          <w:rFonts w:ascii="Arial" w:hAnsi="Arial" w:cs="Arial"/>
          <w:sz w:val="22"/>
          <w:szCs w:val="28"/>
        </w:rPr>
      </w:pPr>
    </w:p>
    <w:p w:rsidR="001257E0" w:rsidRPr="004C4AEC" w:rsidRDefault="001257E0" w:rsidP="004C4AEC">
      <w:pPr>
        <w:jc w:val="center"/>
        <w:rPr>
          <w:rStyle w:val="IntenseReference"/>
          <w:rFonts w:asciiTheme="minorHAnsi" w:hAnsiTheme="minorHAnsi"/>
          <w:sz w:val="32"/>
          <w:szCs w:val="28"/>
        </w:rPr>
      </w:pPr>
      <w:r w:rsidRPr="004C4AEC">
        <w:rPr>
          <w:rStyle w:val="IntenseReference"/>
          <w:rFonts w:asciiTheme="minorHAnsi" w:hAnsiTheme="minorHAnsi"/>
          <w:sz w:val="32"/>
          <w:szCs w:val="28"/>
        </w:rPr>
        <w:t>FINANCIAL PARTICIPATION BY THE RURAL SITE</w:t>
      </w:r>
    </w:p>
    <w:p w:rsidR="001257E0" w:rsidRPr="004C4AEC" w:rsidRDefault="001257E0" w:rsidP="001257E0">
      <w:pPr>
        <w:jc w:val="center"/>
        <w:rPr>
          <w:rFonts w:asciiTheme="minorHAnsi" w:eastAsia="Times New Roman" w:hAnsiTheme="minorHAnsi"/>
          <w:sz w:val="22"/>
          <w:szCs w:val="32"/>
        </w:rPr>
      </w:pPr>
      <w:r w:rsidRPr="004C4AEC">
        <w:rPr>
          <w:rFonts w:asciiTheme="minorHAnsi" w:eastAsia="Times New Roman" w:hAnsiTheme="minorHAnsi"/>
          <w:sz w:val="22"/>
          <w:szCs w:val="32"/>
        </w:rPr>
        <w:t>Describe expenses that will be undertaken by the residency program and/or its partnering hospital, clinical practice or community to support this rotation.</w:t>
      </w:r>
    </w:p>
    <w:p w:rsidR="001257E0" w:rsidRPr="00D01875" w:rsidRDefault="001257E0" w:rsidP="001257E0">
      <w:pPr>
        <w:jc w:val="center"/>
        <w:rPr>
          <w:rFonts w:ascii="Arial" w:hAnsi="Arial" w:cs="Arial"/>
          <w:b/>
          <w:bCs/>
          <w:smallCaps/>
          <w:color w:val="C0504D" w:themeColor="accent2"/>
          <w:spacing w:val="5"/>
          <w:sz w:val="22"/>
          <w:szCs w:val="32"/>
          <w:u w:val="single"/>
        </w:rPr>
      </w:pPr>
    </w:p>
    <w:tbl>
      <w:tblPr>
        <w:tblStyle w:val="MediumGrid3-Accent2"/>
        <w:tblW w:w="10620" w:type="dxa"/>
        <w:tblInd w:w="-25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620"/>
      </w:tblGrid>
      <w:tr w:rsidR="001906F9" w:rsidRPr="006C0DCB" w:rsidTr="00823F0C">
        <w:trPr>
          <w:cnfStyle w:val="100000000000"/>
        </w:trPr>
        <w:tc>
          <w:tcPr>
            <w:cnfStyle w:val="001000000000"/>
            <w:tcW w:w="10620" w:type="dxa"/>
            <w:tcBorders>
              <w:left w:val="single" w:sz="24" w:space="0" w:color="FFFFFF" w:themeColor="background1"/>
              <w:right w:val="single" w:sz="24" w:space="0" w:color="FFFFFF" w:themeColor="background1"/>
            </w:tcBorders>
          </w:tcPr>
          <w:p w:rsidR="001906F9" w:rsidRPr="00E7340A" w:rsidRDefault="001906F9" w:rsidP="001906F9">
            <w:pPr>
              <w:spacing w:line="220" w:lineRule="atLeast"/>
              <w:jc w:val="center"/>
              <w:rPr>
                <w:rFonts w:asciiTheme="minorHAnsi" w:hAnsiTheme="minorHAnsi" w:cs="Arial"/>
                <w:b w:val="0"/>
                <w:bCs w:val="0"/>
                <w:color w:val="000000" w:themeColor="text1"/>
                <w:spacing w:val="-5"/>
                <w:sz w:val="18"/>
              </w:rPr>
            </w:pPr>
            <w:r w:rsidRPr="00E7340A">
              <w:rPr>
                <w:rFonts w:asciiTheme="minorHAnsi" w:hAnsiTheme="minorHAnsi" w:cs="Arial"/>
                <w:b w:val="0"/>
                <w:bCs w:val="0"/>
                <w:spacing w:val="-5"/>
              </w:rPr>
              <w:t>Expense Description:</w:t>
            </w:r>
          </w:p>
        </w:tc>
      </w:tr>
      <w:tr w:rsidR="004C4AEC" w:rsidRPr="00C5171A" w:rsidTr="00890099">
        <w:trPr>
          <w:cnfStyle w:val="000000100000"/>
          <w:trHeight w:val="588"/>
        </w:trPr>
        <w:tc>
          <w:tcPr>
            <w:cnfStyle w:val="001000000000"/>
            <w:tcW w:w="1062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4C4AEC" w:rsidRPr="00A20543" w:rsidRDefault="009F13ED" w:rsidP="00890099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Expenses"/>
                <w:tag w:val="EXP"/>
                <w:id w:val="192521589"/>
                <w:lock w:val="sdtLocked"/>
                <w:placeholder>
                  <w:docPart w:val="38FE73656455411AB42F81AF5B71C819"/>
                </w:placeholder>
                <w:showingPlcHdr/>
                <w:text w:multiLine="1"/>
              </w:sdtPr>
              <w:sdtContent>
                <w:r w:rsidR="00A20543" w:rsidRPr="00E7340A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Enter expenses:</w:t>
                </w:r>
              </w:sdtContent>
            </w:sdt>
          </w:p>
        </w:tc>
      </w:tr>
    </w:tbl>
    <w:p w:rsidR="00C476D1" w:rsidRDefault="00C476D1" w:rsidP="0057280A">
      <w:pPr>
        <w:rPr>
          <w:rFonts w:ascii="Arial" w:hAnsi="Arial" w:cs="Arial"/>
          <w:sz w:val="22"/>
          <w:szCs w:val="22"/>
        </w:rPr>
      </w:pPr>
    </w:p>
    <w:p w:rsidR="001257E0" w:rsidRPr="0065219A" w:rsidRDefault="001257E0" w:rsidP="001257E0">
      <w:pPr>
        <w:jc w:val="center"/>
        <w:rPr>
          <w:rStyle w:val="IntenseReference"/>
          <w:rFonts w:asciiTheme="minorHAnsi" w:hAnsiTheme="minorHAnsi"/>
          <w:sz w:val="28"/>
          <w:szCs w:val="28"/>
        </w:rPr>
      </w:pPr>
      <w:r w:rsidRPr="0065219A">
        <w:rPr>
          <w:rStyle w:val="IntenseReference"/>
          <w:rFonts w:asciiTheme="minorHAnsi" w:hAnsiTheme="minorHAnsi"/>
          <w:sz w:val="32"/>
          <w:szCs w:val="28"/>
        </w:rPr>
        <w:t>ATTESTATIONS</w:t>
      </w:r>
    </w:p>
    <w:p w:rsidR="001257E0" w:rsidRPr="00135738" w:rsidRDefault="001257E0" w:rsidP="001257E0">
      <w:pPr>
        <w:jc w:val="center"/>
        <w:rPr>
          <w:rStyle w:val="IntenseReference"/>
          <w:rFonts w:ascii="Arial" w:hAnsi="Arial" w:cs="Arial"/>
          <w:sz w:val="22"/>
          <w:szCs w:val="28"/>
        </w:rPr>
      </w:pPr>
    </w:p>
    <w:p w:rsidR="001257E0" w:rsidRPr="009E3B9C" w:rsidRDefault="001257E0" w:rsidP="001257E0">
      <w:pPr>
        <w:rPr>
          <w:rFonts w:ascii="Times New Roman" w:eastAsia="Times New Roman" w:hAnsi="Times New Roman"/>
          <w:sz w:val="22"/>
          <w:szCs w:val="22"/>
        </w:rPr>
      </w:pPr>
      <w:r w:rsidRPr="009E3B9C">
        <w:rPr>
          <w:rFonts w:ascii="Times New Roman" w:eastAsia="Times New Roman" w:hAnsi="Times New Roman"/>
          <w:sz w:val="22"/>
          <w:szCs w:val="22"/>
        </w:rPr>
        <w:t>1. *</w:t>
      </w:r>
      <w:r w:rsidRPr="009E3B9C">
        <w:rPr>
          <w:rFonts w:ascii="Times New Roman" w:eastAsia="Times New Roman" w:hAnsi="Times New Roman"/>
          <w:b/>
          <w:sz w:val="22"/>
          <w:szCs w:val="22"/>
        </w:rPr>
        <w:t xml:space="preserve">Program actively recruits UWSMPH &amp; MCW graduates: </w:t>
      </w:r>
      <w:r w:rsidRPr="009E3B9C">
        <w:rPr>
          <w:rFonts w:ascii="Times New Roman" w:eastAsia="Times New Roman" w:hAnsi="Times New Roman"/>
          <w:sz w:val="22"/>
          <w:szCs w:val="22"/>
        </w:rPr>
        <w:t xml:space="preserve"> </w:t>
      </w:r>
    </w:p>
    <w:p w:rsidR="001257E0" w:rsidRPr="00FF5492" w:rsidRDefault="009F13ED" w:rsidP="001257E0">
      <w:pPr>
        <w:spacing w:after="96"/>
        <w:rPr>
          <w:rFonts w:ascii="Times New Roman" w:eastAsia="Times New Roman" w:hAnsi="Times New Roman"/>
          <w:sz w:val="20"/>
          <w:szCs w:val="20"/>
        </w:rPr>
      </w:pPr>
      <w:r w:rsidRPr="00FF5492">
        <w:rPr>
          <w:rFonts w:ascii="Times New Roman" w:eastAsia="Times New Roman" w:hAnsi="Times New Roman"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20.25pt;height:18pt" o:ole="">
            <v:imagedata r:id="rId11" o:title=""/>
          </v:shape>
          <w:control r:id="rId12" w:name="DefaultOcxName38" w:shapeid="_x0000_i1035"/>
        </w:object>
      </w:r>
      <w:r w:rsidR="001257E0" w:rsidRPr="00FF5492">
        <w:rPr>
          <w:rFonts w:ascii="Times New Roman" w:eastAsia="Times New Roman" w:hAnsi="Times New Roman"/>
          <w:sz w:val="20"/>
          <w:szCs w:val="20"/>
        </w:rPr>
        <w:t xml:space="preserve">Yes </w:t>
      </w:r>
    </w:p>
    <w:p w:rsidR="001257E0" w:rsidRPr="00FF5492" w:rsidRDefault="009F13ED" w:rsidP="001257E0">
      <w:pPr>
        <w:rPr>
          <w:rFonts w:ascii="Times New Roman" w:eastAsia="Times New Roman" w:hAnsi="Times New Roman"/>
          <w:sz w:val="20"/>
          <w:szCs w:val="20"/>
        </w:rPr>
      </w:pPr>
      <w:r w:rsidRPr="00FF5492">
        <w:rPr>
          <w:rFonts w:ascii="Times New Roman" w:eastAsia="Times New Roman" w:hAnsi="Times New Roman"/>
          <w:sz w:val="20"/>
          <w:szCs w:val="20"/>
        </w:rPr>
        <w:object w:dxaOrig="1440" w:dyaOrig="1440">
          <v:shape id="_x0000_i1037" type="#_x0000_t75" style="width:20.25pt;height:18pt" o:ole="">
            <v:imagedata r:id="rId11" o:title=""/>
          </v:shape>
          <w:control r:id="rId13" w:name="DefaultOcxName39" w:shapeid="_x0000_i1037"/>
        </w:object>
      </w:r>
      <w:r w:rsidR="001257E0" w:rsidRPr="00FF5492">
        <w:rPr>
          <w:rFonts w:ascii="Times New Roman" w:eastAsia="Times New Roman" w:hAnsi="Times New Roman"/>
          <w:sz w:val="20"/>
          <w:szCs w:val="20"/>
        </w:rPr>
        <w:t xml:space="preserve">No </w:t>
      </w:r>
    </w:p>
    <w:p w:rsidR="001257E0" w:rsidRPr="00FF5492" w:rsidRDefault="001257E0" w:rsidP="001257E0">
      <w:pPr>
        <w:rPr>
          <w:rFonts w:ascii="Times New Roman" w:eastAsia="Times New Roman" w:hAnsi="Times New Roman"/>
          <w:sz w:val="20"/>
          <w:szCs w:val="20"/>
        </w:rPr>
      </w:pPr>
    </w:p>
    <w:p w:rsidR="001257E0" w:rsidRPr="009E3B9C" w:rsidRDefault="001257E0" w:rsidP="001257E0">
      <w:pPr>
        <w:rPr>
          <w:rFonts w:ascii="Times New Roman" w:eastAsia="Times New Roman" w:hAnsi="Times New Roman"/>
          <w:sz w:val="22"/>
          <w:szCs w:val="20"/>
        </w:rPr>
      </w:pPr>
      <w:r w:rsidRPr="009E3B9C">
        <w:rPr>
          <w:rFonts w:ascii="Times New Roman" w:eastAsia="Times New Roman" w:hAnsi="Times New Roman"/>
          <w:sz w:val="22"/>
          <w:szCs w:val="20"/>
        </w:rPr>
        <w:t>2. *</w:t>
      </w:r>
      <w:r w:rsidRPr="009E3B9C">
        <w:rPr>
          <w:rFonts w:ascii="Times New Roman" w:eastAsia="Times New Roman" w:hAnsi="Times New Roman"/>
          <w:b/>
          <w:sz w:val="22"/>
          <w:szCs w:val="20"/>
        </w:rPr>
        <w:t xml:space="preserve">Complies with ACGME accreditation requirements: </w:t>
      </w:r>
    </w:p>
    <w:p w:rsidR="001257E0" w:rsidRPr="00FF5492" w:rsidRDefault="009F13ED" w:rsidP="001257E0">
      <w:pPr>
        <w:spacing w:after="96"/>
        <w:rPr>
          <w:rFonts w:ascii="Times New Roman" w:eastAsia="Times New Roman" w:hAnsi="Times New Roman"/>
          <w:sz w:val="20"/>
          <w:szCs w:val="20"/>
        </w:rPr>
      </w:pPr>
      <w:r w:rsidRPr="00FF5492">
        <w:rPr>
          <w:rFonts w:ascii="Times New Roman" w:eastAsia="Times New Roman" w:hAnsi="Times New Roman"/>
          <w:sz w:val="20"/>
          <w:szCs w:val="20"/>
        </w:rPr>
        <w:object w:dxaOrig="1440" w:dyaOrig="1440">
          <v:shape id="_x0000_i1039" type="#_x0000_t75" style="width:20.25pt;height:18pt" o:ole="">
            <v:imagedata r:id="rId11" o:title=""/>
          </v:shape>
          <w:control r:id="rId14" w:name="DefaultOcxName40" w:shapeid="_x0000_i1039"/>
        </w:object>
      </w:r>
      <w:r w:rsidR="001257E0" w:rsidRPr="00FF5492">
        <w:rPr>
          <w:rFonts w:ascii="Times New Roman" w:eastAsia="Times New Roman" w:hAnsi="Times New Roman"/>
          <w:sz w:val="20"/>
          <w:szCs w:val="20"/>
        </w:rPr>
        <w:t xml:space="preserve">Yes </w:t>
      </w:r>
    </w:p>
    <w:p w:rsidR="001257E0" w:rsidRPr="00FF5492" w:rsidRDefault="009F13ED" w:rsidP="001257E0">
      <w:pPr>
        <w:rPr>
          <w:rStyle w:val="IntenseReference"/>
          <w:rFonts w:ascii="Times New Roman" w:eastAsia="Times New Roman" w:hAnsi="Times New Roman"/>
          <w:b w:val="0"/>
          <w:bCs w:val="0"/>
          <w:smallCaps w:val="0"/>
          <w:color w:val="auto"/>
          <w:spacing w:val="0"/>
          <w:sz w:val="20"/>
          <w:szCs w:val="20"/>
          <w:u w:val="none"/>
        </w:rPr>
      </w:pPr>
      <w:r w:rsidRPr="00FF5492">
        <w:rPr>
          <w:rFonts w:ascii="Times New Roman" w:eastAsia="Times New Roman" w:hAnsi="Times New Roman"/>
          <w:sz w:val="20"/>
          <w:szCs w:val="20"/>
        </w:rPr>
        <w:object w:dxaOrig="1440" w:dyaOrig="1440">
          <v:shape id="_x0000_i1041" type="#_x0000_t75" style="width:20.25pt;height:18pt" o:ole="">
            <v:imagedata r:id="rId11" o:title=""/>
          </v:shape>
          <w:control r:id="rId15" w:name="DefaultOcxName41" w:shapeid="_x0000_i1041"/>
        </w:object>
      </w:r>
      <w:r w:rsidR="001257E0" w:rsidRPr="00FF5492">
        <w:rPr>
          <w:rFonts w:ascii="Times New Roman" w:eastAsia="Times New Roman" w:hAnsi="Times New Roman"/>
          <w:sz w:val="20"/>
          <w:szCs w:val="20"/>
        </w:rPr>
        <w:t>No</w:t>
      </w:r>
    </w:p>
    <w:p w:rsidR="001257E0" w:rsidRPr="00FF5492" w:rsidRDefault="001257E0" w:rsidP="001257E0">
      <w:pPr>
        <w:rPr>
          <w:rFonts w:ascii="Times New Roman" w:eastAsia="Times New Roman" w:hAnsi="Times New Roman"/>
          <w:sz w:val="20"/>
          <w:szCs w:val="20"/>
        </w:rPr>
      </w:pPr>
    </w:p>
    <w:p w:rsidR="001257E0" w:rsidRPr="009E3B9C" w:rsidRDefault="001257E0" w:rsidP="001257E0">
      <w:pPr>
        <w:rPr>
          <w:rFonts w:ascii="Times New Roman" w:eastAsia="Times New Roman" w:hAnsi="Times New Roman"/>
          <w:sz w:val="22"/>
          <w:szCs w:val="22"/>
        </w:rPr>
      </w:pPr>
      <w:r w:rsidRPr="009E3B9C">
        <w:rPr>
          <w:rFonts w:ascii="Times New Roman" w:eastAsia="Times New Roman" w:hAnsi="Times New Roman"/>
          <w:sz w:val="22"/>
          <w:szCs w:val="22"/>
        </w:rPr>
        <w:t>3. *</w:t>
      </w:r>
      <w:r w:rsidRPr="009E3B9C">
        <w:rPr>
          <w:rFonts w:ascii="Times New Roman" w:eastAsia="Times New Roman" w:hAnsi="Times New Roman"/>
          <w:b/>
          <w:sz w:val="22"/>
          <w:szCs w:val="22"/>
        </w:rPr>
        <w:t xml:space="preserve">Supervising physicians will adhere to CMS guidelines: </w:t>
      </w:r>
    </w:p>
    <w:p w:rsidR="001257E0" w:rsidRPr="00FF5492" w:rsidRDefault="009F13ED" w:rsidP="001257E0">
      <w:pPr>
        <w:spacing w:after="96"/>
        <w:rPr>
          <w:rFonts w:ascii="Times New Roman" w:eastAsia="Times New Roman" w:hAnsi="Times New Roman"/>
          <w:sz w:val="20"/>
          <w:szCs w:val="20"/>
        </w:rPr>
      </w:pPr>
      <w:r w:rsidRPr="00FF5492">
        <w:rPr>
          <w:rFonts w:ascii="Times New Roman" w:eastAsia="Times New Roman" w:hAnsi="Times New Roman"/>
          <w:sz w:val="20"/>
          <w:szCs w:val="20"/>
        </w:rPr>
        <w:object w:dxaOrig="1440" w:dyaOrig="1440">
          <v:shape id="_x0000_i1043" type="#_x0000_t75" style="width:20.25pt;height:18pt" o:ole="">
            <v:imagedata r:id="rId11" o:title=""/>
          </v:shape>
          <w:control r:id="rId16" w:name="DefaultOcxName42" w:shapeid="_x0000_i1043"/>
        </w:object>
      </w:r>
      <w:r w:rsidR="001257E0" w:rsidRPr="00FF5492">
        <w:rPr>
          <w:rFonts w:ascii="Times New Roman" w:eastAsia="Times New Roman" w:hAnsi="Times New Roman"/>
          <w:sz w:val="20"/>
          <w:szCs w:val="20"/>
        </w:rPr>
        <w:t xml:space="preserve">Yes </w:t>
      </w:r>
    </w:p>
    <w:p w:rsidR="001257E0" w:rsidRPr="00FF5492" w:rsidRDefault="009F13ED" w:rsidP="001257E0">
      <w:pPr>
        <w:rPr>
          <w:rFonts w:ascii="Times New Roman" w:eastAsia="Times New Roman" w:hAnsi="Times New Roman"/>
          <w:sz w:val="20"/>
          <w:szCs w:val="20"/>
        </w:rPr>
      </w:pPr>
      <w:r w:rsidRPr="00FF5492">
        <w:rPr>
          <w:rFonts w:ascii="Times New Roman" w:eastAsia="Times New Roman" w:hAnsi="Times New Roman"/>
          <w:sz w:val="20"/>
          <w:szCs w:val="20"/>
        </w:rPr>
        <w:object w:dxaOrig="1440" w:dyaOrig="1440">
          <v:shape id="_x0000_i1045" type="#_x0000_t75" style="width:20.25pt;height:18pt" o:ole="">
            <v:imagedata r:id="rId11" o:title=""/>
          </v:shape>
          <w:control r:id="rId17" w:name="DefaultOcxName43" w:shapeid="_x0000_i1045"/>
        </w:object>
      </w:r>
      <w:r w:rsidR="001257E0" w:rsidRPr="00FF5492">
        <w:rPr>
          <w:rFonts w:ascii="Times New Roman" w:eastAsia="Times New Roman" w:hAnsi="Times New Roman"/>
          <w:sz w:val="20"/>
          <w:szCs w:val="20"/>
        </w:rPr>
        <w:t xml:space="preserve">No </w:t>
      </w:r>
    </w:p>
    <w:p w:rsidR="001257E0" w:rsidRPr="00FF5492" w:rsidRDefault="001257E0" w:rsidP="001257E0">
      <w:pPr>
        <w:rPr>
          <w:rFonts w:ascii="Times New Roman" w:eastAsia="Times New Roman" w:hAnsi="Times New Roman"/>
          <w:sz w:val="20"/>
          <w:szCs w:val="20"/>
        </w:rPr>
      </w:pPr>
    </w:p>
    <w:p w:rsidR="001257E0" w:rsidRPr="009E3B9C" w:rsidRDefault="001257E0" w:rsidP="001257E0">
      <w:pPr>
        <w:rPr>
          <w:rFonts w:ascii="Times New Roman" w:eastAsia="Times New Roman" w:hAnsi="Times New Roman"/>
          <w:sz w:val="22"/>
          <w:szCs w:val="22"/>
        </w:rPr>
      </w:pPr>
      <w:r w:rsidRPr="009E3B9C">
        <w:rPr>
          <w:rFonts w:ascii="Times New Roman" w:eastAsia="Times New Roman" w:hAnsi="Times New Roman"/>
          <w:sz w:val="22"/>
          <w:szCs w:val="22"/>
        </w:rPr>
        <w:t>4. *</w:t>
      </w:r>
      <w:r w:rsidRPr="009E3B9C">
        <w:rPr>
          <w:rFonts w:ascii="Times New Roman" w:eastAsia="Times New Roman" w:hAnsi="Times New Roman"/>
          <w:b/>
          <w:sz w:val="22"/>
          <w:szCs w:val="22"/>
        </w:rPr>
        <w:t xml:space="preserve">If funding is granted, no additional funding will be received for same purpose, unless GME caps have been exceeded: </w:t>
      </w:r>
    </w:p>
    <w:p w:rsidR="001257E0" w:rsidRPr="00FF5492" w:rsidRDefault="009F13ED" w:rsidP="001257E0">
      <w:pPr>
        <w:spacing w:after="96"/>
        <w:rPr>
          <w:rFonts w:ascii="Times New Roman" w:eastAsia="Times New Roman" w:hAnsi="Times New Roman"/>
          <w:sz w:val="20"/>
          <w:szCs w:val="20"/>
        </w:rPr>
      </w:pPr>
      <w:r w:rsidRPr="00FF5492">
        <w:rPr>
          <w:rFonts w:ascii="Times New Roman" w:eastAsia="Times New Roman" w:hAnsi="Times New Roman"/>
          <w:sz w:val="20"/>
          <w:szCs w:val="20"/>
        </w:rPr>
        <w:object w:dxaOrig="1440" w:dyaOrig="1440">
          <v:shape id="_x0000_i1047" type="#_x0000_t75" style="width:20.25pt;height:18pt" o:ole="">
            <v:imagedata r:id="rId11" o:title=""/>
          </v:shape>
          <w:control r:id="rId18" w:name="DefaultOcxName44" w:shapeid="_x0000_i1047"/>
        </w:object>
      </w:r>
      <w:r w:rsidR="001257E0" w:rsidRPr="00FF5492">
        <w:rPr>
          <w:rFonts w:ascii="Times New Roman" w:eastAsia="Times New Roman" w:hAnsi="Times New Roman"/>
          <w:sz w:val="20"/>
          <w:szCs w:val="20"/>
        </w:rPr>
        <w:t xml:space="preserve">Yes </w:t>
      </w:r>
    </w:p>
    <w:p w:rsidR="001257E0" w:rsidRPr="00FF5492" w:rsidRDefault="009F13ED" w:rsidP="001257E0">
      <w:pPr>
        <w:rPr>
          <w:rFonts w:ascii="Times New Roman" w:eastAsia="Times New Roman" w:hAnsi="Times New Roman"/>
          <w:sz w:val="20"/>
          <w:szCs w:val="20"/>
        </w:rPr>
      </w:pPr>
      <w:r w:rsidRPr="00FF5492">
        <w:rPr>
          <w:rFonts w:ascii="Times New Roman" w:eastAsia="Times New Roman" w:hAnsi="Times New Roman"/>
          <w:sz w:val="20"/>
          <w:szCs w:val="20"/>
        </w:rPr>
        <w:object w:dxaOrig="1440" w:dyaOrig="1440">
          <v:shape id="_x0000_i1049" type="#_x0000_t75" style="width:20.25pt;height:18pt" o:ole="">
            <v:imagedata r:id="rId11" o:title=""/>
          </v:shape>
          <w:control r:id="rId19" w:name="DefaultOcxName45" w:shapeid="_x0000_i1049"/>
        </w:object>
      </w:r>
      <w:r w:rsidR="001257E0" w:rsidRPr="00FF5492">
        <w:rPr>
          <w:rFonts w:ascii="Times New Roman" w:eastAsia="Times New Roman" w:hAnsi="Times New Roman"/>
          <w:sz w:val="20"/>
          <w:szCs w:val="20"/>
        </w:rPr>
        <w:t xml:space="preserve">No </w:t>
      </w:r>
    </w:p>
    <w:tbl>
      <w:tblPr>
        <w:tblStyle w:val="MediumGrid3-Accent2"/>
        <w:tblW w:w="10530" w:type="dxa"/>
        <w:tblInd w:w="-252" w:type="dxa"/>
        <w:tblLayout w:type="fixed"/>
        <w:tblCellMar>
          <w:left w:w="115" w:type="dxa"/>
          <w:right w:w="115" w:type="dxa"/>
        </w:tblCellMar>
        <w:tblLook w:val="00A0"/>
      </w:tblPr>
      <w:tblGrid>
        <w:gridCol w:w="10530"/>
      </w:tblGrid>
      <w:tr w:rsidR="004C4AEC" w:rsidRPr="00681F7A" w:rsidTr="00821253">
        <w:trPr>
          <w:cnfStyle w:val="100000000000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</w:tcBorders>
          </w:tcPr>
          <w:p w:rsidR="004C4AEC" w:rsidRPr="006735D8" w:rsidRDefault="00EE7AC4" w:rsidP="003F2059">
            <w:pPr>
              <w:spacing w:line="220" w:lineRule="atLeast"/>
              <w:jc w:val="center"/>
              <w:rPr>
                <w:rFonts w:asciiTheme="minorHAnsi" w:hAnsiTheme="minorHAnsi"/>
                <w:b w:val="0"/>
                <w:bCs w:val="0"/>
                <w:spacing w:val="-5"/>
              </w:rPr>
            </w:pPr>
            <w:r>
              <w:rPr>
                <w:rFonts w:ascii="Arial" w:hAnsi="Arial" w:cs="Arial"/>
              </w:rPr>
              <w:lastRenderedPageBreak/>
              <w:br w:type="page"/>
            </w:r>
            <w:r w:rsidR="004C4AEC" w:rsidRPr="006735D8">
              <w:rPr>
                <w:rFonts w:asciiTheme="minorHAnsi" w:hAnsiTheme="minorHAnsi"/>
                <w:b w:val="0"/>
                <w:bCs w:val="0"/>
                <w:spacing w:val="-5"/>
              </w:rPr>
              <w:t>If you have responded “NO” to any of the above attestations, please explain below:</w:t>
            </w:r>
          </w:p>
        </w:tc>
      </w:tr>
      <w:tr w:rsidR="001906F9" w:rsidRPr="0060583A" w:rsidTr="00890099">
        <w:trPr>
          <w:cnfStyle w:val="000000100000"/>
          <w:trHeight w:val="552"/>
        </w:trPr>
        <w:tc>
          <w:tcPr>
            <w:cnfStyle w:val="001000000000"/>
            <w:tcW w:w="10530" w:type="dxa"/>
            <w:tcBorders>
              <w:left w:val="single" w:sz="24" w:space="0" w:color="FFFFFF" w:themeColor="background1"/>
            </w:tcBorders>
            <w:shd w:val="clear" w:color="auto" w:fill="E5B8B7" w:themeFill="accent2" w:themeFillTint="66"/>
            <w:vAlign w:val="center"/>
          </w:tcPr>
          <w:p w:rsidR="001906F9" w:rsidRPr="00A20543" w:rsidRDefault="009F13ED" w:rsidP="00890099">
            <w:pPr>
              <w:spacing w:line="220" w:lineRule="atLeast"/>
              <w:rPr>
                <w:rFonts w:ascii="Book Antiqua" w:hAnsi="Book Antiqua" w:cs="Arial"/>
                <w:b w:val="0"/>
                <w:bCs w:val="0"/>
                <w:color w:val="auto"/>
                <w:spacing w:val="-5"/>
              </w:rPr>
            </w:pPr>
            <w:sdt>
              <w:sdtPr>
                <w:rPr>
                  <w:rFonts w:ascii="Book Antiqua" w:hAnsi="Book Antiqua"/>
                </w:rPr>
                <w:alias w:val="Explain"/>
                <w:tag w:val="Expl"/>
                <w:id w:val="192521594"/>
                <w:lock w:val="sdtLocked"/>
                <w:placeholder>
                  <w:docPart w:val="9DD1F3A20EB8498A8622CCB85F85C6BA"/>
                </w:placeholder>
                <w:showingPlcHdr/>
                <w:text w:multiLine="1"/>
              </w:sdtPr>
              <w:sdtContent>
                <w:r w:rsidR="00A20543" w:rsidRPr="00E7340A">
                  <w:rPr>
                    <w:rStyle w:val="PlaceholderText"/>
                    <w:rFonts w:ascii="Book Antiqua" w:hAnsi="Book Antiqua"/>
                    <w:color w:val="auto"/>
                    <w:sz w:val="20"/>
                  </w:rPr>
                  <w:t>Explain:</w:t>
                </w:r>
              </w:sdtContent>
            </w:sdt>
          </w:p>
        </w:tc>
      </w:tr>
    </w:tbl>
    <w:p w:rsidR="008D31D9" w:rsidRDefault="008D31D9" w:rsidP="0057280A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10530" w:type="dxa"/>
        <w:tblInd w:w="-252" w:type="dxa"/>
        <w:tblLayout w:type="fixed"/>
        <w:tblCellMar>
          <w:left w:w="115" w:type="dxa"/>
          <w:right w:w="115" w:type="dxa"/>
        </w:tblCellMar>
        <w:tblLook w:val="04A0"/>
      </w:tblPr>
      <w:tblGrid>
        <w:gridCol w:w="10530"/>
      </w:tblGrid>
      <w:tr w:rsidR="004C4AEC" w:rsidTr="007F11CD">
        <w:tc>
          <w:tcPr>
            <w:tcW w:w="10530" w:type="dxa"/>
            <w:shd w:val="clear" w:color="auto" w:fill="C00000"/>
          </w:tcPr>
          <w:p w:rsidR="003807F1" w:rsidRPr="006735D8" w:rsidRDefault="003807F1" w:rsidP="003807F1">
            <w:pPr>
              <w:jc w:val="center"/>
              <w:rPr>
                <w:rFonts w:ascii="Baskerville Old Face" w:hAnsi="Baskerville Old Face" w:cs="Arial"/>
                <w:sz w:val="22"/>
                <w:szCs w:val="22"/>
              </w:rPr>
            </w:pPr>
            <w:r w:rsidRPr="006735D8">
              <w:rPr>
                <w:rFonts w:ascii="Baskerville Old Face" w:hAnsi="Baskerville Old Face" w:cs="Arial"/>
                <w:sz w:val="28"/>
                <w:szCs w:val="22"/>
              </w:rPr>
              <w:t>Please let WRPRAP know how you discovered our funding opportunities.</w:t>
            </w:r>
          </w:p>
        </w:tc>
      </w:tr>
      <w:tr w:rsidR="007E2DBE" w:rsidTr="00890099">
        <w:trPr>
          <w:trHeight w:val="737"/>
        </w:trPr>
        <w:sdt>
          <w:sdtPr>
            <w:rPr>
              <w:rFonts w:ascii="Arial" w:hAnsi="Arial" w:cs="Arial"/>
              <w:sz w:val="22"/>
              <w:szCs w:val="22"/>
            </w:rPr>
            <w:alias w:val="Marketing"/>
            <w:tag w:val="Marketing"/>
            <w:id w:val="192520546"/>
            <w:lock w:val="sdtLocked"/>
            <w:placeholder>
              <w:docPart w:val="0143695C5CBD45AFBB9A2DA75D7DF60A"/>
            </w:placeholder>
            <w:showingPlcHdr/>
            <w:comboBox>
              <w:listItem w:value="Choose or type..."/>
              <w:listItem w:displayText="WRPRAP Website" w:value="WRPRAP Website"/>
              <w:listItem w:displayText="From a colleague" w:value="From a colleague"/>
              <w:listItem w:displayText="From other residency programs" w:value="From other residency programs"/>
              <w:listItem w:displayText="Google Search" w:value="Google Search"/>
              <w:listItem w:displayText="Facebook" w:value="Facebook"/>
              <w:listItem w:displayText="Twitter" w:value="Twitter"/>
              <w:listItem w:displayText="Other, please specify..." w:value="Other, please specify..."/>
            </w:comboBox>
          </w:sdtPr>
          <w:sdtContent>
            <w:tc>
              <w:tcPr>
                <w:tcW w:w="10530" w:type="dxa"/>
                <w:vAlign w:val="center"/>
              </w:tcPr>
              <w:p w:rsidR="007E2DBE" w:rsidRPr="00A20543" w:rsidRDefault="004D550C" w:rsidP="00890099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E7340A">
                  <w:rPr>
                    <w:rStyle w:val="PlaceholderText"/>
                    <w:rFonts w:ascii="Book Antiqua" w:hAnsi="Book Antiqua"/>
                    <w:b/>
                    <w:color w:val="auto"/>
                    <w:sz w:val="20"/>
                  </w:rPr>
                  <w:t>Choose or type...</w:t>
                </w:r>
              </w:p>
            </w:tc>
          </w:sdtContent>
        </w:sdt>
      </w:tr>
    </w:tbl>
    <w:p w:rsidR="008D31D9" w:rsidRPr="00890099" w:rsidRDefault="008D31D9" w:rsidP="004D7638">
      <w:pPr>
        <w:pStyle w:val="NoSpacing"/>
        <w:rPr>
          <w:rStyle w:val="IntenseReference"/>
          <w:sz w:val="36"/>
          <w:szCs w:val="40"/>
        </w:rPr>
      </w:pPr>
    </w:p>
    <w:p w:rsidR="004D7638" w:rsidRDefault="004D7638" w:rsidP="004D7638">
      <w:pPr>
        <w:pStyle w:val="NoSpacing"/>
        <w:rPr>
          <w:rStyle w:val="IntenseReference"/>
          <w:sz w:val="40"/>
          <w:szCs w:val="40"/>
        </w:rPr>
      </w:pPr>
      <w:r>
        <w:rPr>
          <w:rStyle w:val="IntenseReference"/>
          <w:sz w:val="40"/>
          <w:szCs w:val="40"/>
        </w:rPr>
        <w:t xml:space="preserve">Application Website: </w:t>
      </w:r>
    </w:p>
    <w:p w:rsidR="004C4AEC" w:rsidRDefault="009F13ED" w:rsidP="008D31D9">
      <w:pPr>
        <w:pStyle w:val="NoSpacing"/>
        <w:rPr>
          <w:rFonts w:ascii="Arial" w:hAnsi="Arial" w:cs="Arial"/>
        </w:rPr>
      </w:pPr>
      <w:hyperlink r:id="rId20" w:history="1">
        <w:r w:rsidR="004D7638" w:rsidRPr="00C73D7B">
          <w:rPr>
            <w:rStyle w:val="Hyperlink"/>
            <w:color w:val="C0504D" w:themeColor="accent2"/>
            <w:spacing w:val="5"/>
            <w:sz w:val="36"/>
            <w:szCs w:val="40"/>
          </w:rPr>
          <w:t>http://www.fammed.wisc.edu/wi-rural-physician-program</w:t>
        </w:r>
      </w:hyperlink>
    </w:p>
    <w:sectPr w:rsidR="004C4AEC" w:rsidSect="00E97034">
      <w:footerReference w:type="default" r:id="rId21"/>
      <w:headerReference w:type="first" r:id="rId22"/>
      <w:footerReference w:type="first" r:id="rId2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D7A" w:rsidRDefault="001F0D7A">
      <w:r>
        <w:separator/>
      </w:r>
    </w:p>
  </w:endnote>
  <w:endnote w:type="continuationSeparator" w:id="0">
    <w:p w:rsidR="001F0D7A" w:rsidRDefault="001F0D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20A" w:rsidRDefault="001F0D7A">
    <w:pPr>
      <w:pStyle w:val="Footer"/>
      <w:jc w:val="center"/>
    </w:pPr>
    <w:r>
      <w:pict>
        <v:shapetype id="_x0000_t110" coordsize="21600,21600" o:spt="110" path="m10800,l,10800,10800,21600,21600,10800xe">
          <v:stroke joinstyle="miter"/>
          <v:path gradientshapeok="t" o:connecttype="rect" textboxrect="5400,5400,16200,16200"/>
        </v:shapetype>
        <v:shape id="_x0000_s2049" type="#_x0000_t110" style="width:467.2pt;height:4.3pt;mso-width-percent:1000;mso-position-horizontal-relative:char;mso-position-vertical-relative:line;mso-width-percent:1000;mso-width-relative:margin" fillcolor="black">
          <w10:wrap type="none" anchorx="margin" anchory="page"/>
          <w10:anchorlock/>
        </v:shape>
      </w:pict>
    </w:r>
  </w:p>
  <w:p w:rsidR="005A720A" w:rsidRDefault="009F13ED">
    <w:pPr>
      <w:pStyle w:val="Footer"/>
      <w:jc w:val="center"/>
    </w:pPr>
    <w:fldSimple w:instr=" PAGE    \* MERGEFORMAT ">
      <w:r w:rsidR="001F0D7A">
        <w:rPr>
          <w:noProof/>
        </w:rPr>
        <w:t>2</w:t>
      </w:r>
    </w:fldSimple>
  </w:p>
  <w:p w:rsidR="005A720A" w:rsidRDefault="005A720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20A" w:rsidRDefault="005A720A" w:rsidP="006D7189">
    <w:pPr>
      <w:pStyle w:val="Footer"/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-266700</wp:posOffset>
          </wp:positionH>
          <wp:positionV relativeFrom="paragraph">
            <wp:posOffset>22860</wp:posOffset>
          </wp:positionV>
          <wp:extent cx="6848475" cy="166764"/>
          <wp:effectExtent l="19050" t="0" r="0" b="0"/>
          <wp:wrapNone/>
          <wp:docPr id="5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354" t="-130769" b="-130769"/>
                  <a:stretch>
                    <a:fillRect/>
                  </a:stretch>
                </pic:blipFill>
                <pic:spPr bwMode="auto">
                  <a:xfrm>
                    <a:off x="0" y="0"/>
                    <a:ext cx="7770698" cy="1892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A720A" w:rsidRPr="00987666" w:rsidRDefault="005A720A" w:rsidP="006D7189">
    <w:pPr>
      <w:pStyle w:val="Footer"/>
    </w:pPr>
    <w:r w:rsidRPr="00125992">
      <w:rPr>
        <w:rFonts w:ascii="Arial" w:hAnsi="Arial" w:cs="Arial"/>
        <w:sz w:val="18"/>
        <w:szCs w:val="16"/>
      </w:rPr>
      <w:t xml:space="preserve">1100 Delaplaine Court                             http://www.fammed.wisc.edu/wi-rural-physician-program  </w:t>
    </w:r>
    <w:r>
      <w:rPr>
        <w:rFonts w:ascii="Arial" w:hAnsi="Arial" w:cs="Arial"/>
        <w:sz w:val="18"/>
        <w:szCs w:val="16"/>
      </w:rPr>
      <w:t xml:space="preserve">                      </w:t>
    </w:r>
    <w:r w:rsidRPr="00125992">
      <w:rPr>
        <w:rFonts w:ascii="Arial" w:hAnsi="Arial" w:cs="Arial"/>
        <w:sz w:val="18"/>
        <w:szCs w:val="16"/>
      </w:rPr>
      <w:t xml:space="preserve">608/263-4550              </w:t>
    </w:r>
  </w:p>
  <w:p w:rsidR="005A720A" w:rsidRPr="003E6A5D" w:rsidRDefault="005A720A" w:rsidP="006D7189">
    <w:pPr>
      <w:pStyle w:val="Footer"/>
      <w:rPr>
        <w:rFonts w:ascii="Arial" w:hAnsi="Arial" w:cs="Arial"/>
        <w:sz w:val="18"/>
        <w:szCs w:val="16"/>
      </w:rPr>
    </w:pPr>
    <w:r w:rsidRPr="00125992">
      <w:rPr>
        <w:rFonts w:ascii="Arial" w:hAnsi="Arial" w:cs="Arial"/>
        <w:sz w:val="18"/>
        <w:szCs w:val="16"/>
      </w:rPr>
      <w:t xml:space="preserve">Madison, WI 53715-1896                                                                                                            </w:t>
    </w:r>
    <w:r>
      <w:rPr>
        <w:rFonts w:ascii="Arial" w:hAnsi="Arial" w:cs="Arial"/>
        <w:sz w:val="18"/>
        <w:szCs w:val="16"/>
      </w:rPr>
      <w:t xml:space="preserve">                      </w:t>
    </w:r>
    <w:r w:rsidRPr="00125992">
      <w:rPr>
        <w:rFonts w:ascii="Arial" w:hAnsi="Arial" w:cs="Arial"/>
        <w:sz w:val="18"/>
        <w:szCs w:val="16"/>
      </w:rPr>
      <w:t>Fax: 608/263-5813</w:t>
    </w:r>
  </w:p>
  <w:p w:rsidR="005A720A" w:rsidRDefault="005A720A">
    <w:pPr>
      <w:pStyle w:val="Footer"/>
      <w:jc w:val="right"/>
    </w:pPr>
  </w:p>
  <w:p w:rsidR="005A720A" w:rsidRPr="00895E01" w:rsidRDefault="005A720A">
    <w:pPr>
      <w:pStyle w:val="Footer"/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D7A" w:rsidRDefault="001F0D7A">
      <w:r>
        <w:separator/>
      </w:r>
    </w:p>
  </w:footnote>
  <w:footnote w:type="continuationSeparator" w:id="0">
    <w:p w:rsidR="001F0D7A" w:rsidRDefault="001F0D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20A" w:rsidRPr="00526ECC" w:rsidRDefault="005A720A" w:rsidP="0066394E">
    <w:pPr>
      <w:pStyle w:val="Header"/>
    </w:pPr>
    <w:r w:rsidRPr="005C5EDB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-466725</wp:posOffset>
          </wp:positionH>
          <wp:positionV relativeFrom="paragraph">
            <wp:posOffset>-257175</wp:posOffset>
          </wp:positionV>
          <wp:extent cx="7334250" cy="1409700"/>
          <wp:effectExtent l="1905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0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A720A" w:rsidRPr="00895E01" w:rsidRDefault="005A720A" w:rsidP="00895E01">
    <w:pPr>
      <w:pStyle w:val="Header"/>
      <w:tabs>
        <w:tab w:val="clear" w:pos="4320"/>
        <w:tab w:val="clear" w:pos="8640"/>
        <w:tab w:val="left" w:pos="364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427B"/>
    <w:multiLevelType w:val="hybridMultilevel"/>
    <w:tmpl w:val="60A4102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96986"/>
    <w:multiLevelType w:val="hybridMultilevel"/>
    <w:tmpl w:val="AA8C5F6E"/>
    <w:lvl w:ilvl="0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2">
    <w:nsid w:val="063D092C"/>
    <w:multiLevelType w:val="hybridMultilevel"/>
    <w:tmpl w:val="B61A7E22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08990470"/>
    <w:multiLevelType w:val="hybridMultilevel"/>
    <w:tmpl w:val="F3603948"/>
    <w:lvl w:ilvl="0" w:tplc="04090009">
      <w:start w:val="1"/>
      <w:numFmt w:val="bullet"/>
      <w:lvlText w:val="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>
    <w:nsid w:val="0ACA225E"/>
    <w:multiLevelType w:val="hybridMultilevel"/>
    <w:tmpl w:val="53E02F28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>
    <w:nsid w:val="0DF35B35"/>
    <w:multiLevelType w:val="hybridMultilevel"/>
    <w:tmpl w:val="408804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63661"/>
    <w:multiLevelType w:val="hybridMultilevel"/>
    <w:tmpl w:val="B6183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68293E"/>
    <w:multiLevelType w:val="hybridMultilevel"/>
    <w:tmpl w:val="BDBA224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8C0C36"/>
    <w:multiLevelType w:val="hybridMultilevel"/>
    <w:tmpl w:val="94EE0576"/>
    <w:lvl w:ilvl="0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9">
    <w:nsid w:val="209F2037"/>
    <w:multiLevelType w:val="hybridMultilevel"/>
    <w:tmpl w:val="962CAF7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C61583"/>
    <w:multiLevelType w:val="hybridMultilevel"/>
    <w:tmpl w:val="CB700F30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5A57550"/>
    <w:multiLevelType w:val="hybridMultilevel"/>
    <w:tmpl w:val="780E39C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CA1C2F"/>
    <w:multiLevelType w:val="hybridMultilevel"/>
    <w:tmpl w:val="C350817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F74CC0"/>
    <w:multiLevelType w:val="hybridMultilevel"/>
    <w:tmpl w:val="EEF6F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6D0B03"/>
    <w:multiLevelType w:val="hybridMultilevel"/>
    <w:tmpl w:val="289A01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4543B5"/>
    <w:multiLevelType w:val="hybridMultilevel"/>
    <w:tmpl w:val="5AD4E93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4B2617E"/>
    <w:multiLevelType w:val="hybridMultilevel"/>
    <w:tmpl w:val="A40A962C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35246BE6"/>
    <w:multiLevelType w:val="hybridMultilevel"/>
    <w:tmpl w:val="6212E92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35385F91"/>
    <w:multiLevelType w:val="hybridMultilevel"/>
    <w:tmpl w:val="3DA0A5E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D15B51"/>
    <w:multiLevelType w:val="hybridMultilevel"/>
    <w:tmpl w:val="05784CA6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368F5819"/>
    <w:multiLevelType w:val="hybridMultilevel"/>
    <w:tmpl w:val="FC701844"/>
    <w:lvl w:ilvl="0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1">
    <w:nsid w:val="3BCE1973"/>
    <w:multiLevelType w:val="hybridMultilevel"/>
    <w:tmpl w:val="664260E6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2767CF"/>
    <w:multiLevelType w:val="hybridMultilevel"/>
    <w:tmpl w:val="842E74B4"/>
    <w:lvl w:ilvl="0" w:tplc="04090009">
      <w:start w:val="1"/>
      <w:numFmt w:val="bullet"/>
      <w:lvlText w:val="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3">
    <w:nsid w:val="3FDF01AE"/>
    <w:multiLevelType w:val="hybridMultilevel"/>
    <w:tmpl w:val="9818747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4C1896"/>
    <w:multiLevelType w:val="hybridMultilevel"/>
    <w:tmpl w:val="DD4660C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4B6F3730"/>
    <w:multiLevelType w:val="hybridMultilevel"/>
    <w:tmpl w:val="F2E6E6A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C243F79"/>
    <w:multiLevelType w:val="hybridMultilevel"/>
    <w:tmpl w:val="29B09B4E"/>
    <w:lvl w:ilvl="0" w:tplc="04090009">
      <w:start w:val="1"/>
      <w:numFmt w:val="bullet"/>
      <w:lvlText w:val=""/>
      <w:lvlJc w:val="left"/>
      <w:pPr>
        <w:ind w:left="7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7">
    <w:nsid w:val="4D1F6E4C"/>
    <w:multiLevelType w:val="hybridMultilevel"/>
    <w:tmpl w:val="2884D98E"/>
    <w:lvl w:ilvl="0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28">
    <w:nsid w:val="4E8A4148"/>
    <w:multiLevelType w:val="hybridMultilevel"/>
    <w:tmpl w:val="5BC03C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F606896"/>
    <w:multiLevelType w:val="hybridMultilevel"/>
    <w:tmpl w:val="FBD85912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5BCE4189"/>
    <w:multiLevelType w:val="hybridMultilevel"/>
    <w:tmpl w:val="20F81888"/>
    <w:lvl w:ilvl="0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1">
    <w:nsid w:val="5D6D6EB7"/>
    <w:multiLevelType w:val="hybridMultilevel"/>
    <w:tmpl w:val="A1F2506C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63701859"/>
    <w:multiLevelType w:val="hybridMultilevel"/>
    <w:tmpl w:val="F25066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7C6946"/>
    <w:multiLevelType w:val="hybridMultilevel"/>
    <w:tmpl w:val="654C83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DF266F"/>
    <w:multiLevelType w:val="hybridMultilevel"/>
    <w:tmpl w:val="41DE340C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5">
    <w:nsid w:val="682110F0"/>
    <w:multiLevelType w:val="hybridMultilevel"/>
    <w:tmpl w:val="B0E4A00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2A26D9"/>
    <w:multiLevelType w:val="hybridMultilevel"/>
    <w:tmpl w:val="2A96198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1104218"/>
    <w:multiLevelType w:val="hybridMultilevel"/>
    <w:tmpl w:val="AF82AE4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DC5F07"/>
    <w:multiLevelType w:val="hybridMultilevel"/>
    <w:tmpl w:val="865886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4"/>
  </w:num>
  <w:num w:numId="3">
    <w:abstractNumId w:val="17"/>
  </w:num>
  <w:num w:numId="4">
    <w:abstractNumId w:val="31"/>
  </w:num>
  <w:num w:numId="5">
    <w:abstractNumId w:val="34"/>
  </w:num>
  <w:num w:numId="6">
    <w:abstractNumId w:val="30"/>
  </w:num>
  <w:num w:numId="7">
    <w:abstractNumId w:val="25"/>
  </w:num>
  <w:num w:numId="8">
    <w:abstractNumId w:val="16"/>
  </w:num>
  <w:num w:numId="9">
    <w:abstractNumId w:val="15"/>
  </w:num>
  <w:num w:numId="10">
    <w:abstractNumId w:val="27"/>
  </w:num>
  <w:num w:numId="11">
    <w:abstractNumId w:val="29"/>
  </w:num>
  <w:num w:numId="12">
    <w:abstractNumId w:val="19"/>
  </w:num>
  <w:num w:numId="13">
    <w:abstractNumId w:val="8"/>
  </w:num>
  <w:num w:numId="14">
    <w:abstractNumId w:val="20"/>
  </w:num>
  <w:num w:numId="15">
    <w:abstractNumId w:val="10"/>
  </w:num>
  <w:num w:numId="16">
    <w:abstractNumId w:val="1"/>
  </w:num>
  <w:num w:numId="17">
    <w:abstractNumId w:val="2"/>
  </w:num>
  <w:num w:numId="18">
    <w:abstractNumId w:val="4"/>
  </w:num>
  <w:num w:numId="19">
    <w:abstractNumId w:val="32"/>
  </w:num>
  <w:num w:numId="20">
    <w:abstractNumId w:val="13"/>
  </w:num>
  <w:num w:numId="21">
    <w:abstractNumId w:val="6"/>
  </w:num>
  <w:num w:numId="22">
    <w:abstractNumId w:val="0"/>
  </w:num>
  <w:num w:numId="23">
    <w:abstractNumId w:val="37"/>
  </w:num>
  <w:num w:numId="24">
    <w:abstractNumId w:val="26"/>
  </w:num>
  <w:num w:numId="25">
    <w:abstractNumId w:val="35"/>
  </w:num>
  <w:num w:numId="26">
    <w:abstractNumId w:val="21"/>
  </w:num>
  <w:num w:numId="27">
    <w:abstractNumId w:val="28"/>
  </w:num>
  <w:num w:numId="28">
    <w:abstractNumId w:val="36"/>
  </w:num>
  <w:num w:numId="29">
    <w:abstractNumId w:val="38"/>
  </w:num>
  <w:num w:numId="30">
    <w:abstractNumId w:val="18"/>
  </w:num>
  <w:num w:numId="31">
    <w:abstractNumId w:val="7"/>
  </w:num>
  <w:num w:numId="32">
    <w:abstractNumId w:val="12"/>
  </w:num>
  <w:num w:numId="33">
    <w:abstractNumId w:val="23"/>
  </w:num>
  <w:num w:numId="34">
    <w:abstractNumId w:val="22"/>
  </w:num>
  <w:num w:numId="35">
    <w:abstractNumId w:val="3"/>
  </w:num>
  <w:num w:numId="36">
    <w:abstractNumId w:val="5"/>
  </w:num>
  <w:num w:numId="37">
    <w:abstractNumId w:val="14"/>
  </w:num>
  <w:num w:numId="38">
    <w:abstractNumId w:val="33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WqVo8+cevNWfHVuTH+wZIO9G49E=" w:salt="qFM/+QAq4x+eVVsN5HGl0w==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2290">
      <o:colormenu v:ext="edit" fill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 w:val="00016FDB"/>
    <w:rsid w:val="000247A1"/>
    <w:rsid w:val="0003754B"/>
    <w:rsid w:val="00042196"/>
    <w:rsid w:val="00043DC1"/>
    <w:rsid w:val="0005560B"/>
    <w:rsid w:val="00055E49"/>
    <w:rsid w:val="0005607E"/>
    <w:rsid w:val="000568A7"/>
    <w:rsid w:val="00067424"/>
    <w:rsid w:val="0006757D"/>
    <w:rsid w:val="00067C49"/>
    <w:rsid w:val="00071FB4"/>
    <w:rsid w:val="00076EB4"/>
    <w:rsid w:val="000833C4"/>
    <w:rsid w:val="000A0DA5"/>
    <w:rsid w:val="000A6246"/>
    <w:rsid w:val="000B1BE4"/>
    <w:rsid w:val="000B3C26"/>
    <w:rsid w:val="000B48B6"/>
    <w:rsid w:val="000C0249"/>
    <w:rsid w:val="000C14E8"/>
    <w:rsid w:val="000C1FA6"/>
    <w:rsid w:val="000D0786"/>
    <w:rsid w:val="000E0099"/>
    <w:rsid w:val="000E1C3D"/>
    <w:rsid w:val="000F1CF4"/>
    <w:rsid w:val="000F5E48"/>
    <w:rsid w:val="00107E6C"/>
    <w:rsid w:val="00121A57"/>
    <w:rsid w:val="00122DE5"/>
    <w:rsid w:val="001257E0"/>
    <w:rsid w:val="00125992"/>
    <w:rsid w:val="00131EDC"/>
    <w:rsid w:val="00133F35"/>
    <w:rsid w:val="00135738"/>
    <w:rsid w:val="0013684E"/>
    <w:rsid w:val="00140E67"/>
    <w:rsid w:val="00141EC3"/>
    <w:rsid w:val="0014274F"/>
    <w:rsid w:val="00144936"/>
    <w:rsid w:val="001513D1"/>
    <w:rsid w:val="00152375"/>
    <w:rsid w:val="00176277"/>
    <w:rsid w:val="0017770D"/>
    <w:rsid w:val="0019044F"/>
    <w:rsid w:val="001906F9"/>
    <w:rsid w:val="001B69F2"/>
    <w:rsid w:val="001B6AD8"/>
    <w:rsid w:val="001B774E"/>
    <w:rsid w:val="001C11F5"/>
    <w:rsid w:val="001C31C5"/>
    <w:rsid w:val="001C36A9"/>
    <w:rsid w:val="001C43A9"/>
    <w:rsid w:val="001C5668"/>
    <w:rsid w:val="001C5CBF"/>
    <w:rsid w:val="001D0C36"/>
    <w:rsid w:val="001D1A34"/>
    <w:rsid w:val="001D6023"/>
    <w:rsid w:val="001E2AC8"/>
    <w:rsid w:val="001E65C8"/>
    <w:rsid w:val="001F0D7A"/>
    <w:rsid w:val="001F2E6D"/>
    <w:rsid w:val="00206389"/>
    <w:rsid w:val="00213032"/>
    <w:rsid w:val="002201B8"/>
    <w:rsid w:val="0022030C"/>
    <w:rsid w:val="002256A7"/>
    <w:rsid w:val="00231EC7"/>
    <w:rsid w:val="00234A28"/>
    <w:rsid w:val="002363D2"/>
    <w:rsid w:val="00245B04"/>
    <w:rsid w:val="00271998"/>
    <w:rsid w:val="00280BB6"/>
    <w:rsid w:val="002839AE"/>
    <w:rsid w:val="0028512B"/>
    <w:rsid w:val="0028569C"/>
    <w:rsid w:val="002857D3"/>
    <w:rsid w:val="00294C91"/>
    <w:rsid w:val="002A5150"/>
    <w:rsid w:val="002A5688"/>
    <w:rsid w:val="002A6BDB"/>
    <w:rsid w:val="002C1F97"/>
    <w:rsid w:val="002C41F4"/>
    <w:rsid w:val="002D50F7"/>
    <w:rsid w:val="002E0463"/>
    <w:rsid w:val="002E35E3"/>
    <w:rsid w:val="002E37C9"/>
    <w:rsid w:val="002F4A5F"/>
    <w:rsid w:val="002F6198"/>
    <w:rsid w:val="002F6AE6"/>
    <w:rsid w:val="003064BD"/>
    <w:rsid w:val="00313A7D"/>
    <w:rsid w:val="00323078"/>
    <w:rsid w:val="00343963"/>
    <w:rsid w:val="003441EE"/>
    <w:rsid w:val="00356A14"/>
    <w:rsid w:val="00370A35"/>
    <w:rsid w:val="00377CF6"/>
    <w:rsid w:val="003800DD"/>
    <w:rsid w:val="003807F1"/>
    <w:rsid w:val="00390A26"/>
    <w:rsid w:val="00397BFD"/>
    <w:rsid w:val="003A0961"/>
    <w:rsid w:val="003A6B99"/>
    <w:rsid w:val="003B0E36"/>
    <w:rsid w:val="003B4B00"/>
    <w:rsid w:val="003B776E"/>
    <w:rsid w:val="003C1151"/>
    <w:rsid w:val="003C697A"/>
    <w:rsid w:val="003D50A5"/>
    <w:rsid w:val="003D5C5A"/>
    <w:rsid w:val="003E6A5D"/>
    <w:rsid w:val="003F2059"/>
    <w:rsid w:val="004054AD"/>
    <w:rsid w:val="0042349E"/>
    <w:rsid w:val="00426D99"/>
    <w:rsid w:val="00430144"/>
    <w:rsid w:val="00435EC4"/>
    <w:rsid w:val="0045173F"/>
    <w:rsid w:val="004612B2"/>
    <w:rsid w:val="0047781F"/>
    <w:rsid w:val="00477B75"/>
    <w:rsid w:val="00484DC7"/>
    <w:rsid w:val="0049004C"/>
    <w:rsid w:val="0049280B"/>
    <w:rsid w:val="00493D86"/>
    <w:rsid w:val="004970FD"/>
    <w:rsid w:val="004A24BA"/>
    <w:rsid w:val="004A2F3A"/>
    <w:rsid w:val="004A3C54"/>
    <w:rsid w:val="004A4640"/>
    <w:rsid w:val="004B1B47"/>
    <w:rsid w:val="004C4AEC"/>
    <w:rsid w:val="004D550C"/>
    <w:rsid w:val="004D644C"/>
    <w:rsid w:val="004D7638"/>
    <w:rsid w:val="004E05D6"/>
    <w:rsid w:val="004E20D9"/>
    <w:rsid w:val="004E3B60"/>
    <w:rsid w:val="004F6D9A"/>
    <w:rsid w:val="004F738D"/>
    <w:rsid w:val="0050097A"/>
    <w:rsid w:val="00510431"/>
    <w:rsid w:val="00515323"/>
    <w:rsid w:val="0051698E"/>
    <w:rsid w:val="005177DD"/>
    <w:rsid w:val="00526A71"/>
    <w:rsid w:val="00526ECC"/>
    <w:rsid w:val="00530E58"/>
    <w:rsid w:val="00540A11"/>
    <w:rsid w:val="00546273"/>
    <w:rsid w:val="00550C73"/>
    <w:rsid w:val="00562E13"/>
    <w:rsid w:val="0056594D"/>
    <w:rsid w:val="0057280A"/>
    <w:rsid w:val="0057355A"/>
    <w:rsid w:val="005738F3"/>
    <w:rsid w:val="00577982"/>
    <w:rsid w:val="00584913"/>
    <w:rsid w:val="00584CC1"/>
    <w:rsid w:val="00591D65"/>
    <w:rsid w:val="005932D3"/>
    <w:rsid w:val="00597517"/>
    <w:rsid w:val="005A27FB"/>
    <w:rsid w:val="005A720A"/>
    <w:rsid w:val="005B2BAE"/>
    <w:rsid w:val="005B662E"/>
    <w:rsid w:val="005B6646"/>
    <w:rsid w:val="005C1D31"/>
    <w:rsid w:val="005C4DE5"/>
    <w:rsid w:val="005C5EDB"/>
    <w:rsid w:val="005C7541"/>
    <w:rsid w:val="005D3707"/>
    <w:rsid w:val="005D48E9"/>
    <w:rsid w:val="005D721F"/>
    <w:rsid w:val="005E1FB4"/>
    <w:rsid w:val="005E4359"/>
    <w:rsid w:val="005F2C0B"/>
    <w:rsid w:val="0060583A"/>
    <w:rsid w:val="0061359B"/>
    <w:rsid w:val="006173D9"/>
    <w:rsid w:val="006221F5"/>
    <w:rsid w:val="00624F19"/>
    <w:rsid w:val="00641614"/>
    <w:rsid w:val="00643BB3"/>
    <w:rsid w:val="006441C0"/>
    <w:rsid w:val="0064588E"/>
    <w:rsid w:val="0066394E"/>
    <w:rsid w:val="006735D8"/>
    <w:rsid w:val="006761BA"/>
    <w:rsid w:val="00676CD1"/>
    <w:rsid w:val="00681F7A"/>
    <w:rsid w:val="006843A3"/>
    <w:rsid w:val="006872D7"/>
    <w:rsid w:val="006C0DCB"/>
    <w:rsid w:val="006D7189"/>
    <w:rsid w:val="006E187C"/>
    <w:rsid w:val="006E287F"/>
    <w:rsid w:val="006F4194"/>
    <w:rsid w:val="00701C1D"/>
    <w:rsid w:val="007028D9"/>
    <w:rsid w:val="00702A4B"/>
    <w:rsid w:val="00717FA0"/>
    <w:rsid w:val="007218BE"/>
    <w:rsid w:val="00721AB8"/>
    <w:rsid w:val="00723872"/>
    <w:rsid w:val="007265F4"/>
    <w:rsid w:val="00735A10"/>
    <w:rsid w:val="00736B5B"/>
    <w:rsid w:val="00737D8B"/>
    <w:rsid w:val="00762CC7"/>
    <w:rsid w:val="00764FD3"/>
    <w:rsid w:val="0077171C"/>
    <w:rsid w:val="00775129"/>
    <w:rsid w:val="0078163B"/>
    <w:rsid w:val="00781FAF"/>
    <w:rsid w:val="007A33FD"/>
    <w:rsid w:val="007B73BD"/>
    <w:rsid w:val="007D0E89"/>
    <w:rsid w:val="007E2DBE"/>
    <w:rsid w:val="007F11CD"/>
    <w:rsid w:val="00821253"/>
    <w:rsid w:val="00823F0C"/>
    <w:rsid w:val="008260B8"/>
    <w:rsid w:val="00833A33"/>
    <w:rsid w:val="00854217"/>
    <w:rsid w:val="008755B2"/>
    <w:rsid w:val="008823E5"/>
    <w:rsid w:val="00890099"/>
    <w:rsid w:val="00893D48"/>
    <w:rsid w:val="00894AAC"/>
    <w:rsid w:val="00895E01"/>
    <w:rsid w:val="008A62B1"/>
    <w:rsid w:val="008A709F"/>
    <w:rsid w:val="008B37C8"/>
    <w:rsid w:val="008B6989"/>
    <w:rsid w:val="008C190C"/>
    <w:rsid w:val="008C4726"/>
    <w:rsid w:val="008D31D9"/>
    <w:rsid w:val="008D76BD"/>
    <w:rsid w:val="008E4610"/>
    <w:rsid w:val="008E71AD"/>
    <w:rsid w:val="008F2CD5"/>
    <w:rsid w:val="008F394F"/>
    <w:rsid w:val="008F6E8C"/>
    <w:rsid w:val="009030BE"/>
    <w:rsid w:val="009065A7"/>
    <w:rsid w:val="0091274E"/>
    <w:rsid w:val="009134B2"/>
    <w:rsid w:val="00916F70"/>
    <w:rsid w:val="00917C7A"/>
    <w:rsid w:val="00930737"/>
    <w:rsid w:val="0093418C"/>
    <w:rsid w:val="00942F18"/>
    <w:rsid w:val="00944F9E"/>
    <w:rsid w:val="0094500F"/>
    <w:rsid w:val="0094586E"/>
    <w:rsid w:val="00955563"/>
    <w:rsid w:val="00956333"/>
    <w:rsid w:val="00973EA8"/>
    <w:rsid w:val="00986C87"/>
    <w:rsid w:val="009873E9"/>
    <w:rsid w:val="00987666"/>
    <w:rsid w:val="009A1FFA"/>
    <w:rsid w:val="009A31F4"/>
    <w:rsid w:val="009B1B68"/>
    <w:rsid w:val="009B35A2"/>
    <w:rsid w:val="009B4148"/>
    <w:rsid w:val="009B582B"/>
    <w:rsid w:val="009C0ED1"/>
    <w:rsid w:val="009C7E0F"/>
    <w:rsid w:val="009D3829"/>
    <w:rsid w:val="009D485E"/>
    <w:rsid w:val="009E3B9C"/>
    <w:rsid w:val="009F0B62"/>
    <w:rsid w:val="009F13ED"/>
    <w:rsid w:val="009F171E"/>
    <w:rsid w:val="00A011ED"/>
    <w:rsid w:val="00A0188D"/>
    <w:rsid w:val="00A07D25"/>
    <w:rsid w:val="00A10666"/>
    <w:rsid w:val="00A13B2F"/>
    <w:rsid w:val="00A161E9"/>
    <w:rsid w:val="00A179F9"/>
    <w:rsid w:val="00A20543"/>
    <w:rsid w:val="00A53D14"/>
    <w:rsid w:val="00A66DA5"/>
    <w:rsid w:val="00A67A70"/>
    <w:rsid w:val="00A71EA5"/>
    <w:rsid w:val="00A725AB"/>
    <w:rsid w:val="00A81F58"/>
    <w:rsid w:val="00A8316B"/>
    <w:rsid w:val="00A84FEB"/>
    <w:rsid w:val="00A91CE1"/>
    <w:rsid w:val="00AA45FC"/>
    <w:rsid w:val="00AB4476"/>
    <w:rsid w:val="00AB5B39"/>
    <w:rsid w:val="00AC3FA0"/>
    <w:rsid w:val="00AD0311"/>
    <w:rsid w:val="00AD1577"/>
    <w:rsid w:val="00AD32A7"/>
    <w:rsid w:val="00AE69C6"/>
    <w:rsid w:val="00AF4263"/>
    <w:rsid w:val="00B126E3"/>
    <w:rsid w:val="00B2268D"/>
    <w:rsid w:val="00B279AC"/>
    <w:rsid w:val="00B371B8"/>
    <w:rsid w:val="00B46EE6"/>
    <w:rsid w:val="00B508BC"/>
    <w:rsid w:val="00B50C9C"/>
    <w:rsid w:val="00B70FE8"/>
    <w:rsid w:val="00B70FF2"/>
    <w:rsid w:val="00B72C2F"/>
    <w:rsid w:val="00B74EB0"/>
    <w:rsid w:val="00B91B91"/>
    <w:rsid w:val="00B92138"/>
    <w:rsid w:val="00BA3652"/>
    <w:rsid w:val="00BA659A"/>
    <w:rsid w:val="00BD1DAC"/>
    <w:rsid w:val="00BF5036"/>
    <w:rsid w:val="00BF6AD9"/>
    <w:rsid w:val="00BF6E8D"/>
    <w:rsid w:val="00C04A64"/>
    <w:rsid w:val="00C10AC5"/>
    <w:rsid w:val="00C10C7B"/>
    <w:rsid w:val="00C15E92"/>
    <w:rsid w:val="00C163D6"/>
    <w:rsid w:val="00C20CD0"/>
    <w:rsid w:val="00C2194D"/>
    <w:rsid w:val="00C351F5"/>
    <w:rsid w:val="00C3754E"/>
    <w:rsid w:val="00C4209C"/>
    <w:rsid w:val="00C4363B"/>
    <w:rsid w:val="00C45F7C"/>
    <w:rsid w:val="00C476D1"/>
    <w:rsid w:val="00C5171A"/>
    <w:rsid w:val="00C56CBF"/>
    <w:rsid w:val="00C623EC"/>
    <w:rsid w:val="00C6572C"/>
    <w:rsid w:val="00C66CD1"/>
    <w:rsid w:val="00C73D7B"/>
    <w:rsid w:val="00C81EF2"/>
    <w:rsid w:val="00C83855"/>
    <w:rsid w:val="00C93456"/>
    <w:rsid w:val="00C938B1"/>
    <w:rsid w:val="00C93D3B"/>
    <w:rsid w:val="00C941D0"/>
    <w:rsid w:val="00C9661B"/>
    <w:rsid w:val="00CB1C89"/>
    <w:rsid w:val="00CB3CA2"/>
    <w:rsid w:val="00CC0335"/>
    <w:rsid w:val="00CD4949"/>
    <w:rsid w:val="00CD57F9"/>
    <w:rsid w:val="00CF03FC"/>
    <w:rsid w:val="00CF32D9"/>
    <w:rsid w:val="00D01875"/>
    <w:rsid w:val="00D0346C"/>
    <w:rsid w:val="00D0389E"/>
    <w:rsid w:val="00D1529A"/>
    <w:rsid w:val="00D17C4F"/>
    <w:rsid w:val="00D318B6"/>
    <w:rsid w:val="00D52045"/>
    <w:rsid w:val="00D6218B"/>
    <w:rsid w:val="00D62EB5"/>
    <w:rsid w:val="00D65334"/>
    <w:rsid w:val="00D818A8"/>
    <w:rsid w:val="00D82554"/>
    <w:rsid w:val="00D844DA"/>
    <w:rsid w:val="00D91669"/>
    <w:rsid w:val="00D916A7"/>
    <w:rsid w:val="00D937C8"/>
    <w:rsid w:val="00D96120"/>
    <w:rsid w:val="00DB724D"/>
    <w:rsid w:val="00DC0A9D"/>
    <w:rsid w:val="00DC3458"/>
    <w:rsid w:val="00DC7043"/>
    <w:rsid w:val="00DD5B79"/>
    <w:rsid w:val="00E11917"/>
    <w:rsid w:val="00E13316"/>
    <w:rsid w:val="00E16B14"/>
    <w:rsid w:val="00E22092"/>
    <w:rsid w:val="00E34F82"/>
    <w:rsid w:val="00E37768"/>
    <w:rsid w:val="00E40509"/>
    <w:rsid w:val="00E46F98"/>
    <w:rsid w:val="00E51F9F"/>
    <w:rsid w:val="00E70969"/>
    <w:rsid w:val="00E70D8F"/>
    <w:rsid w:val="00E732CB"/>
    <w:rsid w:val="00E7340A"/>
    <w:rsid w:val="00E738AD"/>
    <w:rsid w:val="00E86090"/>
    <w:rsid w:val="00E8784C"/>
    <w:rsid w:val="00E921F9"/>
    <w:rsid w:val="00E97034"/>
    <w:rsid w:val="00E97DBA"/>
    <w:rsid w:val="00EA0540"/>
    <w:rsid w:val="00EB5695"/>
    <w:rsid w:val="00EC145E"/>
    <w:rsid w:val="00ED290F"/>
    <w:rsid w:val="00EE125A"/>
    <w:rsid w:val="00EE1FD4"/>
    <w:rsid w:val="00EE4E05"/>
    <w:rsid w:val="00EE7AC4"/>
    <w:rsid w:val="00EF4075"/>
    <w:rsid w:val="00F12F50"/>
    <w:rsid w:val="00F15957"/>
    <w:rsid w:val="00F220D4"/>
    <w:rsid w:val="00F26B1D"/>
    <w:rsid w:val="00F33F36"/>
    <w:rsid w:val="00F42DE5"/>
    <w:rsid w:val="00F57D73"/>
    <w:rsid w:val="00F675B6"/>
    <w:rsid w:val="00F71AC4"/>
    <w:rsid w:val="00F73BD8"/>
    <w:rsid w:val="00F816CB"/>
    <w:rsid w:val="00F957AA"/>
    <w:rsid w:val="00FA306A"/>
    <w:rsid w:val="00FA5D23"/>
    <w:rsid w:val="00FB1D62"/>
    <w:rsid w:val="00FB2C77"/>
    <w:rsid w:val="00FB526C"/>
    <w:rsid w:val="00FB5883"/>
    <w:rsid w:val="00FD3309"/>
    <w:rsid w:val="00FD3C83"/>
    <w:rsid w:val="00FD50E9"/>
    <w:rsid w:val="00FE26A9"/>
    <w:rsid w:val="00FE49B9"/>
    <w:rsid w:val="00FF0479"/>
    <w:rsid w:val="00FF4177"/>
    <w:rsid w:val="00FF5492"/>
    <w:rsid w:val="00FF6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B75"/>
    <w:rPr>
      <w:rFonts w:ascii="Cambria" w:eastAsia="Cambria" w:hAnsi="Cambria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72C2F"/>
    <w:pPr>
      <w:keepNext/>
      <w:widowControl w:val="0"/>
      <w:jc w:val="center"/>
      <w:outlineLvl w:val="0"/>
    </w:pPr>
    <w:rPr>
      <w:rFonts w:ascii="Arial" w:eastAsia="Times New Roman" w:hAnsi="Arial"/>
      <w:b/>
      <w:bCs/>
      <w:sz w:val="22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62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26EC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526ECC"/>
    <w:pPr>
      <w:tabs>
        <w:tab w:val="center" w:pos="4320"/>
        <w:tab w:val="right" w:pos="8640"/>
      </w:tabs>
    </w:pPr>
  </w:style>
  <w:style w:type="paragraph" w:styleId="Salutation">
    <w:name w:val="Salutation"/>
    <w:basedOn w:val="Normal"/>
    <w:next w:val="Normal"/>
    <w:rsid w:val="00955563"/>
    <w:pPr>
      <w:spacing w:before="220" w:after="220" w:line="220" w:lineRule="atLeast"/>
    </w:pPr>
    <w:rPr>
      <w:rFonts w:ascii="Arial" w:hAnsi="Arial"/>
      <w:spacing w:val="-5"/>
      <w:sz w:val="20"/>
      <w:szCs w:val="20"/>
    </w:rPr>
  </w:style>
  <w:style w:type="paragraph" w:styleId="BodyText">
    <w:name w:val="Body Text"/>
    <w:basedOn w:val="Normal"/>
    <w:rsid w:val="00955563"/>
    <w:pPr>
      <w:spacing w:after="22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styleId="Closing">
    <w:name w:val="Closing"/>
    <w:basedOn w:val="Normal"/>
    <w:next w:val="Signature"/>
    <w:rsid w:val="00955563"/>
    <w:pPr>
      <w:keepNext/>
      <w:spacing w:after="6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styleId="Signature">
    <w:name w:val="Signature"/>
    <w:basedOn w:val="Normal"/>
    <w:next w:val="SignatureJobTitle"/>
    <w:rsid w:val="00955563"/>
    <w:pPr>
      <w:keepNext/>
      <w:spacing w:before="880" w:line="220" w:lineRule="atLeast"/>
    </w:pPr>
    <w:rPr>
      <w:rFonts w:ascii="Arial" w:hAnsi="Arial"/>
      <w:spacing w:val="-5"/>
      <w:sz w:val="20"/>
      <w:szCs w:val="20"/>
    </w:rPr>
  </w:style>
  <w:style w:type="paragraph" w:styleId="Date">
    <w:name w:val="Date"/>
    <w:basedOn w:val="Normal"/>
    <w:next w:val="InsideAddressName"/>
    <w:rsid w:val="00955563"/>
    <w:pPr>
      <w:spacing w:after="22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customStyle="1" w:styleId="InsideAddress">
    <w:name w:val="Inside Address"/>
    <w:basedOn w:val="Normal"/>
    <w:rsid w:val="00955563"/>
    <w:pPr>
      <w:spacing w:line="220" w:lineRule="atLeast"/>
      <w:jc w:val="both"/>
    </w:pPr>
    <w:rPr>
      <w:rFonts w:ascii="Arial" w:hAnsi="Arial"/>
      <w:spacing w:val="-5"/>
      <w:sz w:val="20"/>
      <w:szCs w:val="20"/>
    </w:rPr>
  </w:style>
  <w:style w:type="paragraph" w:customStyle="1" w:styleId="InsideAddressName">
    <w:name w:val="Inside Address Name"/>
    <w:basedOn w:val="InsideAddress"/>
    <w:next w:val="InsideAddress"/>
    <w:rsid w:val="00955563"/>
    <w:pPr>
      <w:spacing w:before="220"/>
    </w:pPr>
  </w:style>
  <w:style w:type="paragraph" w:customStyle="1" w:styleId="SignatureCompany">
    <w:name w:val="Signature Company"/>
    <w:basedOn w:val="Signature"/>
    <w:next w:val="Normal"/>
    <w:rsid w:val="00955563"/>
    <w:pPr>
      <w:spacing w:before="0"/>
    </w:pPr>
  </w:style>
  <w:style w:type="paragraph" w:customStyle="1" w:styleId="SignatureJobTitle">
    <w:name w:val="Signature Job Title"/>
    <w:basedOn w:val="Signature"/>
    <w:next w:val="SignatureCompany"/>
    <w:rsid w:val="00955563"/>
    <w:pPr>
      <w:spacing w:before="0"/>
    </w:pPr>
  </w:style>
  <w:style w:type="character" w:styleId="Hyperlink">
    <w:name w:val="Hyperlink"/>
    <w:basedOn w:val="DefaultParagraphFont"/>
    <w:rsid w:val="00955563"/>
    <w:rPr>
      <w:color w:val="0000FF"/>
      <w:u w:val="single"/>
    </w:rPr>
  </w:style>
  <w:style w:type="character" w:styleId="Emphasis">
    <w:name w:val="Emphasis"/>
    <w:basedOn w:val="DefaultParagraphFont"/>
    <w:qFormat/>
    <w:rsid w:val="00AD0311"/>
    <w:rPr>
      <w:i/>
      <w:iCs/>
    </w:rPr>
  </w:style>
  <w:style w:type="character" w:styleId="Strong">
    <w:name w:val="Strong"/>
    <w:basedOn w:val="DefaultParagraphFont"/>
    <w:qFormat/>
    <w:rsid w:val="00AD0311"/>
    <w:rPr>
      <w:b/>
      <w:bCs/>
    </w:rPr>
  </w:style>
  <w:style w:type="paragraph" w:customStyle="1" w:styleId="Default">
    <w:name w:val="Default"/>
    <w:rsid w:val="00893D48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BodyText3">
    <w:name w:val="Body Text 3"/>
    <w:basedOn w:val="Normal"/>
    <w:rsid w:val="00DC3458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DC3458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72C2F"/>
    <w:rPr>
      <w:rFonts w:ascii="Arial" w:hAnsi="Arial"/>
      <w:b/>
      <w:bCs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F957AA"/>
    <w:rPr>
      <w:rFonts w:ascii="Cambria" w:eastAsia="Cambria" w:hAnsi="Cambria"/>
      <w:sz w:val="24"/>
      <w:szCs w:val="24"/>
    </w:rPr>
  </w:style>
  <w:style w:type="paragraph" w:styleId="NoSpacing">
    <w:name w:val="No Spacing"/>
    <w:uiPriority w:val="1"/>
    <w:qFormat/>
    <w:rsid w:val="00916F70"/>
    <w:rPr>
      <w:rFonts w:ascii="Calibri" w:eastAsia="Calibri" w:hAnsi="Calibri"/>
      <w:sz w:val="22"/>
      <w:szCs w:val="22"/>
    </w:rPr>
  </w:style>
  <w:style w:type="character" w:styleId="IntenseReference">
    <w:name w:val="Intense Reference"/>
    <w:basedOn w:val="DefaultParagraphFont"/>
    <w:uiPriority w:val="32"/>
    <w:qFormat/>
    <w:rsid w:val="002857D3"/>
    <w:rPr>
      <w:b/>
      <w:bCs/>
      <w:smallCaps/>
      <w:color w:val="C0504D"/>
      <w:spacing w:val="5"/>
      <w:u w:val="single"/>
    </w:rPr>
  </w:style>
  <w:style w:type="table" w:styleId="LightShading-Accent3">
    <w:name w:val="Light Shading Accent 3"/>
    <w:basedOn w:val="TableNormal"/>
    <w:uiPriority w:val="60"/>
    <w:rsid w:val="00AE69C6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2">
    <w:name w:val="Light Shading Accent 2"/>
    <w:basedOn w:val="TableNormal"/>
    <w:uiPriority w:val="60"/>
    <w:rsid w:val="00AE69C6"/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LightShading-Accent11">
    <w:name w:val="Light Shading - Accent 11"/>
    <w:basedOn w:val="TableNormal"/>
    <w:uiPriority w:val="60"/>
    <w:rsid w:val="00AE69C6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List-Accent5">
    <w:name w:val="Light List Accent 5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List1">
    <w:name w:val="Light List1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List-Accent11">
    <w:name w:val="Light List - Accent 11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AE69C6"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Grid-Accent2">
    <w:name w:val="Light Grid Accent 2"/>
    <w:basedOn w:val="TableNormal"/>
    <w:uiPriority w:val="62"/>
    <w:rsid w:val="00AE69C6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MediumShading1-Accent2">
    <w:name w:val="Medium Shading 1 Accent 2"/>
    <w:basedOn w:val="TableNormal"/>
    <w:uiPriority w:val="63"/>
    <w:rsid w:val="00AE69C6"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AE69C6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Grid11">
    <w:name w:val="Medium Grid 11"/>
    <w:basedOn w:val="TableNormal"/>
    <w:uiPriority w:val="67"/>
    <w:rsid w:val="00AE69C6"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ColorfulGrid1">
    <w:name w:val="Colorful Grid1"/>
    <w:basedOn w:val="TableNormal"/>
    <w:uiPriority w:val="73"/>
    <w:rsid w:val="00F42DE5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MediumList21">
    <w:name w:val="Medium List 21"/>
    <w:basedOn w:val="TableNormal"/>
    <w:uiPriority w:val="66"/>
    <w:rsid w:val="00F42DE5"/>
    <w:rPr>
      <w:rFonts w:ascii="Cambria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ColorfulList1">
    <w:name w:val="Colorful List1"/>
    <w:basedOn w:val="TableNormal"/>
    <w:uiPriority w:val="72"/>
    <w:rsid w:val="00F42DE5"/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MediumGrid31">
    <w:name w:val="Medium Grid 31"/>
    <w:basedOn w:val="TableNormal"/>
    <w:uiPriority w:val="69"/>
    <w:rsid w:val="00F42DE5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MediumGrid21">
    <w:name w:val="Medium Grid 21"/>
    <w:basedOn w:val="TableNormal"/>
    <w:uiPriority w:val="68"/>
    <w:rsid w:val="00F42DE5"/>
    <w:rPr>
      <w:rFonts w:ascii="Cambria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MediumShading11">
    <w:name w:val="Medium Shading 11"/>
    <w:basedOn w:val="TableNormal"/>
    <w:uiPriority w:val="63"/>
    <w:rsid w:val="0050097A"/>
    <w:rPr>
      <w:rFonts w:ascii="Calibri" w:eastAsia="Calibri" w:hAnsi="Calibr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Shading1">
    <w:name w:val="Light Shading1"/>
    <w:basedOn w:val="TableNormal"/>
    <w:uiPriority w:val="60"/>
    <w:rsid w:val="0050097A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PlaceholderText">
    <w:name w:val="Placeholder Text"/>
    <w:basedOn w:val="DefaultParagraphFont"/>
    <w:uiPriority w:val="99"/>
    <w:semiHidden/>
    <w:rsid w:val="0077171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7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71C"/>
    <w:rPr>
      <w:rFonts w:ascii="Tahoma" w:eastAsia="Cambria" w:hAnsi="Tahoma" w:cs="Tahoma"/>
      <w:sz w:val="16"/>
      <w:szCs w:val="16"/>
    </w:rPr>
  </w:style>
  <w:style w:type="table" w:styleId="MediumGrid3-Accent2">
    <w:name w:val="Medium Grid 3 Accent 2"/>
    <w:basedOn w:val="TableNormal"/>
    <w:uiPriority w:val="69"/>
    <w:rsid w:val="000833C4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ListParagraph">
    <w:name w:val="List Paragraph"/>
    <w:basedOn w:val="Normal"/>
    <w:uiPriority w:val="34"/>
    <w:qFormat/>
    <w:rsid w:val="000D078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462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8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mmed.wisc.edu/wi-rural-physician-program" TargetMode="External"/><Relationship Id="rId13" Type="http://schemas.openxmlformats.org/officeDocument/2006/relationships/control" Target="activeX/activeX2.xml"/><Relationship Id="rId18" Type="http://schemas.openxmlformats.org/officeDocument/2006/relationships/control" Target="activeX/activeX7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control" Target="activeX/activeX1.xml"/><Relationship Id="rId17" Type="http://schemas.openxmlformats.org/officeDocument/2006/relationships/control" Target="activeX/activeX6.xml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0" Type="http://schemas.openxmlformats.org/officeDocument/2006/relationships/hyperlink" Target="http://www.fammed.wisc.edu/wi-rural-physician-progra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footer" Target="footer2.xml"/><Relationship Id="rId10" Type="http://schemas.openxmlformats.org/officeDocument/2006/relationships/hyperlink" Target="mailto:wilda.nilsestuen@fammed.wisc.edu" TargetMode="External"/><Relationship Id="rId19" Type="http://schemas.openxmlformats.org/officeDocument/2006/relationships/control" Target="activeX/activeX8.xml"/><Relationship Id="rId4" Type="http://schemas.openxmlformats.org/officeDocument/2006/relationships/settings" Target="settings.xml"/><Relationship Id="rId9" Type="http://schemas.openxmlformats.org/officeDocument/2006/relationships/hyperlink" Target="http://www.fammed.wisc.edu/wi-rural-physician-program" TargetMode="External"/><Relationship Id="rId14" Type="http://schemas.openxmlformats.org/officeDocument/2006/relationships/control" Target="activeX/activeX3.xml"/><Relationship Id="rId22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9815CD8D89A4B2888D318B36BC87D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E4EA6-1115-4A81-B3C6-2568D9BB3735}"/>
      </w:docPartPr>
      <w:docPartBody>
        <w:p w:rsidR="00000000" w:rsidRDefault="00A47C39">
          <w:pPr>
            <w:pStyle w:val="B9815CD8D89A4B2888D318B36BC87DCC"/>
          </w:pPr>
          <w:r w:rsidRPr="00E7340A">
            <w:rPr>
              <w:rStyle w:val="PlaceholderText"/>
              <w:rFonts w:ascii="Book Antiqua" w:hAnsi="Book Antiqua"/>
              <w:b/>
              <w:sz w:val="20"/>
              <w:szCs w:val="20"/>
            </w:rPr>
            <w:t>Prefix…</w:t>
          </w:r>
        </w:p>
      </w:docPartBody>
    </w:docPart>
    <w:docPart>
      <w:docPartPr>
        <w:name w:val="7A7E685C885843A9A0E7567BE7D038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2AD232-0911-4178-ABFC-12FB578715AE}"/>
      </w:docPartPr>
      <w:docPartBody>
        <w:p w:rsidR="00000000" w:rsidRDefault="00A47C39">
          <w:pPr>
            <w:pStyle w:val="7A7E685C885843A9A0E7567BE7D03843"/>
          </w:pPr>
          <w:r w:rsidRPr="00E7340A">
            <w:rPr>
              <w:rStyle w:val="PlaceholderText"/>
              <w:rFonts w:ascii="Book Antiqua" w:hAnsi="Book Antiqua"/>
              <w:b/>
              <w:sz w:val="20"/>
              <w:szCs w:val="20"/>
            </w:rPr>
            <w:t>Enter First Name</w:t>
          </w:r>
        </w:p>
      </w:docPartBody>
    </w:docPart>
    <w:docPart>
      <w:docPartPr>
        <w:name w:val="BDE1993DA30C452996D8CFE6884EB8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E35D47-7A3B-45D4-9C09-33066E598D28}"/>
      </w:docPartPr>
      <w:docPartBody>
        <w:p w:rsidR="00000000" w:rsidRDefault="00A47C39">
          <w:pPr>
            <w:pStyle w:val="BDE1993DA30C452996D8CFE6884EB8B4"/>
          </w:pPr>
          <w:r w:rsidRPr="00E7340A">
            <w:rPr>
              <w:rStyle w:val="PlaceholderText"/>
              <w:rFonts w:ascii="Book Antiqua" w:hAnsi="Book Antiqua"/>
              <w:b/>
              <w:sz w:val="20"/>
              <w:szCs w:val="20"/>
            </w:rPr>
            <w:t>Enter Last Name</w:t>
          </w:r>
        </w:p>
      </w:docPartBody>
    </w:docPart>
    <w:docPart>
      <w:docPartPr>
        <w:name w:val="2FF23B4BF9F84953AF5398EB21346E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A61F51-BC70-4A1E-8F2C-84A0CA704925}"/>
      </w:docPartPr>
      <w:docPartBody>
        <w:p w:rsidR="00000000" w:rsidRDefault="00A47C39">
          <w:pPr>
            <w:pStyle w:val="2FF23B4BF9F84953AF5398EB21346E1B"/>
          </w:pPr>
          <w:r w:rsidRPr="00E7340A">
            <w:rPr>
              <w:rStyle w:val="PlaceholderText"/>
              <w:rFonts w:ascii="Book Antiqua" w:hAnsi="Book Antiqua"/>
              <w:b/>
              <w:sz w:val="20"/>
              <w:szCs w:val="20"/>
            </w:rPr>
            <w:t>Choose today’s date...</w:t>
          </w:r>
        </w:p>
      </w:docPartBody>
    </w:docPart>
    <w:docPart>
      <w:docPartPr>
        <w:name w:val="664B9AE7451646E9A3222ECDB8698F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5B10AF-4CDF-40B5-AEA6-89FBB11FCAC6}"/>
      </w:docPartPr>
      <w:docPartBody>
        <w:p w:rsidR="00000000" w:rsidRDefault="00A47C39">
          <w:pPr>
            <w:pStyle w:val="664B9AE7451646E9A3222ECDB8698F78"/>
          </w:pPr>
          <w:r w:rsidRPr="00E7340A">
            <w:rPr>
              <w:rStyle w:val="PlaceholderText"/>
              <w:rFonts w:ascii="Book Antiqua" w:hAnsi="Book Antiqua"/>
              <w:b/>
              <w:sz w:val="20"/>
              <w:szCs w:val="20"/>
            </w:rPr>
            <w:t>Prefix...</w:t>
          </w:r>
        </w:p>
      </w:docPartBody>
    </w:docPart>
    <w:docPart>
      <w:docPartPr>
        <w:name w:val="04DE4161EABB4C6CBBF175B5B1AE1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EFB85B-3427-4D73-8368-57689A562E2B}"/>
      </w:docPartPr>
      <w:docPartBody>
        <w:p w:rsidR="00000000" w:rsidRDefault="00A47C39">
          <w:pPr>
            <w:pStyle w:val="04DE4161EABB4C6CBBF175B5B1AE1F85"/>
          </w:pPr>
          <w:r w:rsidRPr="00E7340A">
            <w:rPr>
              <w:rStyle w:val="PlaceholderText"/>
              <w:rFonts w:ascii="Book Antiqua" w:hAnsi="Book Antiqua"/>
              <w:b/>
              <w:sz w:val="20"/>
              <w:szCs w:val="20"/>
            </w:rPr>
            <w:t>Enter First Name</w:t>
          </w:r>
        </w:p>
      </w:docPartBody>
    </w:docPart>
    <w:docPart>
      <w:docPartPr>
        <w:name w:val="F7E8C6AEBDCE4ADE8B64202978A1B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8B875E-2DF2-4BC9-AE54-D965256A2CA7}"/>
      </w:docPartPr>
      <w:docPartBody>
        <w:p w:rsidR="00000000" w:rsidRDefault="00A47C39">
          <w:pPr>
            <w:pStyle w:val="F7E8C6AEBDCE4ADE8B64202978A1BD6C"/>
          </w:pPr>
          <w:r w:rsidRPr="00E7340A">
            <w:rPr>
              <w:rStyle w:val="PlaceholderText"/>
              <w:rFonts w:ascii="Book Antiqua" w:hAnsi="Book Antiqua"/>
              <w:b/>
              <w:sz w:val="20"/>
              <w:szCs w:val="20"/>
            </w:rPr>
            <w:t>Enter Last Name</w:t>
          </w:r>
        </w:p>
      </w:docPartBody>
    </w:docPart>
    <w:docPart>
      <w:docPartPr>
        <w:name w:val="100680EECA7340B58D096935004E4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C8CB7E-6A29-4E64-9D04-98FEE90E4975}"/>
      </w:docPartPr>
      <w:docPartBody>
        <w:p w:rsidR="00000000" w:rsidRDefault="00A47C39">
          <w:pPr>
            <w:pStyle w:val="100680EECA7340B58D096935004E4335"/>
          </w:pPr>
          <w:r w:rsidRPr="00E7340A">
            <w:rPr>
              <w:rStyle w:val="PlaceholderText"/>
              <w:rFonts w:ascii="Book Antiqua" w:hAnsi="Book Antiqua"/>
              <w:b/>
              <w:sz w:val="20"/>
              <w:szCs w:val="20"/>
            </w:rPr>
            <w:t>Enter email address</w:t>
          </w:r>
        </w:p>
      </w:docPartBody>
    </w:docPart>
    <w:docPart>
      <w:docPartPr>
        <w:name w:val="98F56100465D4A11835BFD22369398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751CB-4152-4EFB-BD0A-30F64B781D13}"/>
      </w:docPartPr>
      <w:docPartBody>
        <w:p w:rsidR="00000000" w:rsidRDefault="00A47C39">
          <w:pPr>
            <w:pStyle w:val="98F56100465D4A11835BFD22369398B2"/>
          </w:pPr>
          <w:r w:rsidRPr="00E7340A">
            <w:rPr>
              <w:rStyle w:val="PlaceholderText"/>
              <w:rFonts w:ascii="Book Antiqua" w:hAnsi="Book Antiqua"/>
              <w:b/>
              <w:sz w:val="20"/>
              <w:szCs w:val="20"/>
            </w:rPr>
            <w:t>Enter phone number</w:t>
          </w:r>
        </w:p>
      </w:docPartBody>
    </w:docPart>
    <w:docPart>
      <w:docPartPr>
        <w:name w:val="F6F8BF39B77941E19C980F99563900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9F41D-3853-47C4-AA50-91F3C8D8EE35}"/>
      </w:docPartPr>
      <w:docPartBody>
        <w:p w:rsidR="00000000" w:rsidRDefault="00A47C39">
          <w:pPr>
            <w:pStyle w:val="F6F8BF39B77941E19C980F9956390009"/>
          </w:pPr>
          <w:r w:rsidRPr="00E7340A">
            <w:rPr>
              <w:rStyle w:val="PlaceholderText"/>
              <w:rFonts w:ascii="Book Antiqua" w:hAnsi="Book Antiqua"/>
              <w:b/>
              <w:sz w:val="20"/>
              <w:szCs w:val="20"/>
            </w:rPr>
            <w:t>Choose or type...</w:t>
          </w:r>
        </w:p>
      </w:docPartBody>
    </w:docPart>
    <w:docPart>
      <w:docPartPr>
        <w:name w:val="FF8526772FB54FE7802BA88D636493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C8FD70-6AFB-43DC-944C-9642320786D8}"/>
      </w:docPartPr>
      <w:docPartBody>
        <w:p w:rsidR="00000000" w:rsidRDefault="00A47C39">
          <w:pPr>
            <w:pStyle w:val="FF8526772FB54FE7802BA88D63649322"/>
          </w:pPr>
          <w:r w:rsidRPr="00E7340A">
            <w:rPr>
              <w:rStyle w:val="PlaceholderText"/>
              <w:rFonts w:ascii="Book Antiqua" w:hAnsi="Book Antiqua"/>
              <w:b/>
              <w:sz w:val="20"/>
            </w:rPr>
            <w:t>Enter program name</w:t>
          </w:r>
        </w:p>
      </w:docPartBody>
    </w:docPart>
    <w:docPart>
      <w:docPartPr>
        <w:name w:val="E07A3B1165244FC597BFA34629E8B0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374404-BDC9-4055-9A0F-D17BC12E928C}"/>
      </w:docPartPr>
      <w:docPartBody>
        <w:p w:rsidR="00000000" w:rsidRDefault="00A47C39">
          <w:pPr>
            <w:pStyle w:val="E07A3B1165244FC597BFA34629E8B04D"/>
          </w:pPr>
          <w:r w:rsidRPr="00E7340A">
            <w:rPr>
              <w:rStyle w:val="PlaceholderText"/>
              <w:rFonts w:ascii="Book Antiqua" w:hAnsi="Book Antiqua"/>
              <w:b/>
              <w:sz w:val="20"/>
              <w:szCs w:val="20"/>
            </w:rPr>
            <w:t>Enter program location</w:t>
          </w:r>
        </w:p>
      </w:docPartBody>
    </w:docPart>
    <w:docPart>
      <w:docPartPr>
        <w:name w:val="5FFFE47DE8B24D9AA7A230476F8787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255E7F-A114-4E4D-9B7B-3F95156C20D1}"/>
      </w:docPartPr>
      <w:docPartBody>
        <w:p w:rsidR="00000000" w:rsidRDefault="00A47C39">
          <w:pPr>
            <w:pStyle w:val="5FFFE47DE8B24D9AA7A230476F878700"/>
          </w:pPr>
          <w:r w:rsidRPr="00E7340A">
            <w:rPr>
              <w:rStyle w:val="PlaceholderText"/>
              <w:rFonts w:ascii="Book Antiqua" w:hAnsi="Book Antiqua"/>
              <w:b/>
              <w:sz w:val="20"/>
            </w:rPr>
            <w:t>Enter sponsoring institution</w:t>
          </w:r>
        </w:p>
      </w:docPartBody>
    </w:docPart>
    <w:docPart>
      <w:docPartPr>
        <w:name w:val="34A7D7AD714A42CFBF90AB2AEEC2B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F2CF52-BCC3-4F4D-8880-5F560932E86C}"/>
      </w:docPartPr>
      <w:docPartBody>
        <w:p w:rsidR="00000000" w:rsidRDefault="00A47C39">
          <w:pPr>
            <w:pStyle w:val="34A7D7AD714A42CFBF90AB2AEEC2B52E"/>
          </w:pPr>
          <w:r w:rsidRPr="00E7340A">
            <w:rPr>
              <w:rStyle w:val="PlaceholderText"/>
              <w:rFonts w:ascii="Book Antiqua" w:hAnsi="Book Antiqua"/>
              <w:b/>
              <w:sz w:val="20"/>
              <w:szCs w:val="20"/>
            </w:rPr>
            <w:t>Enter sponsoring institution location</w:t>
          </w:r>
        </w:p>
      </w:docPartBody>
    </w:docPart>
    <w:docPart>
      <w:docPartPr>
        <w:name w:val="5BCB30E04B2941ABB8AAE4B4748230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F68837-1E45-49D7-8F70-42DDB4D7559E}"/>
      </w:docPartPr>
      <w:docPartBody>
        <w:p w:rsidR="00000000" w:rsidRDefault="00A47C39">
          <w:pPr>
            <w:pStyle w:val="5BCB30E04B2941ABB8AAE4B4748230E0"/>
          </w:pPr>
          <w:r w:rsidRPr="00E7340A">
            <w:rPr>
              <w:rStyle w:val="PlaceholderText"/>
              <w:rFonts w:ascii="Book Antiqua" w:hAnsi="Book Antiqua"/>
              <w:b/>
              <w:sz w:val="20"/>
              <w:szCs w:val="20"/>
            </w:rPr>
            <w:t>Enter date...</w:t>
          </w:r>
        </w:p>
      </w:docPartBody>
    </w:docPart>
    <w:docPart>
      <w:docPartPr>
        <w:name w:val="6619FD24E61E4197B4A3912317D3A7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B74C2-3A19-46BB-BEC3-88ACF409CB5A}"/>
      </w:docPartPr>
      <w:docPartBody>
        <w:p w:rsidR="00000000" w:rsidRDefault="00A47C39">
          <w:pPr>
            <w:pStyle w:val="6619FD24E61E4197B4A3912317D3A7DB"/>
          </w:pPr>
          <w:r w:rsidRPr="00E7340A">
            <w:rPr>
              <w:rStyle w:val="PlaceholderText"/>
              <w:rFonts w:ascii="Book Antiqua" w:hAnsi="Book Antiqua"/>
              <w:b/>
              <w:sz w:val="20"/>
              <w:szCs w:val="20"/>
            </w:rPr>
            <w:t>Enter duration</w:t>
          </w:r>
        </w:p>
      </w:docPartBody>
    </w:docPart>
    <w:docPart>
      <w:docPartPr>
        <w:name w:val="A9E3A5BB76104D7B813FA24537152D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C4EC7-7A40-44FC-8ECC-706661F5BA2D}"/>
      </w:docPartPr>
      <w:docPartBody>
        <w:p w:rsidR="00000000" w:rsidRDefault="00A47C39">
          <w:pPr>
            <w:pStyle w:val="A9E3A5BB76104D7B813FA24537152D35"/>
          </w:pPr>
          <w:r w:rsidRPr="00E7340A">
            <w:rPr>
              <w:rStyle w:val="PlaceholderText"/>
              <w:rFonts w:ascii="Book Antiqua" w:hAnsi="Book Antiqua"/>
              <w:b/>
              <w:sz w:val="20"/>
            </w:rPr>
            <w:t>Enter description:</w:t>
          </w:r>
        </w:p>
      </w:docPartBody>
    </w:docPart>
    <w:docPart>
      <w:docPartPr>
        <w:name w:val="455A5739DC7D4CB4BEA9787E6878A6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B556A4-FE4C-4BAD-808A-326BEF5213E1}"/>
      </w:docPartPr>
      <w:docPartBody>
        <w:p w:rsidR="00000000" w:rsidRDefault="00A47C39">
          <w:pPr>
            <w:pStyle w:val="455A5739DC7D4CB4BEA9787E6878A6A0"/>
          </w:pPr>
          <w:r w:rsidRPr="00F26B1D">
            <w:rPr>
              <w:rStyle w:val="PlaceholderText"/>
              <w:rFonts w:ascii="Book Antiqua" w:hAnsi="Book Antiqua"/>
              <w:b/>
              <w:sz w:val="20"/>
            </w:rPr>
            <w:t>Enter name</w:t>
          </w:r>
        </w:p>
      </w:docPartBody>
    </w:docPart>
    <w:docPart>
      <w:docPartPr>
        <w:name w:val="3FBE060161CD48099E98872A292746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50F97-ECBE-4748-94F3-04D149152AC3}"/>
      </w:docPartPr>
      <w:docPartBody>
        <w:p w:rsidR="00000000" w:rsidRDefault="00A47C39">
          <w:pPr>
            <w:pStyle w:val="3FBE060161CD48099E98872A29274677"/>
          </w:pPr>
          <w:r w:rsidRPr="00313A7D">
            <w:rPr>
              <w:rStyle w:val="PlaceholderText"/>
              <w:rFonts w:ascii="Book Antiqua" w:hAnsi="Book Antiqua"/>
              <w:b/>
              <w:sz w:val="20"/>
            </w:rPr>
            <w:t xml:space="preserve">Enter </w:t>
          </w:r>
          <w:r>
            <w:rPr>
              <w:rStyle w:val="PlaceholderText"/>
              <w:rFonts w:ascii="Book Antiqua" w:hAnsi="Book Antiqua"/>
              <w:b/>
              <w:sz w:val="20"/>
            </w:rPr>
            <w:t>contact information</w:t>
          </w:r>
        </w:p>
      </w:docPartBody>
    </w:docPart>
    <w:docPart>
      <w:docPartPr>
        <w:name w:val="2D5849B302A54528AE68C7D5E802F8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56B289-2F4A-4F20-B5C9-37396275D6BB}"/>
      </w:docPartPr>
      <w:docPartBody>
        <w:p w:rsidR="00000000" w:rsidRDefault="00A47C39">
          <w:pPr>
            <w:pStyle w:val="2D5849B302A54528AE68C7D5E802F865"/>
          </w:pPr>
          <w:r w:rsidRPr="00313A7D">
            <w:rPr>
              <w:rStyle w:val="PlaceholderText"/>
              <w:rFonts w:ascii="Book Antiqua" w:hAnsi="Book Antiqua"/>
              <w:b/>
              <w:sz w:val="20"/>
              <w:szCs w:val="18"/>
            </w:rPr>
            <w:t>Enter description</w:t>
          </w:r>
        </w:p>
      </w:docPartBody>
    </w:docPart>
    <w:docPart>
      <w:docPartPr>
        <w:name w:val="B1909B384A6349C29EE0E6FEE5811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C0412-0995-4A49-B7E5-BABF8C854108}"/>
      </w:docPartPr>
      <w:docPartBody>
        <w:p w:rsidR="00000000" w:rsidRDefault="00A47C39">
          <w:pPr>
            <w:pStyle w:val="B1909B384A6349C29EE0E6FEE58112BA"/>
          </w:pPr>
          <w:r w:rsidRPr="00F26B1D">
            <w:rPr>
              <w:rStyle w:val="PlaceholderText"/>
              <w:rFonts w:ascii="Book Antiqua" w:hAnsi="Book Antiqua"/>
              <w:b/>
              <w:sz w:val="20"/>
            </w:rPr>
            <w:t>Enter name</w:t>
          </w:r>
        </w:p>
      </w:docPartBody>
    </w:docPart>
    <w:docPart>
      <w:docPartPr>
        <w:name w:val="5AEAC8D7B5274CF1AD42623CDA6ADA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96FBA2-3B79-4D43-B990-62BDDECA2688}"/>
      </w:docPartPr>
      <w:docPartBody>
        <w:p w:rsidR="00000000" w:rsidRDefault="00A47C39">
          <w:pPr>
            <w:pStyle w:val="5AEAC8D7B5274CF1AD42623CDA6ADA7D"/>
          </w:pPr>
          <w:r w:rsidRPr="00F26B1D">
            <w:rPr>
              <w:rStyle w:val="PlaceholderText"/>
              <w:rFonts w:ascii="Book Antiqua" w:hAnsi="Book Antiqua"/>
              <w:b/>
              <w:sz w:val="20"/>
            </w:rPr>
            <w:t xml:space="preserve">Enter </w:t>
          </w:r>
          <w:r>
            <w:rPr>
              <w:rStyle w:val="PlaceholderText"/>
              <w:rFonts w:ascii="Book Antiqua" w:hAnsi="Book Antiqua"/>
              <w:b/>
              <w:sz w:val="20"/>
            </w:rPr>
            <w:t>contact information</w:t>
          </w:r>
        </w:p>
      </w:docPartBody>
    </w:docPart>
    <w:docPart>
      <w:docPartPr>
        <w:name w:val="09D051FB59B343A4B666B24F9233B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AD6705-6C83-4300-8573-338D4205DC49}"/>
      </w:docPartPr>
      <w:docPartBody>
        <w:p w:rsidR="00000000" w:rsidRDefault="00A47C39">
          <w:pPr>
            <w:pStyle w:val="09D051FB59B343A4B666B24F9233B0F3"/>
          </w:pPr>
          <w:r w:rsidRPr="00313A7D">
            <w:rPr>
              <w:rStyle w:val="PlaceholderText"/>
              <w:rFonts w:ascii="Book Antiqua" w:hAnsi="Book Antiqua"/>
              <w:b/>
              <w:sz w:val="20"/>
              <w:szCs w:val="18"/>
            </w:rPr>
            <w:t>Enter description</w:t>
          </w:r>
        </w:p>
      </w:docPartBody>
    </w:docPart>
    <w:docPart>
      <w:docPartPr>
        <w:name w:val="B1851C6D86F84996A5894C490CCDF2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6A3045-8EC5-491D-B624-0DC3310C036D}"/>
      </w:docPartPr>
      <w:docPartBody>
        <w:p w:rsidR="00000000" w:rsidRDefault="00A47C39">
          <w:pPr>
            <w:pStyle w:val="B1851C6D86F84996A5894C490CCDF233"/>
          </w:pPr>
          <w:r w:rsidRPr="00F26B1D">
            <w:rPr>
              <w:rStyle w:val="PlaceholderText"/>
              <w:rFonts w:ascii="Book Antiqua" w:hAnsi="Book Antiqua"/>
              <w:b/>
              <w:sz w:val="20"/>
            </w:rPr>
            <w:t>Enter name</w:t>
          </w:r>
        </w:p>
      </w:docPartBody>
    </w:docPart>
    <w:docPart>
      <w:docPartPr>
        <w:name w:val="F94DFFF1BB40483BA9A4BAEA0D2F5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92116-C0C3-4498-8277-163224EFEE85}"/>
      </w:docPartPr>
      <w:docPartBody>
        <w:p w:rsidR="00000000" w:rsidRDefault="00A47C39">
          <w:pPr>
            <w:pStyle w:val="F94DFFF1BB40483BA9A4BAEA0D2F507A"/>
          </w:pPr>
          <w:r w:rsidRPr="00E74729">
            <w:rPr>
              <w:rStyle w:val="PlaceholderText"/>
            </w:rPr>
            <w:t>Click here to enter text.</w:t>
          </w:r>
        </w:p>
      </w:docPartBody>
    </w:docPart>
    <w:docPart>
      <w:docPartPr>
        <w:name w:val="AC952373B35A4771913004F38F145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3E5B3-D085-477C-8FAB-ABD8DBAA68F0}"/>
      </w:docPartPr>
      <w:docPartBody>
        <w:p w:rsidR="00000000" w:rsidRDefault="00A47C39">
          <w:pPr>
            <w:pStyle w:val="AC952373B35A4771913004F38F145890"/>
          </w:pPr>
          <w:r w:rsidRPr="00F26B1D">
            <w:rPr>
              <w:rStyle w:val="PlaceholderText"/>
              <w:rFonts w:ascii="Book Antiqua" w:hAnsi="Book Antiqua"/>
              <w:b/>
              <w:sz w:val="20"/>
              <w:szCs w:val="20"/>
            </w:rPr>
            <w:t>Enter description</w:t>
          </w:r>
        </w:p>
      </w:docPartBody>
    </w:docPart>
    <w:docPart>
      <w:docPartPr>
        <w:name w:val="124A0CE29F00492A9CB2E980D4D89E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45F3FF-F142-405C-AE91-B6B1C9EF3427}"/>
      </w:docPartPr>
      <w:docPartBody>
        <w:p w:rsidR="00000000" w:rsidRDefault="00A47C39">
          <w:pPr>
            <w:pStyle w:val="124A0CE29F00492A9CB2E980D4D89E29"/>
          </w:pPr>
          <w:r w:rsidRPr="00F26B1D">
            <w:rPr>
              <w:rStyle w:val="PlaceholderText"/>
              <w:rFonts w:ascii="Book Antiqua" w:hAnsi="Book Antiqua"/>
              <w:b/>
              <w:sz w:val="20"/>
            </w:rPr>
            <w:t>Enter name</w:t>
          </w:r>
        </w:p>
      </w:docPartBody>
    </w:docPart>
    <w:docPart>
      <w:docPartPr>
        <w:name w:val="BBB4E9871EFC448D9122B2C3685D25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EAD69B-FAB9-4C33-9808-77ABB738EB5A}"/>
      </w:docPartPr>
      <w:docPartBody>
        <w:p w:rsidR="00000000" w:rsidRDefault="00A47C39">
          <w:pPr>
            <w:pStyle w:val="BBB4E9871EFC448D9122B2C3685D2507"/>
          </w:pPr>
          <w:r w:rsidRPr="00313A7D">
            <w:rPr>
              <w:rStyle w:val="PlaceholderText"/>
              <w:rFonts w:ascii="Book Antiqua" w:hAnsi="Book Antiqua"/>
              <w:b/>
              <w:sz w:val="20"/>
              <w:szCs w:val="20"/>
            </w:rPr>
            <w:t xml:space="preserve">Enter </w:t>
          </w:r>
          <w:r>
            <w:rPr>
              <w:rStyle w:val="PlaceholderText"/>
              <w:rFonts w:ascii="Book Antiqua" w:hAnsi="Book Antiqua"/>
              <w:b/>
              <w:sz w:val="20"/>
              <w:szCs w:val="20"/>
            </w:rPr>
            <w:t>contact information</w:t>
          </w:r>
        </w:p>
      </w:docPartBody>
    </w:docPart>
    <w:docPart>
      <w:docPartPr>
        <w:name w:val="8F723F3CB9144F6D898019870C1D9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CBACC-3875-4B8A-B901-378A7E173F0F}"/>
      </w:docPartPr>
      <w:docPartBody>
        <w:p w:rsidR="00000000" w:rsidRDefault="00A47C39">
          <w:pPr>
            <w:pStyle w:val="8F723F3CB9144F6D898019870C1D99C7"/>
          </w:pPr>
          <w:r w:rsidRPr="00E7340A">
            <w:rPr>
              <w:rStyle w:val="PlaceholderText"/>
              <w:rFonts w:ascii="Book Antiqua" w:hAnsi="Book Antiqua"/>
              <w:b/>
              <w:sz w:val="20"/>
            </w:rPr>
            <w:t>Enter description</w:t>
          </w:r>
        </w:p>
      </w:docPartBody>
    </w:docPart>
    <w:docPart>
      <w:docPartPr>
        <w:name w:val="137E746585694C34959AFA01BEBFA3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74BCFF-EE05-421E-B780-C2487D900A78}"/>
      </w:docPartPr>
      <w:docPartBody>
        <w:p w:rsidR="00000000" w:rsidRDefault="00A47C39">
          <w:pPr>
            <w:pStyle w:val="137E746585694C34959AFA01BEBFA386"/>
          </w:pPr>
          <w:r w:rsidRPr="00F26B1D">
            <w:rPr>
              <w:rStyle w:val="PlaceholderText"/>
              <w:rFonts w:ascii="Book Antiqua" w:hAnsi="Book Antiqua"/>
              <w:b/>
              <w:sz w:val="20"/>
            </w:rPr>
            <w:t>Enter name</w:t>
          </w:r>
        </w:p>
      </w:docPartBody>
    </w:docPart>
    <w:docPart>
      <w:docPartPr>
        <w:name w:val="9F115DA0817749CA9205525A55A46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0739AE-5264-4748-9D4F-2AAAC6DB4251}"/>
      </w:docPartPr>
      <w:docPartBody>
        <w:p w:rsidR="00000000" w:rsidRDefault="00A47C39">
          <w:pPr>
            <w:pStyle w:val="9F115DA0817749CA9205525A55A466D1"/>
          </w:pPr>
          <w:r w:rsidRPr="00FF4177">
            <w:rPr>
              <w:rStyle w:val="PlaceholderText"/>
              <w:rFonts w:ascii="Book Antiqua" w:hAnsi="Book Antiqua"/>
              <w:b/>
              <w:sz w:val="20"/>
            </w:rPr>
            <w:t xml:space="preserve">Enter </w:t>
          </w:r>
          <w:r>
            <w:rPr>
              <w:rStyle w:val="PlaceholderText"/>
              <w:rFonts w:ascii="Book Antiqua" w:hAnsi="Book Antiqua"/>
              <w:b/>
              <w:sz w:val="20"/>
            </w:rPr>
            <w:t>contact information</w:t>
          </w:r>
        </w:p>
      </w:docPartBody>
    </w:docPart>
    <w:docPart>
      <w:docPartPr>
        <w:name w:val="417D474670A941E08AC0D040D8E5A5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25367B-DE60-4323-998A-19BF989CFD98}"/>
      </w:docPartPr>
      <w:docPartBody>
        <w:p w:rsidR="00000000" w:rsidRDefault="00A47C39">
          <w:pPr>
            <w:pStyle w:val="417D474670A941E08AC0D040D8E5A5CC"/>
          </w:pPr>
          <w:r w:rsidRPr="00E7340A">
            <w:rPr>
              <w:rStyle w:val="PlaceholderText"/>
              <w:rFonts w:ascii="Book Antiqua" w:hAnsi="Book Antiqua"/>
              <w:b/>
              <w:sz w:val="20"/>
            </w:rPr>
            <w:t>Enter description</w:t>
          </w:r>
        </w:p>
      </w:docPartBody>
    </w:docPart>
    <w:docPart>
      <w:docPartPr>
        <w:name w:val="A1BC9AA9DE1546A2BD4B7F2D1973B1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2F0753-BAF0-480B-8C23-DD8A5FC63ECB}"/>
      </w:docPartPr>
      <w:docPartBody>
        <w:p w:rsidR="00000000" w:rsidRDefault="00A47C39">
          <w:pPr>
            <w:pStyle w:val="A1BC9AA9DE1546A2BD4B7F2D1973B100"/>
          </w:pPr>
          <w:r w:rsidRPr="008D31D9">
            <w:rPr>
              <w:rStyle w:val="PlaceholderText"/>
              <w:rFonts w:ascii="Book Antiqua" w:hAnsi="Book Antiqua"/>
              <w:b/>
              <w:sz w:val="20"/>
              <w:szCs w:val="20"/>
            </w:rPr>
            <w:t>Enter community name</w:t>
          </w:r>
        </w:p>
      </w:docPartBody>
    </w:docPart>
    <w:docPart>
      <w:docPartPr>
        <w:name w:val="A9328B18F631425E84A7D56742B091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52E262-F2FB-47BE-9715-CBB09F285A63}"/>
      </w:docPartPr>
      <w:docPartBody>
        <w:p w:rsidR="00000000" w:rsidRDefault="00A47C39">
          <w:pPr>
            <w:pStyle w:val="A9328B18F631425E84A7D56742B09105"/>
          </w:pPr>
          <w:r w:rsidRPr="00313A7D">
            <w:rPr>
              <w:rStyle w:val="PlaceholderText"/>
              <w:rFonts w:ascii="Book Antiqua" w:hAnsi="Book Antiqua"/>
              <w:b/>
              <w:sz w:val="20"/>
              <w:szCs w:val="20"/>
            </w:rPr>
            <w:t>Enter population</w:t>
          </w:r>
        </w:p>
      </w:docPartBody>
    </w:docPart>
    <w:docPart>
      <w:docPartPr>
        <w:name w:val="11700CFA27F14449B3AE56F5162B81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1F7DD-8C6E-4761-9BC0-04CBAA542B26}"/>
      </w:docPartPr>
      <w:docPartBody>
        <w:p w:rsidR="00000000" w:rsidRDefault="00A47C39">
          <w:pPr>
            <w:pStyle w:val="11700CFA27F14449B3AE56F5162B81D3"/>
          </w:pPr>
          <w:r w:rsidRPr="008D31D9">
            <w:rPr>
              <w:rStyle w:val="PlaceholderText"/>
              <w:rFonts w:ascii="Book Antiqua" w:hAnsi="Book Antiqua"/>
              <w:b/>
              <w:sz w:val="20"/>
              <w:szCs w:val="20"/>
            </w:rPr>
            <w:t>Enter community name</w:t>
          </w:r>
        </w:p>
      </w:docPartBody>
    </w:docPart>
    <w:docPart>
      <w:docPartPr>
        <w:name w:val="718B19226AAB4B4E9FDD9F919D18E8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57CBE6-8E0C-45E3-B8F2-5A197EFA1718}"/>
      </w:docPartPr>
      <w:docPartBody>
        <w:p w:rsidR="00000000" w:rsidRDefault="00A47C39">
          <w:pPr>
            <w:pStyle w:val="718B19226AAB4B4E9FDD9F919D18E874"/>
          </w:pPr>
          <w:r w:rsidRPr="008D31D9">
            <w:rPr>
              <w:rStyle w:val="PlaceholderText"/>
              <w:rFonts w:ascii="Book Antiqua" w:hAnsi="Book Antiqua"/>
              <w:b/>
              <w:sz w:val="20"/>
              <w:szCs w:val="20"/>
            </w:rPr>
            <w:t>Enter population</w:t>
          </w:r>
        </w:p>
      </w:docPartBody>
    </w:docPart>
    <w:docPart>
      <w:docPartPr>
        <w:name w:val="3ED2C49DEBB64792B36B8AA982F4C4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D6A61F-1A5E-49C5-B52B-0B68BA0FA2C1}"/>
      </w:docPartPr>
      <w:docPartBody>
        <w:p w:rsidR="00000000" w:rsidRDefault="00A47C39">
          <w:pPr>
            <w:pStyle w:val="3ED2C49DEBB64792B36B8AA982F4C4AE"/>
          </w:pPr>
          <w:r w:rsidRPr="008D31D9">
            <w:rPr>
              <w:rStyle w:val="PlaceholderText"/>
              <w:rFonts w:ascii="Book Antiqua" w:hAnsi="Book Antiqua"/>
              <w:b/>
              <w:sz w:val="20"/>
              <w:szCs w:val="20"/>
            </w:rPr>
            <w:t>Enter community name</w:t>
          </w:r>
        </w:p>
      </w:docPartBody>
    </w:docPart>
    <w:docPart>
      <w:docPartPr>
        <w:name w:val="BB561685B37E446CB8D46458707459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9F899-3C54-4257-B3A9-7B7A49E9ACD4}"/>
      </w:docPartPr>
      <w:docPartBody>
        <w:p w:rsidR="00000000" w:rsidRDefault="00A47C39">
          <w:pPr>
            <w:pStyle w:val="BB561685B37E446CB8D46458707459CF"/>
          </w:pPr>
          <w:r w:rsidRPr="008D31D9">
            <w:rPr>
              <w:rStyle w:val="PlaceholderText"/>
              <w:rFonts w:ascii="Book Antiqua" w:hAnsi="Book Antiqua"/>
              <w:b/>
              <w:sz w:val="20"/>
              <w:szCs w:val="20"/>
            </w:rPr>
            <w:t>Enter population</w:t>
          </w:r>
        </w:p>
      </w:docPartBody>
    </w:docPart>
    <w:docPart>
      <w:docPartPr>
        <w:name w:val="85A65C55B3774A60963362420761B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BF85F6-972F-4133-A5BC-2AF3BD246525}"/>
      </w:docPartPr>
      <w:docPartBody>
        <w:p w:rsidR="00000000" w:rsidRDefault="00A47C39">
          <w:pPr>
            <w:pStyle w:val="85A65C55B3774A60963362420761B749"/>
          </w:pPr>
          <w:r w:rsidRPr="008D31D9">
            <w:rPr>
              <w:rStyle w:val="PlaceholderText"/>
              <w:rFonts w:ascii="Book Antiqua" w:hAnsi="Book Antiqua"/>
              <w:b/>
              <w:sz w:val="20"/>
              <w:szCs w:val="20"/>
            </w:rPr>
            <w:t>Enter community name</w:t>
          </w:r>
        </w:p>
      </w:docPartBody>
    </w:docPart>
    <w:docPart>
      <w:docPartPr>
        <w:name w:val="8E70FE84632D42F0930A0CF62E025A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D20B5-0D03-44DB-9371-20F828B27B4A}"/>
      </w:docPartPr>
      <w:docPartBody>
        <w:p w:rsidR="00000000" w:rsidRDefault="00A47C39">
          <w:pPr>
            <w:pStyle w:val="8E70FE84632D42F0930A0CF62E025AE1"/>
          </w:pPr>
          <w:r w:rsidRPr="008D31D9">
            <w:rPr>
              <w:rStyle w:val="PlaceholderText"/>
              <w:rFonts w:ascii="Book Antiqua" w:hAnsi="Book Antiqua"/>
              <w:b/>
              <w:sz w:val="20"/>
              <w:szCs w:val="20"/>
            </w:rPr>
            <w:t>Enter population</w:t>
          </w:r>
        </w:p>
      </w:docPartBody>
    </w:docPart>
    <w:docPart>
      <w:docPartPr>
        <w:name w:val="1432BC156B074BABADFDF4B45D528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AA02B-0E25-408C-AB78-29CC7F281B7A}"/>
      </w:docPartPr>
      <w:docPartBody>
        <w:p w:rsidR="00000000" w:rsidRDefault="00A47C39">
          <w:pPr>
            <w:pStyle w:val="1432BC156B074BABADFDF4B45D528C7E"/>
          </w:pPr>
          <w:r w:rsidRPr="008D31D9">
            <w:rPr>
              <w:rStyle w:val="PlaceholderText"/>
              <w:rFonts w:ascii="Book Antiqua" w:hAnsi="Book Antiqua"/>
              <w:b/>
              <w:sz w:val="20"/>
              <w:szCs w:val="20"/>
            </w:rPr>
            <w:t>Enter # of miles</w:t>
          </w:r>
        </w:p>
      </w:docPartBody>
    </w:docPart>
    <w:docPart>
      <w:docPartPr>
        <w:name w:val="2F4048388DB34068940518E4AA5E1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E5EA02-17D9-492D-9A2A-429328E318C8}"/>
      </w:docPartPr>
      <w:docPartBody>
        <w:p w:rsidR="00000000" w:rsidRDefault="00A47C39">
          <w:pPr>
            <w:pStyle w:val="2F4048388DB34068940518E4AA5E1895"/>
          </w:pPr>
          <w:r w:rsidRPr="00E7340A">
            <w:rPr>
              <w:rStyle w:val="PlaceholderText"/>
              <w:rFonts w:ascii="Book Antiqua" w:hAnsi="Book Antiqua"/>
              <w:b/>
              <w:sz w:val="20"/>
              <w:szCs w:val="20"/>
            </w:rPr>
            <w:t>Enter name of primary preceptor:</w:t>
          </w:r>
        </w:p>
      </w:docPartBody>
    </w:docPart>
    <w:docPart>
      <w:docPartPr>
        <w:name w:val="36334DEF36EC4B1288D359D6094529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98F4E9-B7D5-4494-944C-931554FC7FF1}"/>
      </w:docPartPr>
      <w:docPartBody>
        <w:p w:rsidR="00000000" w:rsidRDefault="00A47C39">
          <w:pPr>
            <w:pStyle w:val="36334DEF36EC4B1288D359D6094529BE"/>
          </w:pPr>
          <w:r w:rsidRPr="00E7340A">
            <w:rPr>
              <w:rStyle w:val="PlaceholderText"/>
              <w:rFonts w:ascii="Book Antiqua" w:hAnsi="Book Antiqua"/>
              <w:b/>
              <w:sz w:val="20"/>
            </w:rPr>
            <w:t>Board certified?</w:t>
          </w:r>
        </w:p>
      </w:docPartBody>
    </w:docPart>
    <w:docPart>
      <w:docPartPr>
        <w:name w:val="B135CB58A1B24FEBBDB896D67AFE1E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04850C-17B7-4578-B60F-25B795831F33}"/>
      </w:docPartPr>
      <w:docPartBody>
        <w:p w:rsidR="00000000" w:rsidRDefault="00A47C39">
          <w:pPr>
            <w:pStyle w:val="B135CB58A1B24FEBBDB896D67AFE1E0B"/>
          </w:pPr>
          <w:r w:rsidRPr="00E7340A">
            <w:rPr>
              <w:rFonts w:ascii="Book Antiqua" w:hAnsi="Book Antiqua"/>
              <w:b/>
              <w:sz w:val="20"/>
              <w:shd w:val="clear" w:color="auto" w:fill="E5B8B7" w:themeFill="accent2" w:themeFillTint="66"/>
            </w:rPr>
            <w:t>Enter year of most recent certification?</w:t>
          </w:r>
        </w:p>
      </w:docPartBody>
    </w:docPart>
    <w:docPart>
      <w:docPartPr>
        <w:name w:val="918FA402962B48EEAAC03C7EE7956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50DC27-B664-45A2-8570-A41045589ABF}"/>
      </w:docPartPr>
      <w:docPartBody>
        <w:p w:rsidR="00000000" w:rsidRDefault="00A47C39">
          <w:pPr>
            <w:pStyle w:val="918FA402962B48EEAAC03C7EE79567B6"/>
          </w:pPr>
          <w:r w:rsidRPr="00E7340A">
            <w:rPr>
              <w:rFonts w:ascii="Book Antiqua" w:hAnsi="Book Antiqua"/>
              <w:b/>
              <w:sz w:val="20"/>
              <w:shd w:val="clear" w:color="auto" w:fill="E5B8B7" w:themeFill="accent2" w:themeFillTint="66"/>
            </w:rPr>
            <w:t>Enter rotation duration:</w:t>
          </w:r>
        </w:p>
      </w:docPartBody>
    </w:docPart>
    <w:docPart>
      <w:docPartPr>
        <w:name w:val="AE12240E3156438E95F64E6F743B3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9BB3C6-1074-4488-9893-987542B00CFE}"/>
      </w:docPartPr>
      <w:docPartBody>
        <w:p w:rsidR="00000000" w:rsidRDefault="00A47C39">
          <w:pPr>
            <w:pStyle w:val="AE12240E3156438E95F64E6F743B356F"/>
          </w:pPr>
          <w:r w:rsidRPr="00E7340A">
            <w:rPr>
              <w:rStyle w:val="PlaceholderText"/>
              <w:rFonts w:ascii="Book Antiqua" w:hAnsi="Book Antiqua"/>
              <w:b/>
              <w:sz w:val="20"/>
            </w:rPr>
            <w:t>Enter description:</w:t>
          </w:r>
        </w:p>
      </w:docPartBody>
    </w:docPart>
    <w:docPart>
      <w:docPartPr>
        <w:name w:val="1556537D2C4641A7B2D0E313197D7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73BFB1-0747-4CEA-8B9B-C705A9CA4120}"/>
      </w:docPartPr>
      <w:docPartBody>
        <w:p w:rsidR="00000000" w:rsidRDefault="00A47C39">
          <w:pPr>
            <w:pStyle w:val="1556537D2C4641A7B2D0E313197D7202"/>
          </w:pPr>
          <w:r w:rsidRPr="00E7340A">
            <w:rPr>
              <w:rStyle w:val="PlaceholderText"/>
              <w:rFonts w:ascii="Book Antiqua" w:hAnsi="Book Antiqua"/>
              <w:b/>
              <w:sz w:val="20"/>
            </w:rPr>
            <w:t>Enter description:</w:t>
          </w:r>
        </w:p>
      </w:docPartBody>
    </w:docPart>
    <w:docPart>
      <w:docPartPr>
        <w:name w:val="7964C17CE4BA480D81D10549FF7788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2C78DC-1C1C-423D-8EA8-C7027D100B54}"/>
      </w:docPartPr>
      <w:docPartBody>
        <w:p w:rsidR="00000000" w:rsidRDefault="00A47C39">
          <w:pPr>
            <w:pStyle w:val="7964C17CE4BA480D81D10549FF778894"/>
          </w:pPr>
          <w:r w:rsidRPr="00E7340A">
            <w:rPr>
              <w:rStyle w:val="PlaceholderText"/>
              <w:rFonts w:ascii="Book Antiqua" w:hAnsi="Book Antiqua"/>
              <w:b/>
              <w:sz w:val="20"/>
            </w:rPr>
            <w:t>Enter description:</w:t>
          </w:r>
        </w:p>
      </w:docPartBody>
    </w:docPart>
    <w:docPart>
      <w:docPartPr>
        <w:name w:val="952D89DB3F6D4E87A2161194E475CB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F5C14-34EF-4740-9746-FC6D74CF5258}"/>
      </w:docPartPr>
      <w:docPartBody>
        <w:p w:rsidR="00000000" w:rsidRDefault="00A47C39">
          <w:pPr>
            <w:pStyle w:val="952D89DB3F6D4E87A2161194E475CB99"/>
          </w:pPr>
          <w:r w:rsidRPr="00E7340A">
            <w:rPr>
              <w:rFonts w:ascii="Book Antiqua" w:hAnsi="Book Antiqua" w:cs="Arial"/>
              <w:spacing w:val="-5"/>
              <w:sz w:val="20"/>
            </w:rPr>
            <w:t>Enter s</w:t>
          </w:r>
          <w:r w:rsidRPr="00E7340A">
            <w:rPr>
              <w:rStyle w:val="PlaceholderText"/>
              <w:rFonts w:ascii="Book Antiqua" w:hAnsi="Book Antiqua"/>
              <w:sz w:val="20"/>
            </w:rPr>
            <w:t>alary &amp; benefits:</w:t>
          </w:r>
        </w:p>
      </w:docPartBody>
    </w:docPart>
    <w:docPart>
      <w:docPartPr>
        <w:name w:val="ABEE15BA70564F198A58B226A22FD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C989C7-74F2-4C7D-B85A-DD51B0385FD8}"/>
      </w:docPartPr>
      <w:docPartBody>
        <w:p w:rsidR="00000000" w:rsidRDefault="00A47C39">
          <w:pPr>
            <w:pStyle w:val="ABEE15BA70564F198A58B226A22FD274"/>
          </w:pPr>
          <w:r w:rsidRPr="00E7340A">
            <w:rPr>
              <w:rFonts w:ascii="Book Antiqua" w:hAnsi="Book Antiqua" w:cs="Arial"/>
              <w:spacing w:val="-5"/>
              <w:sz w:val="20"/>
            </w:rPr>
            <w:t>Enter t</w:t>
          </w:r>
          <w:r w:rsidRPr="00E7340A">
            <w:rPr>
              <w:rStyle w:val="PlaceholderText"/>
              <w:rFonts w:ascii="Book Antiqua" w:hAnsi="Book Antiqua"/>
              <w:sz w:val="20"/>
            </w:rPr>
            <w:t>ime on rotation:</w:t>
          </w:r>
        </w:p>
      </w:docPartBody>
    </w:docPart>
    <w:docPart>
      <w:docPartPr>
        <w:name w:val="FA5961E0384D49CE990E3A1345E795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C2AD9-1B01-4BA0-9C17-C234025F1178}"/>
      </w:docPartPr>
      <w:docPartBody>
        <w:p w:rsidR="00000000" w:rsidRDefault="00A47C39">
          <w:pPr>
            <w:pStyle w:val="FA5961E0384D49CE990E3A1345E79540"/>
          </w:pPr>
          <w:r w:rsidRPr="00E7340A">
            <w:rPr>
              <w:rFonts w:ascii="Book Antiqua" w:hAnsi="Book Antiqua" w:cs="Arial"/>
              <w:spacing w:val="-5"/>
              <w:sz w:val="20"/>
            </w:rPr>
            <w:t>Enter f</w:t>
          </w:r>
          <w:r w:rsidRPr="00E7340A">
            <w:rPr>
              <w:rStyle w:val="PlaceholderText"/>
              <w:rFonts w:ascii="Book Antiqua" w:hAnsi="Book Antiqua"/>
              <w:sz w:val="20"/>
            </w:rPr>
            <w:t>inal estimate for salary &amp; benefits:</w:t>
          </w:r>
        </w:p>
      </w:docPartBody>
    </w:docPart>
    <w:docPart>
      <w:docPartPr>
        <w:name w:val="BB4B339A28134E76812DA264874BC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9F4AC-A953-46DB-BA78-FB046A9D4C01}"/>
      </w:docPartPr>
      <w:docPartBody>
        <w:p w:rsidR="00000000" w:rsidRDefault="00A47C39">
          <w:pPr>
            <w:pStyle w:val="BB4B339A28134E76812DA264874BC1B3"/>
          </w:pPr>
          <w:r w:rsidRPr="00E7340A">
            <w:rPr>
              <w:rFonts w:ascii="Book Antiqua" w:hAnsi="Book Antiqua" w:cs="Arial"/>
              <w:spacing w:val="-5"/>
              <w:sz w:val="20"/>
            </w:rPr>
            <w:t>Enter lodging ($ amount)</w:t>
          </w:r>
          <w:r w:rsidRPr="00E7340A">
            <w:rPr>
              <w:rStyle w:val="PlaceholderText"/>
              <w:rFonts w:ascii="Book Antiqua" w:hAnsi="Book Antiqua"/>
              <w:sz w:val="20"/>
            </w:rPr>
            <w:t>:</w:t>
          </w:r>
        </w:p>
      </w:docPartBody>
    </w:docPart>
    <w:docPart>
      <w:docPartPr>
        <w:name w:val="FC2E012B3EE74DCCA058435042720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FB5025-7FAA-4593-AE37-14D6AB857C53}"/>
      </w:docPartPr>
      <w:docPartBody>
        <w:p w:rsidR="00000000" w:rsidRDefault="00A47C39">
          <w:pPr>
            <w:pStyle w:val="FC2E012B3EE74DCCA058435042720F4F"/>
          </w:pPr>
          <w:r w:rsidRPr="00E7340A">
            <w:rPr>
              <w:rFonts w:ascii="Book Antiqua" w:hAnsi="Book Antiqua" w:cs="Arial"/>
              <w:spacing w:val="-5"/>
              <w:sz w:val="20"/>
            </w:rPr>
            <w:t>Enter plan for housing and cost</w:t>
          </w:r>
          <w:r w:rsidRPr="00E7340A">
            <w:rPr>
              <w:rStyle w:val="PlaceholderText"/>
              <w:rFonts w:ascii="Book Antiqua" w:hAnsi="Book Antiqua"/>
              <w:sz w:val="20"/>
            </w:rPr>
            <w:t>:</w:t>
          </w:r>
        </w:p>
      </w:docPartBody>
    </w:docPart>
    <w:docPart>
      <w:docPartPr>
        <w:name w:val="CEE9680F1BBD4ED58AD0FAB0770945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52B6E-9B31-4563-ADE1-362375EDAC05}"/>
      </w:docPartPr>
      <w:docPartBody>
        <w:p w:rsidR="00000000" w:rsidRDefault="00A47C39">
          <w:pPr>
            <w:pStyle w:val="CEE9680F1BBD4ED58AD0FAB077094566"/>
          </w:pPr>
          <w:r w:rsidRPr="00E7340A">
            <w:rPr>
              <w:rFonts w:ascii="Book Antiqua" w:hAnsi="Book Antiqua" w:cs="Arial"/>
              <w:spacing w:val="-5"/>
              <w:sz w:val="20"/>
            </w:rPr>
            <w:t>Enter food ($ amount)</w:t>
          </w:r>
          <w:r w:rsidRPr="00E7340A">
            <w:rPr>
              <w:rStyle w:val="PlaceholderText"/>
              <w:rFonts w:ascii="Book Antiqua" w:hAnsi="Book Antiqua"/>
              <w:sz w:val="20"/>
            </w:rPr>
            <w:t>:</w:t>
          </w:r>
        </w:p>
      </w:docPartBody>
    </w:docPart>
    <w:docPart>
      <w:docPartPr>
        <w:name w:val="747FFC2D3E964800B9BFA54AE1ECB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4E8E15-6655-4AC2-B3F6-DEFE7AAF4397}"/>
      </w:docPartPr>
      <w:docPartBody>
        <w:p w:rsidR="00000000" w:rsidRDefault="00A47C39">
          <w:pPr>
            <w:pStyle w:val="747FFC2D3E964800B9BFA54AE1ECBFC0"/>
          </w:pPr>
          <w:r w:rsidRPr="00E7340A">
            <w:rPr>
              <w:rFonts w:ascii="Book Antiqua" w:hAnsi="Book Antiqua" w:cs="Arial"/>
              <w:spacing w:val="-5"/>
              <w:sz w:val="20"/>
            </w:rPr>
            <w:t>Enter plan for work related meals and cost</w:t>
          </w:r>
          <w:r w:rsidRPr="00E7340A">
            <w:rPr>
              <w:rStyle w:val="PlaceholderText"/>
              <w:rFonts w:ascii="Book Antiqua" w:hAnsi="Book Antiqua"/>
              <w:sz w:val="20"/>
            </w:rPr>
            <w:t>:</w:t>
          </w:r>
        </w:p>
      </w:docPartBody>
    </w:docPart>
    <w:docPart>
      <w:docPartPr>
        <w:name w:val="F45BA3D1F2AF4A2EB42BE00ADC1B70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5DB8F7-DB1E-4235-8756-3057AEE76BE9}"/>
      </w:docPartPr>
      <w:docPartBody>
        <w:p w:rsidR="00000000" w:rsidRDefault="00A47C39">
          <w:pPr>
            <w:pStyle w:val="F45BA3D1F2AF4A2EB42BE00ADC1B707F"/>
          </w:pPr>
          <w:r w:rsidRPr="00E7340A">
            <w:rPr>
              <w:rStyle w:val="PlaceholderText"/>
              <w:rFonts w:ascii="Book Antiqua" w:hAnsi="Book Antiqua"/>
              <w:sz w:val="20"/>
            </w:rPr>
            <w:t>Enter estimated # of trips:</w:t>
          </w:r>
        </w:p>
      </w:docPartBody>
    </w:docPart>
    <w:docPart>
      <w:docPartPr>
        <w:name w:val="AE301103F6D3479AB0A75B6CB87A77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6E4005-CFBD-41F0-BA49-924F163CF03C}"/>
      </w:docPartPr>
      <w:docPartBody>
        <w:p w:rsidR="00000000" w:rsidRDefault="00A47C39">
          <w:pPr>
            <w:pStyle w:val="AE301103F6D3479AB0A75B6CB87A77CD"/>
          </w:pPr>
          <w:r w:rsidRPr="00E7340A">
            <w:rPr>
              <w:rStyle w:val="PlaceholderText"/>
              <w:rFonts w:ascii="Book Antiqua" w:hAnsi="Book Antiqua"/>
              <w:sz w:val="20"/>
            </w:rPr>
            <w:t>Enter # of miles per trip:</w:t>
          </w:r>
        </w:p>
      </w:docPartBody>
    </w:docPart>
    <w:docPart>
      <w:docPartPr>
        <w:name w:val="900B0BF0CE494AC6A33D455B27C83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93E9AC-3990-4B6A-9D12-356115FC645E}"/>
      </w:docPartPr>
      <w:docPartBody>
        <w:p w:rsidR="00000000" w:rsidRDefault="00A47C39">
          <w:pPr>
            <w:pStyle w:val="900B0BF0CE494AC6A33D455B27C83BFB"/>
          </w:pPr>
          <w:r w:rsidRPr="00E7340A">
            <w:rPr>
              <w:rStyle w:val="PlaceholderText"/>
              <w:rFonts w:ascii="Book Antiqua" w:hAnsi="Book Antiqua"/>
              <w:sz w:val="20"/>
            </w:rPr>
            <w:t>Enter total amount:</w:t>
          </w:r>
        </w:p>
      </w:docPartBody>
    </w:docPart>
    <w:docPart>
      <w:docPartPr>
        <w:name w:val="EB54B54C8A7C4CCE883377F34D0726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F274A6-D837-430B-9387-59682DB4CDF5}"/>
      </w:docPartPr>
      <w:docPartBody>
        <w:p w:rsidR="00000000" w:rsidRDefault="00A47C39">
          <w:pPr>
            <w:pStyle w:val="EB54B54C8A7C4CCE883377F34D0726F9"/>
          </w:pPr>
          <w:r w:rsidRPr="00E7340A">
            <w:rPr>
              <w:rStyle w:val="PlaceholderText"/>
              <w:rFonts w:ascii="Book Antiqua" w:hAnsi="Book Antiqua"/>
              <w:sz w:val="20"/>
            </w:rPr>
            <w:t>Enter administrative expenses ($ amount):</w:t>
          </w:r>
        </w:p>
      </w:docPartBody>
    </w:docPart>
    <w:docPart>
      <w:docPartPr>
        <w:name w:val="52064505D6B64475971B6EE0F31D8B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D920-57F6-4755-B0FA-DB5B61BFFCA6}"/>
      </w:docPartPr>
      <w:docPartBody>
        <w:p w:rsidR="00000000" w:rsidRDefault="00A47C39">
          <w:pPr>
            <w:pStyle w:val="52064505D6B64475971B6EE0F31D8B26"/>
          </w:pPr>
          <w:r w:rsidRPr="00E7340A">
            <w:rPr>
              <w:rStyle w:val="PlaceholderText"/>
              <w:rFonts w:ascii="Book Antiqua" w:hAnsi="Book Antiqua"/>
              <w:sz w:val="20"/>
            </w:rPr>
            <w:t>Describe expenses &amp; itemize costs</w:t>
          </w:r>
        </w:p>
      </w:docPartBody>
    </w:docPart>
    <w:docPart>
      <w:docPartPr>
        <w:name w:val="BEB71DB683BB46CAAD1B868FEF4875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E7EC2-2CC9-4671-AF56-0624E7352D0D}"/>
      </w:docPartPr>
      <w:docPartBody>
        <w:p w:rsidR="00000000" w:rsidRDefault="00A47C39">
          <w:pPr>
            <w:pStyle w:val="BEB71DB683BB46CAAD1B868FEF487508"/>
          </w:pPr>
          <w:r w:rsidRPr="00E7340A">
            <w:rPr>
              <w:rStyle w:val="PlaceholderText"/>
              <w:rFonts w:ascii="Book Antiqua" w:hAnsi="Book Antiqua"/>
              <w:sz w:val="20"/>
            </w:rPr>
            <w:t>Enter other activities, if any, for which supplemental compensation is proposed:</w:t>
          </w:r>
        </w:p>
      </w:docPartBody>
    </w:docPart>
    <w:docPart>
      <w:docPartPr>
        <w:name w:val="38FE73656455411AB42F81AF5B71C8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8005B-853D-466B-B337-094EBCF0A80A}"/>
      </w:docPartPr>
      <w:docPartBody>
        <w:p w:rsidR="00000000" w:rsidRDefault="00A47C39">
          <w:pPr>
            <w:pStyle w:val="38FE73656455411AB42F81AF5B71C819"/>
          </w:pPr>
          <w:r w:rsidRPr="00E7340A">
            <w:rPr>
              <w:rStyle w:val="PlaceholderText"/>
              <w:rFonts w:ascii="Book Antiqua" w:hAnsi="Book Antiqua"/>
              <w:sz w:val="20"/>
            </w:rPr>
            <w:t>Enter expenses:</w:t>
          </w:r>
        </w:p>
      </w:docPartBody>
    </w:docPart>
    <w:docPart>
      <w:docPartPr>
        <w:name w:val="9DD1F3A20EB8498A8622CCB85F85C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E6C259-5020-48B3-94AD-80D8ED8CBC3B}"/>
      </w:docPartPr>
      <w:docPartBody>
        <w:p w:rsidR="00000000" w:rsidRDefault="00A47C39">
          <w:pPr>
            <w:pStyle w:val="9DD1F3A20EB8498A8622CCB85F85C6BA"/>
          </w:pPr>
          <w:r w:rsidRPr="00E7340A">
            <w:rPr>
              <w:rStyle w:val="PlaceholderText"/>
              <w:rFonts w:ascii="Book Antiqua" w:hAnsi="Book Antiqua"/>
              <w:sz w:val="20"/>
            </w:rPr>
            <w:t>Explain:</w:t>
          </w:r>
        </w:p>
      </w:docPartBody>
    </w:docPart>
    <w:docPart>
      <w:docPartPr>
        <w:name w:val="0143695C5CBD45AFBB9A2DA75D7DF6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099C9-5025-4C7C-813B-7EED78484D29}"/>
      </w:docPartPr>
      <w:docPartBody>
        <w:p w:rsidR="00000000" w:rsidRDefault="00A47C39">
          <w:pPr>
            <w:pStyle w:val="0143695C5CBD45AFBB9A2DA75D7DF60A"/>
          </w:pPr>
          <w:r w:rsidRPr="00E7340A">
            <w:rPr>
              <w:rStyle w:val="PlaceholderText"/>
              <w:rFonts w:ascii="Book Antiqua" w:hAnsi="Book Antiqua"/>
              <w:b/>
              <w:sz w:val="20"/>
            </w:rPr>
            <w:t>Choose or type...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B9815CD8D89A4B2888D318B36BC87DCC">
    <w:name w:val="B9815CD8D89A4B2888D318B36BC87DCC"/>
  </w:style>
  <w:style w:type="paragraph" w:customStyle="1" w:styleId="7A7E685C885843A9A0E7567BE7D03843">
    <w:name w:val="7A7E685C885843A9A0E7567BE7D03843"/>
  </w:style>
  <w:style w:type="paragraph" w:customStyle="1" w:styleId="BDE1993DA30C452996D8CFE6884EB8B4">
    <w:name w:val="BDE1993DA30C452996D8CFE6884EB8B4"/>
  </w:style>
  <w:style w:type="paragraph" w:customStyle="1" w:styleId="2FF23B4BF9F84953AF5398EB21346E1B">
    <w:name w:val="2FF23B4BF9F84953AF5398EB21346E1B"/>
  </w:style>
  <w:style w:type="paragraph" w:customStyle="1" w:styleId="664B9AE7451646E9A3222ECDB8698F78">
    <w:name w:val="664B9AE7451646E9A3222ECDB8698F78"/>
  </w:style>
  <w:style w:type="paragraph" w:customStyle="1" w:styleId="04DE4161EABB4C6CBBF175B5B1AE1F85">
    <w:name w:val="04DE4161EABB4C6CBBF175B5B1AE1F85"/>
  </w:style>
  <w:style w:type="paragraph" w:customStyle="1" w:styleId="F7E8C6AEBDCE4ADE8B64202978A1BD6C">
    <w:name w:val="F7E8C6AEBDCE4ADE8B64202978A1BD6C"/>
  </w:style>
  <w:style w:type="paragraph" w:customStyle="1" w:styleId="100680EECA7340B58D096935004E4335">
    <w:name w:val="100680EECA7340B58D096935004E4335"/>
  </w:style>
  <w:style w:type="paragraph" w:customStyle="1" w:styleId="98F56100465D4A11835BFD22369398B2">
    <w:name w:val="98F56100465D4A11835BFD22369398B2"/>
  </w:style>
  <w:style w:type="paragraph" w:customStyle="1" w:styleId="F6F8BF39B77941E19C980F9956390009">
    <w:name w:val="F6F8BF39B77941E19C980F9956390009"/>
  </w:style>
  <w:style w:type="paragraph" w:customStyle="1" w:styleId="FF8526772FB54FE7802BA88D63649322">
    <w:name w:val="FF8526772FB54FE7802BA88D63649322"/>
  </w:style>
  <w:style w:type="paragraph" w:customStyle="1" w:styleId="E07A3B1165244FC597BFA34629E8B04D">
    <w:name w:val="E07A3B1165244FC597BFA34629E8B04D"/>
  </w:style>
  <w:style w:type="paragraph" w:customStyle="1" w:styleId="5FFFE47DE8B24D9AA7A230476F878700">
    <w:name w:val="5FFFE47DE8B24D9AA7A230476F878700"/>
  </w:style>
  <w:style w:type="paragraph" w:customStyle="1" w:styleId="34A7D7AD714A42CFBF90AB2AEEC2B52E">
    <w:name w:val="34A7D7AD714A42CFBF90AB2AEEC2B52E"/>
  </w:style>
  <w:style w:type="paragraph" w:customStyle="1" w:styleId="5BCB30E04B2941ABB8AAE4B4748230E0">
    <w:name w:val="5BCB30E04B2941ABB8AAE4B4748230E0"/>
  </w:style>
  <w:style w:type="paragraph" w:customStyle="1" w:styleId="6619FD24E61E4197B4A3912317D3A7DB">
    <w:name w:val="6619FD24E61E4197B4A3912317D3A7DB"/>
  </w:style>
  <w:style w:type="paragraph" w:customStyle="1" w:styleId="A9E3A5BB76104D7B813FA24537152D35">
    <w:name w:val="A9E3A5BB76104D7B813FA24537152D35"/>
  </w:style>
  <w:style w:type="paragraph" w:customStyle="1" w:styleId="455A5739DC7D4CB4BEA9787E6878A6A0">
    <w:name w:val="455A5739DC7D4CB4BEA9787E6878A6A0"/>
  </w:style>
  <w:style w:type="paragraph" w:customStyle="1" w:styleId="3FBE060161CD48099E98872A29274677">
    <w:name w:val="3FBE060161CD48099E98872A29274677"/>
  </w:style>
  <w:style w:type="paragraph" w:customStyle="1" w:styleId="2D5849B302A54528AE68C7D5E802F865">
    <w:name w:val="2D5849B302A54528AE68C7D5E802F865"/>
  </w:style>
  <w:style w:type="paragraph" w:customStyle="1" w:styleId="B1909B384A6349C29EE0E6FEE58112BA">
    <w:name w:val="B1909B384A6349C29EE0E6FEE58112BA"/>
  </w:style>
  <w:style w:type="paragraph" w:customStyle="1" w:styleId="5AEAC8D7B5274CF1AD42623CDA6ADA7D">
    <w:name w:val="5AEAC8D7B5274CF1AD42623CDA6ADA7D"/>
  </w:style>
  <w:style w:type="paragraph" w:customStyle="1" w:styleId="09D051FB59B343A4B666B24F9233B0F3">
    <w:name w:val="09D051FB59B343A4B666B24F9233B0F3"/>
  </w:style>
  <w:style w:type="paragraph" w:customStyle="1" w:styleId="B1851C6D86F84996A5894C490CCDF233">
    <w:name w:val="B1851C6D86F84996A5894C490CCDF233"/>
  </w:style>
  <w:style w:type="paragraph" w:customStyle="1" w:styleId="F94DFFF1BB40483BA9A4BAEA0D2F507A">
    <w:name w:val="F94DFFF1BB40483BA9A4BAEA0D2F507A"/>
  </w:style>
  <w:style w:type="paragraph" w:customStyle="1" w:styleId="AC952373B35A4771913004F38F145890">
    <w:name w:val="AC952373B35A4771913004F38F145890"/>
  </w:style>
  <w:style w:type="paragraph" w:customStyle="1" w:styleId="124A0CE29F00492A9CB2E980D4D89E29">
    <w:name w:val="124A0CE29F00492A9CB2E980D4D89E29"/>
  </w:style>
  <w:style w:type="paragraph" w:customStyle="1" w:styleId="BBB4E9871EFC448D9122B2C3685D2507">
    <w:name w:val="BBB4E9871EFC448D9122B2C3685D2507"/>
  </w:style>
  <w:style w:type="paragraph" w:customStyle="1" w:styleId="8F723F3CB9144F6D898019870C1D99C7">
    <w:name w:val="8F723F3CB9144F6D898019870C1D99C7"/>
  </w:style>
  <w:style w:type="paragraph" w:customStyle="1" w:styleId="137E746585694C34959AFA01BEBFA386">
    <w:name w:val="137E746585694C34959AFA01BEBFA386"/>
  </w:style>
  <w:style w:type="paragraph" w:customStyle="1" w:styleId="9F115DA0817749CA9205525A55A466D1">
    <w:name w:val="9F115DA0817749CA9205525A55A466D1"/>
  </w:style>
  <w:style w:type="paragraph" w:customStyle="1" w:styleId="417D474670A941E08AC0D040D8E5A5CC">
    <w:name w:val="417D474670A941E08AC0D040D8E5A5CC"/>
  </w:style>
  <w:style w:type="paragraph" w:customStyle="1" w:styleId="A1BC9AA9DE1546A2BD4B7F2D1973B100">
    <w:name w:val="A1BC9AA9DE1546A2BD4B7F2D1973B100"/>
  </w:style>
  <w:style w:type="paragraph" w:customStyle="1" w:styleId="A9328B18F631425E84A7D56742B09105">
    <w:name w:val="A9328B18F631425E84A7D56742B09105"/>
  </w:style>
  <w:style w:type="paragraph" w:customStyle="1" w:styleId="11700CFA27F14449B3AE56F5162B81D3">
    <w:name w:val="11700CFA27F14449B3AE56F5162B81D3"/>
  </w:style>
  <w:style w:type="paragraph" w:customStyle="1" w:styleId="718B19226AAB4B4E9FDD9F919D18E874">
    <w:name w:val="718B19226AAB4B4E9FDD9F919D18E874"/>
  </w:style>
  <w:style w:type="paragraph" w:customStyle="1" w:styleId="3ED2C49DEBB64792B36B8AA982F4C4AE">
    <w:name w:val="3ED2C49DEBB64792B36B8AA982F4C4AE"/>
  </w:style>
  <w:style w:type="paragraph" w:customStyle="1" w:styleId="BB561685B37E446CB8D46458707459CF">
    <w:name w:val="BB561685B37E446CB8D46458707459CF"/>
  </w:style>
  <w:style w:type="paragraph" w:customStyle="1" w:styleId="85A65C55B3774A60963362420761B749">
    <w:name w:val="85A65C55B3774A60963362420761B749"/>
  </w:style>
  <w:style w:type="paragraph" w:customStyle="1" w:styleId="8E70FE84632D42F0930A0CF62E025AE1">
    <w:name w:val="8E70FE84632D42F0930A0CF62E025AE1"/>
  </w:style>
  <w:style w:type="paragraph" w:customStyle="1" w:styleId="1432BC156B074BABADFDF4B45D528C7E">
    <w:name w:val="1432BC156B074BABADFDF4B45D528C7E"/>
  </w:style>
  <w:style w:type="paragraph" w:customStyle="1" w:styleId="2F4048388DB34068940518E4AA5E1895">
    <w:name w:val="2F4048388DB34068940518E4AA5E1895"/>
  </w:style>
  <w:style w:type="paragraph" w:customStyle="1" w:styleId="36334DEF36EC4B1288D359D6094529BE">
    <w:name w:val="36334DEF36EC4B1288D359D6094529BE"/>
  </w:style>
  <w:style w:type="paragraph" w:customStyle="1" w:styleId="B135CB58A1B24FEBBDB896D67AFE1E0B">
    <w:name w:val="B135CB58A1B24FEBBDB896D67AFE1E0B"/>
  </w:style>
  <w:style w:type="paragraph" w:customStyle="1" w:styleId="918FA402962B48EEAAC03C7EE79567B6">
    <w:name w:val="918FA402962B48EEAAC03C7EE79567B6"/>
  </w:style>
  <w:style w:type="paragraph" w:customStyle="1" w:styleId="AE12240E3156438E95F64E6F743B356F">
    <w:name w:val="AE12240E3156438E95F64E6F743B356F"/>
  </w:style>
  <w:style w:type="paragraph" w:customStyle="1" w:styleId="1556537D2C4641A7B2D0E313197D7202">
    <w:name w:val="1556537D2C4641A7B2D0E313197D7202"/>
  </w:style>
  <w:style w:type="paragraph" w:customStyle="1" w:styleId="7964C17CE4BA480D81D10549FF778894">
    <w:name w:val="7964C17CE4BA480D81D10549FF778894"/>
  </w:style>
  <w:style w:type="paragraph" w:customStyle="1" w:styleId="952D89DB3F6D4E87A2161194E475CB99">
    <w:name w:val="952D89DB3F6D4E87A2161194E475CB99"/>
  </w:style>
  <w:style w:type="paragraph" w:customStyle="1" w:styleId="ABEE15BA70564F198A58B226A22FD274">
    <w:name w:val="ABEE15BA70564F198A58B226A22FD274"/>
  </w:style>
  <w:style w:type="paragraph" w:customStyle="1" w:styleId="FA5961E0384D49CE990E3A1345E79540">
    <w:name w:val="FA5961E0384D49CE990E3A1345E79540"/>
  </w:style>
  <w:style w:type="paragraph" w:customStyle="1" w:styleId="BB4B339A28134E76812DA264874BC1B3">
    <w:name w:val="BB4B339A28134E76812DA264874BC1B3"/>
  </w:style>
  <w:style w:type="paragraph" w:customStyle="1" w:styleId="FC2E012B3EE74DCCA058435042720F4F">
    <w:name w:val="FC2E012B3EE74DCCA058435042720F4F"/>
  </w:style>
  <w:style w:type="paragraph" w:customStyle="1" w:styleId="CEE9680F1BBD4ED58AD0FAB077094566">
    <w:name w:val="CEE9680F1BBD4ED58AD0FAB077094566"/>
  </w:style>
  <w:style w:type="paragraph" w:customStyle="1" w:styleId="747FFC2D3E964800B9BFA54AE1ECBFC0">
    <w:name w:val="747FFC2D3E964800B9BFA54AE1ECBFC0"/>
  </w:style>
  <w:style w:type="paragraph" w:customStyle="1" w:styleId="F45BA3D1F2AF4A2EB42BE00ADC1B707F">
    <w:name w:val="F45BA3D1F2AF4A2EB42BE00ADC1B707F"/>
  </w:style>
  <w:style w:type="paragraph" w:customStyle="1" w:styleId="AE301103F6D3479AB0A75B6CB87A77CD">
    <w:name w:val="AE301103F6D3479AB0A75B6CB87A77CD"/>
  </w:style>
  <w:style w:type="paragraph" w:customStyle="1" w:styleId="900B0BF0CE494AC6A33D455B27C83BFB">
    <w:name w:val="900B0BF0CE494AC6A33D455B27C83BFB"/>
  </w:style>
  <w:style w:type="paragraph" w:customStyle="1" w:styleId="EB54B54C8A7C4CCE883377F34D0726F9">
    <w:name w:val="EB54B54C8A7C4CCE883377F34D0726F9"/>
  </w:style>
  <w:style w:type="paragraph" w:customStyle="1" w:styleId="52064505D6B64475971B6EE0F31D8B26">
    <w:name w:val="52064505D6B64475971B6EE0F31D8B26"/>
  </w:style>
  <w:style w:type="paragraph" w:customStyle="1" w:styleId="BEB71DB683BB46CAAD1B868FEF487508">
    <w:name w:val="BEB71DB683BB46CAAD1B868FEF487508"/>
  </w:style>
  <w:style w:type="paragraph" w:customStyle="1" w:styleId="38FE73656455411AB42F81AF5B71C819">
    <w:name w:val="38FE73656455411AB42F81AF5B71C819"/>
  </w:style>
  <w:style w:type="paragraph" w:customStyle="1" w:styleId="9DD1F3A20EB8498A8622CCB85F85C6BA">
    <w:name w:val="9DD1F3A20EB8498A8622CCB85F85C6BA"/>
  </w:style>
  <w:style w:type="paragraph" w:customStyle="1" w:styleId="0143695C5CBD45AFBB9A2DA75D7DF60A">
    <w:name w:val="0143695C5CBD45AFBB9A2DA75D7DF60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269F7-574F-41FF-BE91-16932EF6D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WRPRAP Rural Rotation Grant Application</Template>
  <TotalTime>2</TotalTime>
  <Pages>6</Pages>
  <Words>847</Words>
  <Characters>6140</Characters>
  <Application>Microsoft Office Word</Application>
  <DocSecurity>0</DocSecurity>
  <Lines>51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UWDFM</Company>
  <LinksUpToDate>false</LinksUpToDate>
  <CharactersWithSpaces>6974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UWDFM</dc:creator>
  <cp:keywords/>
  <dc:description/>
  <cp:lastModifiedBy>UWDFM</cp:lastModifiedBy>
  <cp:revision>1</cp:revision>
  <cp:lastPrinted>2011-12-15T21:04:00Z</cp:lastPrinted>
  <dcterms:created xsi:type="dcterms:W3CDTF">2012-05-23T17:04:00Z</dcterms:created>
  <dcterms:modified xsi:type="dcterms:W3CDTF">2012-05-23T17:06:00Z</dcterms:modified>
</cp:coreProperties>
</file>