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2F" w:rsidRPr="00140696" w:rsidRDefault="00B72C2F" w:rsidP="00B72C2F">
      <w:pPr>
        <w:widowControl w:val="0"/>
        <w:jc w:val="both"/>
        <w:rPr>
          <w:color w:val="FF0000"/>
          <w:sz w:val="20"/>
          <w:szCs w:val="20"/>
        </w:rPr>
      </w:pPr>
      <w:r w:rsidRPr="00140696">
        <w:rPr>
          <w:rFonts w:ascii="Arial" w:hAnsi="Arial"/>
          <w:sz w:val="20"/>
          <w:szCs w:val="20"/>
        </w:rPr>
        <w:tab/>
        <w:t xml:space="preserve"> </w:t>
      </w:r>
      <w:r w:rsidRPr="00140696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</w:p>
    <w:p w:rsidR="00B72C2F" w:rsidRDefault="00B72C2F" w:rsidP="0057280A">
      <w:pPr>
        <w:rPr>
          <w:rFonts w:ascii="Arial" w:hAnsi="Arial" w:cs="Arial"/>
          <w:sz w:val="22"/>
          <w:szCs w:val="22"/>
        </w:rPr>
      </w:pPr>
    </w:p>
    <w:p w:rsidR="001F6FDC" w:rsidRDefault="001F6FDC" w:rsidP="00CF32D9">
      <w:pPr>
        <w:pStyle w:val="NoSpacing"/>
        <w:rPr>
          <w:rFonts w:ascii="Arial" w:eastAsia="Cambria" w:hAnsi="Arial" w:cs="Arial"/>
        </w:rPr>
      </w:pPr>
    </w:p>
    <w:p w:rsidR="00F67ED5" w:rsidRDefault="00F67ED5" w:rsidP="00CF32D9">
      <w:pPr>
        <w:pStyle w:val="NoSpacing"/>
        <w:rPr>
          <w:rStyle w:val="IntenseReference"/>
          <w:sz w:val="28"/>
          <w:szCs w:val="32"/>
        </w:rPr>
      </w:pPr>
    </w:p>
    <w:p w:rsidR="004D7638" w:rsidRPr="00CF32D9" w:rsidRDefault="004D7638" w:rsidP="00CF32D9">
      <w:pPr>
        <w:pStyle w:val="NoSpacing"/>
        <w:rPr>
          <w:rStyle w:val="IntenseReference"/>
          <w:sz w:val="28"/>
          <w:szCs w:val="32"/>
        </w:rPr>
      </w:pPr>
      <w:r w:rsidRPr="00CF32D9">
        <w:rPr>
          <w:rStyle w:val="IntenseReference"/>
          <w:sz w:val="28"/>
          <w:szCs w:val="32"/>
        </w:rPr>
        <w:t xml:space="preserve">Application Website: </w:t>
      </w:r>
      <w:hyperlink r:id="rId8" w:history="1">
        <w:r w:rsidRPr="00CF32D9">
          <w:rPr>
            <w:rStyle w:val="Hyperlink"/>
            <w:b/>
            <w:color w:val="C0504D" w:themeColor="accent2"/>
            <w:spacing w:val="5"/>
            <w:sz w:val="24"/>
            <w:szCs w:val="40"/>
          </w:rPr>
          <w:t>http://www.fammed.wisc.edu/wi-rural-physician-program</w:t>
        </w:r>
      </w:hyperlink>
    </w:p>
    <w:p w:rsidR="004D7638" w:rsidRDefault="004D7638" w:rsidP="00CF32D9">
      <w:pPr>
        <w:pStyle w:val="NoSpacing"/>
        <w:spacing w:line="120" w:lineRule="auto"/>
        <w:jc w:val="center"/>
        <w:rPr>
          <w:rStyle w:val="IntenseReference"/>
          <w:sz w:val="40"/>
          <w:szCs w:val="40"/>
        </w:rPr>
      </w:pPr>
    </w:p>
    <w:p w:rsidR="00007D16" w:rsidRPr="00263DA2" w:rsidRDefault="00993F18" w:rsidP="00007D16">
      <w:pPr>
        <w:pStyle w:val="NoSpacing"/>
        <w:tabs>
          <w:tab w:val="center" w:pos="4680"/>
          <w:tab w:val="left" w:pos="8625"/>
        </w:tabs>
        <w:jc w:val="center"/>
        <w:rPr>
          <w:rStyle w:val="IntenseReference"/>
          <w:sz w:val="44"/>
          <w:szCs w:val="40"/>
        </w:rPr>
      </w:pPr>
      <w:r>
        <w:rPr>
          <w:rStyle w:val="IntenseReference"/>
          <w:sz w:val="44"/>
          <w:szCs w:val="40"/>
        </w:rPr>
        <w:t>RTT</w:t>
      </w:r>
      <w:r w:rsidR="00007D16" w:rsidRPr="00263DA2">
        <w:rPr>
          <w:rStyle w:val="IntenseReference"/>
          <w:sz w:val="44"/>
          <w:szCs w:val="40"/>
        </w:rPr>
        <w:t xml:space="preserve"> Application</w:t>
      </w:r>
    </w:p>
    <w:p w:rsidR="00263DA2" w:rsidRDefault="00263DA2" w:rsidP="00263DA2">
      <w:pPr>
        <w:pStyle w:val="NoSpacing"/>
        <w:jc w:val="center"/>
        <w:rPr>
          <w:rStyle w:val="IntenseReference"/>
          <w:sz w:val="28"/>
          <w:szCs w:val="40"/>
          <w:u w:val="none"/>
        </w:rPr>
      </w:pPr>
      <w:r w:rsidRPr="00F37D6D">
        <w:rPr>
          <w:rStyle w:val="IntenseReference"/>
          <w:sz w:val="28"/>
          <w:szCs w:val="40"/>
          <w:u w:val="none"/>
        </w:rPr>
        <w:t>Support for E</w:t>
      </w:r>
      <w:r w:rsidR="00993F18" w:rsidRPr="00F37D6D">
        <w:rPr>
          <w:rStyle w:val="IntenseReference"/>
          <w:sz w:val="28"/>
          <w:szCs w:val="40"/>
          <w:u w:val="none"/>
        </w:rPr>
        <w:t>xisting Rural Training Track Programs</w:t>
      </w:r>
    </w:p>
    <w:p w:rsidR="007B569C" w:rsidRDefault="007B569C" w:rsidP="00865DD7">
      <w:pPr>
        <w:pStyle w:val="NoSpacing"/>
        <w:spacing w:line="120" w:lineRule="auto"/>
        <w:jc w:val="center"/>
        <w:rPr>
          <w:rStyle w:val="IntenseReference"/>
          <w:sz w:val="28"/>
          <w:szCs w:val="40"/>
          <w:u w:val="none"/>
        </w:rPr>
      </w:pPr>
    </w:p>
    <w:p w:rsidR="00843436" w:rsidRPr="00843436" w:rsidRDefault="007B569C" w:rsidP="007B569C">
      <w:pPr>
        <w:rPr>
          <w:rFonts w:ascii="Calibri" w:hAnsi="Calibri"/>
        </w:rPr>
      </w:pPr>
      <w:r w:rsidRPr="00843436">
        <w:rPr>
          <w:rFonts w:ascii="Calibri" w:hAnsi="Calibri"/>
          <w:b/>
        </w:rPr>
        <w:t>Instructions</w:t>
      </w:r>
    </w:p>
    <w:p w:rsidR="00843436" w:rsidRDefault="00843436" w:rsidP="00843436">
      <w:pPr>
        <w:spacing w:line="120" w:lineRule="auto"/>
        <w:rPr>
          <w:rFonts w:ascii="Calibri" w:hAnsi="Calibri"/>
          <w:sz w:val="22"/>
        </w:rPr>
      </w:pPr>
    </w:p>
    <w:p w:rsidR="00843436" w:rsidRDefault="00843436" w:rsidP="007B569C">
      <w:pPr>
        <w:rPr>
          <w:rFonts w:ascii="Calibri" w:hAnsi="Calibri"/>
          <w:sz w:val="22"/>
        </w:rPr>
      </w:pPr>
      <w:r w:rsidRPr="00843436">
        <w:rPr>
          <w:rFonts w:ascii="Calibri" w:hAnsi="Calibri"/>
          <w:i/>
          <w:sz w:val="22"/>
        </w:rPr>
        <w:t>Step 1:</w:t>
      </w:r>
      <w:r w:rsidR="007435B0">
        <w:rPr>
          <w:rFonts w:ascii="Calibri" w:hAnsi="Calibri"/>
          <w:i/>
          <w:sz w:val="22"/>
        </w:rPr>
        <w:t xml:space="preserve"> </w:t>
      </w:r>
      <w:r w:rsidR="007435B0" w:rsidRPr="007435B0">
        <w:rPr>
          <w:rFonts w:ascii="Calibri" w:hAnsi="Calibri"/>
          <w:sz w:val="22"/>
        </w:rPr>
        <w:t>Please read the information below</w:t>
      </w:r>
      <w:r w:rsidRPr="007435B0">
        <w:rPr>
          <w:rFonts w:ascii="Calibri" w:hAnsi="Calibri"/>
          <w:sz w:val="22"/>
        </w:rPr>
        <w:t>.</w:t>
      </w:r>
    </w:p>
    <w:p w:rsidR="00843436" w:rsidRDefault="00843436" w:rsidP="007B569C">
      <w:pPr>
        <w:rPr>
          <w:rFonts w:ascii="Calibri" w:hAnsi="Calibri"/>
          <w:sz w:val="22"/>
        </w:rPr>
      </w:pPr>
      <w:r w:rsidRPr="00843436">
        <w:rPr>
          <w:rFonts w:ascii="Calibri" w:hAnsi="Calibri"/>
          <w:i/>
          <w:sz w:val="22"/>
        </w:rPr>
        <w:t>Step 2:</w:t>
      </w:r>
      <w:r>
        <w:rPr>
          <w:rFonts w:ascii="Calibri" w:hAnsi="Calibri"/>
          <w:sz w:val="22"/>
        </w:rPr>
        <w:t xml:space="preserve"> Fi</w:t>
      </w:r>
      <w:r w:rsidR="000512A0">
        <w:rPr>
          <w:rFonts w:ascii="Calibri" w:hAnsi="Calibri"/>
          <w:sz w:val="22"/>
        </w:rPr>
        <w:t xml:space="preserve">ll out the form in its entirety at: </w:t>
      </w:r>
      <w:hyperlink r:id="rId9" w:history="1">
        <w:r w:rsidR="000512A0" w:rsidRPr="0065261C">
          <w:rPr>
            <w:rStyle w:val="Hyperlink"/>
            <w:rFonts w:ascii="Calibri" w:hAnsi="Calibri"/>
            <w:color w:val="auto"/>
            <w:spacing w:val="5"/>
            <w:sz w:val="22"/>
            <w:szCs w:val="40"/>
          </w:rPr>
          <w:t>http://www.fammed.wisc.edu/wi-rural-physician-program</w:t>
        </w:r>
      </w:hyperlink>
      <w:r w:rsidR="000512A0">
        <w:rPr>
          <w:rFonts w:ascii="Calibri" w:hAnsi="Calibri"/>
          <w:sz w:val="22"/>
        </w:rPr>
        <w:t>.</w:t>
      </w:r>
    </w:p>
    <w:p w:rsidR="00843436" w:rsidRDefault="00843436" w:rsidP="007B569C">
      <w:pPr>
        <w:rPr>
          <w:rFonts w:ascii="Calibri" w:hAnsi="Calibri"/>
          <w:sz w:val="22"/>
        </w:rPr>
      </w:pPr>
      <w:r w:rsidRPr="00843436">
        <w:rPr>
          <w:rFonts w:ascii="Calibri" w:hAnsi="Calibri"/>
          <w:i/>
          <w:sz w:val="22"/>
        </w:rPr>
        <w:t>Step 3:</w:t>
      </w:r>
      <w:r>
        <w:rPr>
          <w:rFonts w:ascii="Calibri" w:hAnsi="Calibri"/>
          <w:sz w:val="22"/>
        </w:rPr>
        <w:t xml:space="preserve"> Use the </w:t>
      </w:r>
      <w:r w:rsidRPr="007435B0">
        <w:rPr>
          <w:rFonts w:ascii="Calibri" w:hAnsi="Calibri"/>
          <w:b/>
          <w:sz w:val="22"/>
        </w:rPr>
        <w:t>Save As</w:t>
      </w:r>
      <w:r>
        <w:rPr>
          <w:rFonts w:ascii="Calibri" w:hAnsi="Calibri"/>
          <w:sz w:val="22"/>
        </w:rPr>
        <w:t xml:space="preserve"> function to save a copy of this document.</w:t>
      </w:r>
    </w:p>
    <w:p w:rsidR="00EB5695" w:rsidRPr="007B569C" w:rsidRDefault="00843436" w:rsidP="007B569C">
      <w:pPr>
        <w:rPr>
          <w:rStyle w:val="IntenseReference"/>
          <w:rFonts w:ascii="Calibri" w:hAnsi="Calibri"/>
          <w:b w:val="0"/>
          <w:bCs w:val="0"/>
          <w:smallCaps w:val="0"/>
          <w:color w:val="auto"/>
          <w:spacing w:val="0"/>
          <w:sz w:val="22"/>
          <w:u w:val="none"/>
        </w:rPr>
      </w:pPr>
      <w:r w:rsidRPr="00843436">
        <w:rPr>
          <w:rFonts w:ascii="Calibri" w:hAnsi="Calibri"/>
          <w:i/>
          <w:sz w:val="22"/>
        </w:rPr>
        <w:t>Step 4:</w:t>
      </w:r>
      <w:r>
        <w:rPr>
          <w:rFonts w:ascii="Calibri" w:hAnsi="Calibri"/>
          <w:sz w:val="22"/>
        </w:rPr>
        <w:t xml:space="preserve"> Once completed, s</w:t>
      </w:r>
      <w:r w:rsidR="007B569C">
        <w:rPr>
          <w:rFonts w:ascii="Calibri" w:hAnsi="Calibri"/>
          <w:sz w:val="22"/>
        </w:rPr>
        <w:t>ubmit via email to</w:t>
      </w:r>
      <w:r w:rsidR="007435B0">
        <w:rPr>
          <w:rFonts w:ascii="Calibri" w:hAnsi="Calibri"/>
          <w:sz w:val="22"/>
        </w:rPr>
        <w:t xml:space="preserve"> </w:t>
      </w:r>
      <w:r w:rsidR="007B569C">
        <w:rPr>
          <w:rFonts w:ascii="Calibri" w:hAnsi="Calibri"/>
          <w:sz w:val="22"/>
        </w:rPr>
        <w:t>Program Coordinator Wilda Nilsestuen</w:t>
      </w:r>
      <w:r w:rsidR="00131C5F">
        <w:rPr>
          <w:rFonts w:ascii="Calibri" w:hAnsi="Calibri"/>
          <w:sz w:val="22"/>
        </w:rPr>
        <w:t xml:space="preserve"> </w:t>
      </w:r>
      <w:r w:rsidR="007B569C">
        <w:rPr>
          <w:rFonts w:ascii="Calibri" w:hAnsi="Calibri"/>
          <w:sz w:val="22"/>
        </w:rPr>
        <w:t xml:space="preserve">at:  </w:t>
      </w:r>
      <w:hyperlink r:id="rId10" w:history="1">
        <w:r w:rsidR="007B569C" w:rsidRPr="007B569C">
          <w:rPr>
            <w:rStyle w:val="Hyperlink"/>
            <w:rFonts w:ascii="Calibri" w:hAnsi="Calibri"/>
            <w:color w:val="auto"/>
            <w:sz w:val="22"/>
          </w:rPr>
          <w:t>wilda.nilsestuen@fammed.wisc.edu</w:t>
        </w:r>
      </w:hyperlink>
      <w:r w:rsidR="00131C5F">
        <w:rPr>
          <w:rFonts w:ascii="Calibri" w:hAnsi="Calibri"/>
          <w:sz w:val="22"/>
        </w:rPr>
        <w:t>.</w:t>
      </w:r>
    </w:p>
    <w:p w:rsidR="007B569C" w:rsidRPr="00EB5695" w:rsidRDefault="007B569C" w:rsidP="00EB5695">
      <w:pPr>
        <w:pStyle w:val="NoSpacing"/>
        <w:spacing w:line="120" w:lineRule="auto"/>
        <w:rPr>
          <w:rStyle w:val="IntenseReference"/>
          <w:rFonts w:ascii="Book Antiqua" w:hAnsi="Book Antiqua"/>
          <w:b w:val="0"/>
          <w:sz w:val="24"/>
          <w:szCs w:val="24"/>
          <w:u w:val="none"/>
        </w:rPr>
      </w:pPr>
    </w:p>
    <w:p w:rsidR="00993F18" w:rsidRPr="00843436" w:rsidRDefault="00993F18" w:rsidP="00993F18">
      <w:pPr>
        <w:rPr>
          <w:rFonts w:ascii="Calibri" w:hAnsi="Calibri"/>
          <w:b/>
          <w:szCs w:val="22"/>
        </w:rPr>
      </w:pPr>
      <w:r w:rsidRPr="00843436">
        <w:rPr>
          <w:rFonts w:ascii="Calibri" w:hAnsi="Calibri"/>
          <w:b/>
          <w:szCs w:val="22"/>
        </w:rPr>
        <w:t>Funding Goals</w:t>
      </w:r>
    </w:p>
    <w:p w:rsidR="00993F18" w:rsidRPr="00EF620F" w:rsidRDefault="00993F18" w:rsidP="00EF620F">
      <w:pPr>
        <w:spacing w:line="120" w:lineRule="auto"/>
        <w:rPr>
          <w:rFonts w:ascii="Calibri" w:eastAsia="Times New Roman" w:hAnsi="Calibri"/>
          <w:sz w:val="22"/>
          <w:szCs w:val="22"/>
        </w:rPr>
      </w:pPr>
    </w:p>
    <w:p w:rsidR="00993F18" w:rsidRPr="00F37D6D" w:rsidRDefault="00EF620F" w:rsidP="00993F18">
      <w:pPr>
        <w:rPr>
          <w:rFonts w:ascii="Calibri" w:eastAsia="Times New Roman" w:hAnsi="Calibri"/>
          <w:b/>
          <w:sz w:val="22"/>
          <w:szCs w:val="22"/>
        </w:rPr>
      </w:pPr>
      <w:r w:rsidRPr="00AE03B7">
        <w:rPr>
          <w:rFonts w:ascii="Calibri" w:hAnsi="Calibri"/>
          <w:sz w:val="22"/>
        </w:rPr>
        <w:t>The goal of the WRPRAP program is to prepare future physicians for</w:t>
      </w:r>
      <w:r w:rsidR="005123B6">
        <w:rPr>
          <w:rFonts w:ascii="Calibri" w:hAnsi="Calibri"/>
          <w:sz w:val="22"/>
        </w:rPr>
        <w:t xml:space="preserve"> practice in rural Wisconsin</w:t>
      </w:r>
      <w:r w:rsidRPr="00AE03B7">
        <w:rPr>
          <w:rFonts w:ascii="Calibri" w:hAnsi="Calibri"/>
          <w:sz w:val="22"/>
        </w:rPr>
        <w:t>.</w:t>
      </w:r>
      <w:r>
        <w:rPr>
          <w:rFonts w:ascii="Calibri" w:eastAsia="Times New Roman" w:hAnsi="Calibri"/>
          <w:sz w:val="22"/>
          <w:szCs w:val="22"/>
        </w:rPr>
        <w:t xml:space="preserve">   </w:t>
      </w:r>
      <w:r w:rsidRPr="00F37D6D">
        <w:rPr>
          <w:rFonts w:ascii="Calibri" w:eastAsia="Times New Roman" w:hAnsi="Calibri"/>
          <w:b/>
          <w:sz w:val="22"/>
          <w:szCs w:val="22"/>
        </w:rPr>
        <w:t>RTT grants allow a</w:t>
      </w:r>
      <w:r w:rsidR="00993F18" w:rsidRPr="00F37D6D">
        <w:rPr>
          <w:rFonts w:ascii="Calibri" w:eastAsia="Times New Roman" w:hAnsi="Calibri"/>
          <w:b/>
          <w:sz w:val="22"/>
          <w:szCs w:val="22"/>
        </w:rPr>
        <w:t xml:space="preserve"> RTT to expand the number of residents above their cap and the usual number of residents in their program.  </w:t>
      </w:r>
    </w:p>
    <w:p w:rsidR="00993F18" w:rsidRPr="00EF620F" w:rsidRDefault="00993F18" w:rsidP="00993F18">
      <w:pPr>
        <w:rPr>
          <w:rFonts w:ascii="Calibri" w:hAnsi="Calibri"/>
          <w:b/>
          <w:sz w:val="22"/>
          <w:szCs w:val="22"/>
        </w:rPr>
      </w:pPr>
    </w:p>
    <w:p w:rsidR="00993F18" w:rsidRPr="00843436" w:rsidRDefault="00993F18" w:rsidP="00993F18">
      <w:pPr>
        <w:rPr>
          <w:rFonts w:ascii="Calibri" w:hAnsi="Calibri"/>
          <w:b/>
          <w:szCs w:val="22"/>
        </w:rPr>
      </w:pPr>
      <w:r w:rsidRPr="00843436">
        <w:rPr>
          <w:rFonts w:ascii="Calibri" w:hAnsi="Calibri"/>
          <w:b/>
          <w:szCs w:val="22"/>
        </w:rPr>
        <w:t>Eligibility Requirements</w:t>
      </w:r>
    </w:p>
    <w:p w:rsidR="00993F18" w:rsidRPr="00EF620F" w:rsidRDefault="00993F18" w:rsidP="00EF620F">
      <w:pPr>
        <w:spacing w:line="120" w:lineRule="auto"/>
        <w:rPr>
          <w:rFonts w:ascii="Calibri" w:hAnsi="Calibri"/>
          <w:sz w:val="22"/>
          <w:szCs w:val="22"/>
        </w:rPr>
      </w:pPr>
    </w:p>
    <w:p w:rsidR="00993F18" w:rsidRDefault="00993F18" w:rsidP="00993F18">
      <w:pPr>
        <w:rPr>
          <w:rFonts w:ascii="Calibri" w:hAnsi="Calibri"/>
          <w:sz w:val="22"/>
          <w:szCs w:val="22"/>
        </w:rPr>
      </w:pPr>
      <w:r w:rsidRPr="00EF620F">
        <w:rPr>
          <w:rFonts w:ascii="Calibri" w:hAnsi="Calibri"/>
          <w:sz w:val="22"/>
          <w:szCs w:val="22"/>
        </w:rPr>
        <w:t>Eligibility requirements for participating in this grant program are defined in the WRPRAP guidelines.</w:t>
      </w:r>
    </w:p>
    <w:p w:rsidR="00EF620F" w:rsidRPr="00EF620F" w:rsidRDefault="00EF620F" w:rsidP="00993F18">
      <w:pPr>
        <w:rPr>
          <w:rFonts w:ascii="Calibri" w:hAnsi="Calibri"/>
          <w:sz w:val="22"/>
          <w:szCs w:val="22"/>
        </w:rPr>
      </w:pPr>
    </w:p>
    <w:p w:rsidR="00993F18" w:rsidRPr="00EF620F" w:rsidRDefault="00993F18" w:rsidP="00993F18">
      <w:pPr>
        <w:pStyle w:val="NoSpacing"/>
        <w:numPr>
          <w:ilvl w:val="0"/>
          <w:numId w:val="36"/>
        </w:numPr>
      </w:pPr>
      <w:r w:rsidRPr="00EF620F">
        <w:t>Any Wisconsin residency program in family medicine, general surgery, internal medicine, obstetrics, pediatrics or psychiatry which meets eligibility criteria may apply.</w:t>
      </w:r>
    </w:p>
    <w:p w:rsidR="00993F18" w:rsidRPr="00EF620F" w:rsidRDefault="00993F18" w:rsidP="00993F18">
      <w:pPr>
        <w:pStyle w:val="NoSpacing"/>
        <w:numPr>
          <w:ilvl w:val="0"/>
          <w:numId w:val="36"/>
        </w:numPr>
      </w:pPr>
      <w:r w:rsidRPr="00EF620F">
        <w:t xml:space="preserve"> “Rural” = community of fewer than 20,000 at least 15 miles from any community of 20,000 or more.   </w:t>
      </w:r>
    </w:p>
    <w:p w:rsidR="00993F18" w:rsidRPr="00EF620F" w:rsidRDefault="00993F18" w:rsidP="00993F18">
      <w:pPr>
        <w:pStyle w:val="NoSpacing"/>
        <w:numPr>
          <w:ilvl w:val="0"/>
          <w:numId w:val="36"/>
        </w:numPr>
      </w:pPr>
      <w:r w:rsidRPr="00EF620F">
        <w:t>Residency position must be ACGME approved and in an accredited program.  At least 50% of resident time must be in rural hospital and/or clinic.</w:t>
      </w:r>
    </w:p>
    <w:p w:rsidR="00993F18" w:rsidRPr="00EF620F" w:rsidRDefault="00993F18" w:rsidP="00993F18">
      <w:pPr>
        <w:pStyle w:val="NoSpacing"/>
        <w:numPr>
          <w:ilvl w:val="0"/>
          <w:numId w:val="36"/>
        </w:numPr>
      </w:pPr>
      <w:r w:rsidRPr="00EF620F">
        <w:t xml:space="preserve">Rural rotations must comply with all ACGME requirements; supervising physicians must comply with all CMS guidelines.  </w:t>
      </w:r>
    </w:p>
    <w:p w:rsidR="00993F18" w:rsidRPr="00EF620F" w:rsidRDefault="00993F18" w:rsidP="00993F18">
      <w:pPr>
        <w:pStyle w:val="NoSpacing"/>
        <w:numPr>
          <w:ilvl w:val="0"/>
          <w:numId w:val="36"/>
        </w:numPr>
      </w:pPr>
      <w:r w:rsidRPr="00EF620F">
        <w:t xml:space="preserve">Preference accorded to programs actively recruiting graduates of Wisconsin School of Medicine and Public Health and Medical College of Wisconsin.  </w:t>
      </w:r>
    </w:p>
    <w:p w:rsidR="00993F18" w:rsidRPr="00EF620F" w:rsidRDefault="00993F18" w:rsidP="00993F18">
      <w:pPr>
        <w:pStyle w:val="NoSpacing"/>
        <w:numPr>
          <w:ilvl w:val="0"/>
          <w:numId w:val="36"/>
        </w:numPr>
      </w:pPr>
      <w:r w:rsidRPr="00EF620F">
        <w:t>See www.fammed.wisc.edu/rural/applications-funding for full details, including expenses for which WRPRAP funding may be requested</w:t>
      </w:r>
    </w:p>
    <w:p w:rsidR="00993F18" w:rsidRPr="00EF620F" w:rsidRDefault="00993F18" w:rsidP="00865DD7">
      <w:pPr>
        <w:pStyle w:val="ListParagraph"/>
        <w:spacing w:line="120" w:lineRule="auto"/>
        <w:rPr>
          <w:rFonts w:ascii="Calibri" w:hAnsi="Calibri"/>
          <w:sz w:val="22"/>
          <w:szCs w:val="22"/>
        </w:rPr>
      </w:pPr>
      <w:r w:rsidRPr="00EF620F">
        <w:rPr>
          <w:rFonts w:ascii="Calibri" w:hAnsi="Calibri"/>
          <w:sz w:val="22"/>
          <w:szCs w:val="22"/>
        </w:rPr>
        <w:t xml:space="preserve">                                        </w:t>
      </w:r>
    </w:p>
    <w:p w:rsidR="00993F18" w:rsidRPr="00843436" w:rsidRDefault="00993F18" w:rsidP="00993F18">
      <w:pPr>
        <w:pStyle w:val="NoSpacing"/>
        <w:rPr>
          <w:b/>
          <w:sz w:val="24"/>
        </w:rPr>
      </w:pPr>
      <w:r w:rsidRPr="00843436">
        <w:rPr>
          <w:b/>
          <w:sz w:val="24"/>
        </w:rPr>
        <w:t>Eligible Fun</w:t>
      </w:r>
      <w:r w:rsidR="00EF620F" w:rsidRPr="00843436">
        <w:rPr>
          <w:b/>
          <w:sz w:val="24"/>
        </w:rPr>
        <w:t>ding Requests</w:t>
      </w:r>
    </w:p>
    <w:p w:rsidR="00993F18" w:rsidRPr="00EF620F" w:rsidRDefault="00993F18" w:rsidP="00EF620F">
      <w:pPr>
        <w:pStyle w:val="NoSpacing"/>
        <w:spacing w:line="120" w:lineRule="auto"/>
      </w:pPr>
    </w:p>
    <w:p w:rsidR="00993F18" w:rsidRPr="00EF620F" w:rsidRDefault="00EF620F" w:rsidP="00993F18">
      <w:pPr>
        <w:pStyle w:val="NoSpacing"/>
        <w:numPr>
          <w:ilvl w:val="0"/>
          <w:numId w:val="37"/>
        </w:numPr>
      </w:pPr>
      <w:r w:rsidRPr="00EF620F">
        <w:t xml:space="preserve">Resident </w:t>
      </w:r>
      <w:r w:rsidR="00993F18" w:rsidRPr="00EF620F">
        <w:t xml:space="preserve">salary and benefits </w:t>
      </w:r>
    </w:p>
    <w:p w:rsidR="00993F18" w:rsidRPr="00EF620F" w:rsidRDefault="00F37D6D" w:rsidP="00993F18">
      <w:pPr>
        <w:pStyle w:val="NoSpacing"/>
        <w:numPr>
          <w:ilvl w:val="0"/>
          <w:numId w:val="37"/>
        </w:numPr>
      </w:pPr>
      <w:r>
        <w:t>Resident travel s</w:t>
      </w:r>
      <w:r w:rsidR="00993F18" w:rsidRPr="00EF620F">
        <w:t xml:space="preserve">tipend </w:t>
      </w:r>
    </w:p>
    <w:p w:rsidR="00993F18" w:rsidRPr="00EF620F" w:rsidRDefault="00993F18" w:rsidP="00993F18">
      <w:pPr>
        <w:pStyle w:val="NoSpacing"/>
        <w:numPr>
          <w:ilvl w:val="0"/>
          <w:numId w:val="37"/>
        </w:numPr>
      </w:pPr>
      <w:r w:rsidRPr="00EF620F">
        <w:t xml:space="preserve">Rural site developmental or administrative or other costs up to $1,000 </w:t>
      </w:r>
    </w:p>
    <w:p w:rsidR="00993F18" w:rsidRPr="00EF620F" w:rsidRDefault="00993F18" w:rsidP="00993F18">
      <w:pPr>
        <w:pStyle w:val="NoSpacing"/>
        <w:numPr>
          <w:ilvl w:val="0"/>
          <w:numId w:val="37"/>
        </w:numPr>
      </w:pPr>
      <w:r w:rsidRPr="00EF620F">
        <w:t xml:space="preserve">Residency program developmental and administrative costs up to $1,000 </w:t>
      </w:r>
    </w:p>
    <w:p w:rsidR="008F3B89" w:rsidRDefault="008F3B89" w:rsidP="008F3B89">
      <w:pPr>
        <w:pStyle w:val="NoSpacing"/>
      </w:pPr>
    </w:p>
    <w:p w:rsidR="00865DD7" w:rsidRPr="00EF620F" w:rsidRDefault="00865DD7" w:rsidP="008F3B89">
      <w:pPr>
        <w:pStyle w:val="NoSpacing"/>
      </w:pPr>
    </w:p>
    <w:p w:rsidR="001257E0" w:rsidRPr="00843436" w:rsidRDefault="001257E0" w:rsidP="00843436">
      <w:pPr>
        <w:pStyle w:val="NoSpacing"/>
        <w:jc w:val="center"/>
        <w:rPr>
          <w:rStyle w:val="IntenseReference"/>
          <w:rFonts w:asciiTheme="majorHAnsi" w:hAnsiTheme="majorHAnsi"/>
          <w:b w:val="0"/>
          <w:bCs w:val="0"/>
          <w:smallCaps w:val="0"/>
          <w:color w:val="auto"/>
          <w:spacing w:val="0"/>
          <w:u w:val="none"/>
        </w:rPr>
      </w:pPr>
      <w:r w:rsidRPr="00B17020">
        <w:rPr>
          <w:rStyle w:val="IntenseReference"/>
          <w:rFonts w:asciiTheme="minorHAnsi" w:hAnsiTheme="minorHAnsi"/>
          <w:sz w:val="32"/>
          <w:szCs w:val="28"/>
        </w:rPr>
        <w:lastRenderedPageBreak/>
        <w:t>RESIDENCY PROGRAM INFORMATION</w:t>
      </w:r>
    </w:p>
    <w:p w:rsidR="001257E0" w:rsidRPr="00436018" w:rsidRDefault="001257E0" w:rsidP="002857D3">
      <w:pPr>
        <w:pStyle w:val="NoSpacing"/>
        <w:jc w:val="center"/>
        <w:rPr>
          <w:rFonts w:ascii="Arial" w:hAnsi="Arial" w:cs="Arial"/>
        </w:rPr>
      </w:pPr>
    </w:p>
    <w:tbl>
      <w:tblPr>
        <w:tblW w:w="10710" w:type="dxa"/>
        <w:tblInd w:w="-162" w:type="dxa"/>
        <w:shd w:val="clear" w:color="auto" w:fill="FFFFFF" w:themeFill="background1"/>
        <w:tblLayout w:type="fixed"/>
        <w:tblCellMar>
          <w:left w:w="115" w:type="dxa"/>
          <w:right w:w="115" w:type="dxa"/>
        </w:tblCellMar>
        <w:tblLook w:val="04A0"/>
      </w:tblPr>
      <w:tblGrid>
        <w:gridCol w:w="2880"/>
        <w:gridCol w:w="270"/>
        <w:gridCol w:w="1170"/>
        <w:gridCol w:w="270"/>
        <w:gridCol w:w="1350"/>
        <w:gridCol w:w="270"/>
        <w:gridCol w:w="540"/>
        <w:gridCol w:w="270"/>
        <w:gridCol w:w="1260"/>
        <w:gridCol w:w="540"/>
        <w:gridCol w:w="1890"/>
      </w:tblGrid>
      <w:tr w:rsidR="0077171C" w:rsidRPr="0050097A" w:rsidTr="002A7AC2">
        <w:trPr>
          <w:trHeight w:val="387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77171C" w:rsidRPr="00393E29" w:rsidRDefault="0077171C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Your Name: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77171C" w:rsidRPr="00A81F58" w:rsidRDefault="0077171C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efix"/>
            <w:tag w:val="Prefix"/>
            <w:id w:val="112646938"/>
            <w:lock w:val="sdtLocked"/>
            <w:placeholder>
              <w:docPart w:val="3D4DA8B7412047568F1AFD36F62CDDEE"/>
            </w:placeholder>
            <w:showingPlcHdr/>
            <w:dropDownList>
              <w:listItem w:value="Prefix..."/>
              <w:listItem w:displayText="Dr." w:value="Dr."/>
              <w:listItem w:displayText="Mr." w:value="Mr."/>
              <w:listItem w:displayText="Mrs." w:value="Mrs."/>
              <w:listItem w:displayText="Ms." w:value="Ms."/>
            </w:dropDownList>
          </w:sdtPr>
          <w:sdtContent>
            <w:tc>
              <w:tcPr>
                <w:tcW w:w="117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76668D" w:rsidRDefault="00C623EC" w:rsidP="00681F7A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Prefix…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171C" w:rsidRPr="00FE26A9" w:rsidRDefault="0077171C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First Name"/>
            <w:tag w:val="firstname"/>
            <w:id w:val="40199454"/>
            <w:lock w:val="sdtLocked"/>
            <w:placeholder>
              <w:docPart w:val="B2AA19E85BF44F5780F2E5548A9FA107"/>
            </w:placeholder>
            <w:showingPlcHdr/>
            <w:text w:multiLine="1"/>
          </w:sdtPr>
          <w:sdtContent>
            <w:tc>
              <w:tcPr>
                <w:tcW w:w="2160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76668D" w:rsidRDefault="004761EA" w:rsidP="000149FE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First Name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171C" w:rsidRPr="00FE26A9" w:rsidRDefault="0077171C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Last Name"/>
            <w:tag w:val="lastname"/>
            <w:id w:val="40199490"/>
            <w:lock w:val="sdtLocked"/>
            <w:placeholder>
              <w:docPart w:val="2F9DAA7626D84517B976CDB0273F6237"/>
            </w:placeholder>
            <w:showingPlcHdr/>
            <w:text w:multiLine="1"/>
          </w:sdtPr>
          <w:sdtContent>
            <w:tc>
              <w:tcPr>
                <w:tcW w:w="3690" w:type="dxa"/>
                <w:gridSpan w:val="3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76668D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Last Name</w:t>
                </w:r>
              </w:p>
            </w:tc>
          </w:sdtContent>
        </w:sdt>
      </w:tr>
      <w:tr w:rsidR="004E3B60" w:rsidRPr="0050097A" w:rsidTr="002A7AC2">
        <w:trPr>
          <w:trHeight w:val="387"/>
        </w:trPr>
        <w:tc>
          <w:tcPr>
            <w:tcW w:w="28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E3B60" w:rsidRPr="00393E29" w:rsidRDefault="004E3B60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Today’s Date: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E3B60" w:rsidRPr="00A81F58" w:rsidRDefault="004E3B60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Today's Date"/>
            <w:tag w:val="submitdate"/>
            <w:id w:val="192520524"/>
            <w:lock w:val="sdtLocked"/>
            <w:placeholder>
              <w:docPart w:val="EDC71193373C468585017F9F27A1BD40"/>
            </w:placeholder>
            <w:showingPlcHdr/>
            <w:date w:fullDate="2011-11-23T00:00:00Z">
              <w:dateFormat w:val="MMMM d, yyyy"/>
              <w:lid w:val="en-US"/>
              <w:storeMappedDataAs w:val="date"/>
              <w:calendar w:val="gregorian"/>
            </w:date>
          </w:sdtPr>
          <w:sdtContent>
            <w:tc>
              <w:tcPr>
                <w:tcW w:w="756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76668D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Choose today’s date...</w:t>
                </w:r>
              </w:p>
            </w:tc>
          </w:sdtContent>
        </w:sdt>
      </w:tr>
      <w:tr w:rsidR="004E3B60" w:rsidRPr="0050097A" w:rsidTr="002A7AC2">
        <w:trPr>
          <w:trHeight w:val="387"/>
        </w:trPr>
        <w:tc>
          <w:tcPr>
            <w:tcW w:w="28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E3B60" w:rsidRPr="00393E29" w:rsidRDefault="004E3B60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Program Director’s Name: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E3B60" w:rsidRPr="00A81F58" w:rsidRDefault="004E3B60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efix"/>
            <w:tag w:val="Prefix"/>
            <w:id w:val="192520512"/>
            <w:lock w:val="sdtLocked"/>
            <w:placeholder>
              <w:docPart w:val="369E40A4A2AB43428B17570FE68A76C8"/>
            </w:placeholder>
            <w:showingPlcHdr/>
            <w:dropDownList>
              <w:listItem w:value="Prefix..."/>
              <w:listItem w:displayText="Dr." w:value="Dr."/>
              <w:listItem w:displayText="Mr." w:value="Mr."/>
              <w:listItem w:displayText="Mrs." w:value="Mrs."/>
              <w:listItem w:displayText="Ms." w:value="Ms."/>
            </w:dropDownList>
          </w:sdtPr>
          <w:sdtContent>
            <w:tc>
              <w:tcPr>
                <w:tcW w:w="117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76668D" w:rsidRDefault="000B3C26" w:rsidP="00681F7A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Prefix...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3B60" w:rsidRPr="00FE26A9" w:rsidRDefault="004E3B60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First Name"/>
            <w:tag w:val="firstname"/>
            <w:id w:val="40199494"/>
            <w:lock w:val="sdtLocked"/>
            <w:placeholder>
              <w:docPart w:val="A050D2A592BA4FDAA2082C67D15F6133"/>
            </w:placeholder>
            <w:showingPlcHdr/>
            <w:text w:multiLine="1"/>
          </w:sdtPr>
          <w:sdtContent>
            <w:tc>
              <w:tcPr>
                <w:tcW w:w="2160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76668D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First Name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3B60" w:rsidRPr="00FE26A9" w:rsidRDefault="004E3B60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Last Name"/>
            <w:tag w:val="lastname"/>
            <w:id w:val="40199497"/>
            <w:lock w:val="sdtLocked"/>
            <w:placeholder>
              <w:docPart w:val="7E480F0A3C224BAFBE8B2789A945A1E6"/>
            </w:placeholder>
            <w:showingPlcHdr/>
            <w:text w:multiLine="1"/>
          </w:sdtPr>
          <w:sdtContent>
            <w:tc>
              <w:tcPr>
                <w:tcW w:w="3690" w:type="dxa"/>
                <w:gridSpan w:val="3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76668D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Last Name</w:t>
                </w:r>
              </w:p>
            </w:tc>
          </w:sdtContent>
        </w:sdt>
      </w:tr>
      <w:tr w:rsidR="00430144" w:rsidRPr="0050097A" w:rsidTr="002A7AC2">
        <w:trPr>
          <w:trHeight w:val="350"/>
        </w:trPr>
        <w:tc>
          <w:tcPr>
            <w:tcW w:w="28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393E29" w:rsidRDefault="00430144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Program Director’s Email: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Email"/>
            <w:tag w:val="email"/>
            <w:id w:val="40199518"/>
            <w:lock w:val="sdtLocked"/>
            <w:placeholder>
              <w:docPart w:val="61042122358343F890310F02E347F7EA"/>
            </w:placeholder>
            <w:showingPlcHdr/>
            <w:text w:multiLine="1"/>
          </w:sdtPr>
          <w:sdtContent>
            <w:tc>
              <w:tcPr>
                <w:tcW w:w="756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76668D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email address</w:t>
                </w:r>
              </w:p>
            </w:tc>
          </w:sdtContent>
        </w:sdt>
      </w:tr>
      <w:tr w:rsidR="001F6FDC" w:rsidRPr="0050097A" w:rsidTr="002A7AC2">
        <w:trPr>
          <w:trHeight w:val="35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8C4726" w:rsidRPr="00393E29" w:rsidRDefault="008C4726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Program Director’s Phone: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8C4726" w:rsidRPr="00A81F58" w:rsidRDefault="008C4726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hone "/>
            <w:tag w:val="Phone"/>
            <w:id w:val="40199520"/>
            <w:lock w:val="sdtLocked"/>
            <w:placeholder>
              <w:docPart w:val="7A0C76C858BA416A903C3CC45F4358A2"/>
            </w:placeholder>
            <w:showingPlcHdr/>
            <w:text w:multiLine="1"/>
          </w:sdtPr>
          <w:sdtEndPr>
            <w:rPr>
              <w:b/>
              <w:sz w:val="20"/>
            </w:rPr>
          </w:sdtEndPr>
          <w:sdtContent>
            <w:tc>
              <w:tcPr>
                <w:tcW w:w="2790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8C4726" w:rsidRPr="0076668D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phone number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4726" w:rsidRPr="00FE26A9" w:rsidRDefault="008C4726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tc>
          <w:tcPr>
            <w:tcW w:w="26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C4726" w:rsidRPr="00393E29" w:rsidRDefault="008C4726" w:rsidP="002A7AC2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</w:pPr>
            <w:r w:rsidRPr="00393E29"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  <w:t>Best Time to Contact:</w:t>
            </w: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Best Time to Contact"/>
            <w:tag w:val="Contact"/>
            <w:id w:val="192520502"/>
            <w:lock w:val="sdtLocked"/>
            <w:placeholder>
              <w:docPart w:val="CE08B0D964314C8298E51760D78411D1"/>
            </w:placeholder>
            <w:showingPlcHdr/>
            <w:comboBox>
              <w:listItem w:value="Choose or type..."/>
              <w:listItem w:displayText="9AM-12PM" w:value="9AM-12PM"/>
              <w:listItem w:displayText="1PM-5PM" w:value="1PM-5PM"/>
            </w:comboBox>
          </w:sdtPr>
          <w:sdtEndPr>
            <w:rPr>
              <w:b/>
              <w:sz w:val="20"/>
            </w:rPr>
          </w:sdtEndPr>
          <w:sdtContent>
            <w:tc>
              <w:tcPr>
                <w:tcW w:w="1890" w:type="dxa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8C4726" w:rsidRPr="0076668D" w:rsidRDefault="000B3C26" w:rsidP="000B3C26">
                <w:pPr>
                  <w:shd w:val="clear" w:color="auto" w:fill="FFFFFF" w:themeFill="background1"/>
                  <w:jc w:val="both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Choose or type...</w:t>
                </w:r>
              </w:p>
            </w:tc>
          </w:sdtContent>
        </w:sdt>
      </w:tr>
      <w:tr w:rsidR="00430144" w:rsidRPr="0050097A" w:rsidTr="002A7AC2">
        <w:trPr>
          <w:trHeight w:val="44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393E29" w:rsidRDefault="00430144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Program Name: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ogram Name"/>
            <w:tag w:val="Progname"/>
            <w:id w:val="192520548"/>
            <w:lock w:val="sdtLocked"/>
            <w:placeholder>
              <w:docPart w:val="03903FD993EF4BE888E57106618BBEAD"/>
            </w:placeholder>
            <w:showingPlcHdr/>
            <w:text w:multiLine="1"/>
          </w:sdtPr>
          <w:sdtContent>
            <w:tc>
              <w:tcPr>
                <w:tcW w:w="756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76668D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program name</w:t>
                </w:r>
              </w:p>
            </w:tc>
          </w:sdtContent>
        </w:sdt>
      </w:tr>
      <w:tr w:rsidR="00430144" w:rsidRPr="0050097A" w:rsidTr="002A7AC2">
        <w:trPr>
          <w:trHeight w:val="440"/>
        </w:trPr>
        <w:tc>
          <w:tcPr>
            <w:tcW w:w="28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393E29" w:rsidRDefault="00430144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Location (Program):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ogram Location"/>
            <w:tag w:val="Proglocation"/>
            <w:id w:val="192520564"/>
            <w:lock w:val="sdtLocked"/>
            <w:placeholder>
              <w:docPart w:val="DC77B20C275B424BA0CFEAAD37E6BB62"/>
            </w:placeholder>
            <w:showingPlcHdr/>
            <w:text w:multiLine="1"/>
          </w:sdtPr>
          <w:sdtContent>
            <w:tc>
              <w:tcPr>
                <w:tcW w:w="756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76668D" w:rsidRDefault="002C41F4" w:rsidP="002C41F4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program location</w:t>
                </w:r>
              </w:p>
            </w:tc>
          </w:sdtContent>
        </w:sdt>
      </w:tr>
      <w:tr w:rsidR="00430144" w:rsidRPr="0050097A" w:rsidTr="002A7AC2">
        <w:trPr>
          <w:trHeight w:val="44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393E29" w:rsidRDefault="00430144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Sponsoring Institution: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Sponsoring Institution"/>
            <w:tag w:val="SponsInst"/>
            <w:id w:val="192520565"/>
            <w:lock w:val="sdtLocked"/>
            <w:placeholder>
              <w:docPart w:val="C5B1460265654311B9B0B3A49138E9E4"/>
            </w:placeholder>
            <w:showingPlcHdr/>
            <w:text w:multiLine="1"/>
          </w:sdtPr>
          <w:sdtContent>
            <w:tc>
              <w:tcPr>
                <w:tcW w:w="756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76668D" w:rsidRDefault="001C43A9" w:rsidP="0005607E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</w:t>
                </w:r>
                <w:r w:rsidR="0005607E"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s</w:t>
                </w:r>
                <w:r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ponsoring </w:t>
                </w:r>
                <w:r w:rsidR="0005607E"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i</w:t>
                </w:r>
                <w:r w:rsidRPr="00023B4B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nstitution</w:t>
                </w:r>
              </w:p>
            </w:tc>
          </w:sdtContent>
        </w:sdt>
      </w:tr>
      <w:tr w:rsidR="00430144" w:rsidRPr="0050097A" w:rsidTr="002A7AC2">
        <w:trPr>
          <w:trHeight w:val="44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393E29" w:rsidRDefault="00430144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Location (S</w:t>
            </w:r>
            <w:r w:rsidR="004D550C"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 xml:space="preserve">p. </w:t>
            </w: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I</w:t>
            </w:r>
            <w:r w:rsidR="004D550C"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nst.</w:t>
            </w: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):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SI Location"/>
            <w:tag w:val="SILocation"/>
            <w:id w:val="192520566"/>
            <w:lock w:val="sdtLocked"/>
            <w:placeholder>
              <w:docPart w:val="7F1E9E62A5BE47D086F75D6E6521F77C"/>
            </w:placeholder>
            <w:showingPlcHdr/>
            <w:text w:multiLine="1"/>
          </w:sdtPr>
          <w:sdtEndPr>
            <w:rPr>
              <w:b/>
              <w:sz w:val="20"/>
            </w:rPr>
          </w:sdtEndPr>
          <w:sdtContent>
            <w:tc>
              <w:tcPr>
                <w:tcW w:w="756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76668D" w:rsidRDefault="002C41F4" w:rsidP="002C41F4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sponsoring institution location</w:t>
                </w:r>
              </w:p>
            </w:tc>
          </w:sdtContent>
        </w:sdt>
      </w:tr>
      <w:tr w:rsidR="008C4726" w:rsidRPr="0050097A" w:rsidTr="002A7AC2">
        <w:trPr>
          <w:trHeight w:val="44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6C0DCB" w:rsidRPr="00393E29" w:rsidRDefault="006C0DCB" w:rsidP="002A7AC2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393E29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Accreditation: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6C0DCB" w:rsidRPr="00A81F58" w:rsidRDefault="006C0DCB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6C0DCB" w:rsidRPr="00393E29" w:rsidRDefault="006C0DCB" w:rsidP="002A7AC2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  <w:r w:rsidRPr="00393E29"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  <w:t>Date</w:t>
            </w:r>
            <w:r w:rsidRPr="00393E29"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  <w:t>:</w:t>
            </w: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Choose Date"/>
            <w:tag w:val="submitdate"/>
            <w:id w:val="192520527"/>
            <w:lock w:val="sdtLocked"/>
            <w:placeholder>
              <w:docPart w:val="A56297071F8C411DB5273CCEB8B478FA"/>
            </w:placeholder>
            <w:showingPlcHdr/>
            <w:date w:fullDate="2011-11-23T00:00:00Z">
              <w:dateFormat w:val="M/d/yyyy"/>
              <w:lid w:val="en-US"/>
              <w:storeMappedDataAs w:val="text"/>
              <w:calendar w:val="gregorian"/>
            </w:date>
          </w:sdtPr>
          <w:sdtEndPr>
            <w:rPr>
              <w:b/>
              <w:sz w:val="20"/>
            </w:rPr>
          </w:sdtEndPr>
          <w:sdtContent>
            <w:tc>
              <w:tcPr>
                <w:tcW w:w="2430" w:type="dxa"/>
                <w:gridSpan w:val="4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6C0DCB" w:rsidRPr="0076668D" w:rsidRDefault="002C41F4" w:rsidP="002C41F4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date...</w:t>
                </w:r>
              </w:p>
            </w:tc>
          </w:sdtContent>
        </w:sdt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6C0DCB" w:rsidRPr="00393E29" w:rsidRDefault="006C0DCB" w:rsidP="002A7AC2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</w:pPr>
            <w:r w:rsidRPr="00393E29"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  <w:t>Duration:</w:t>
            </w: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Duration"/>
            <w:tag w:val="Duration"/>
            <w:id w:val="192520581"/>
            <w:lock w:val="sdtLocked"/>
            <w:placeholder>
              <w:docPart w:val="CCCE468B28B64560940F6AE205167FF3"/>
            </w:placeholder>
            <w:showingPlcHdr/>
            <w:text w:multiLine="1"/>
          </w:sdtPr>
          <w:sdtEndPr>
            <w:rPr>
              <w:b/>
              <w:sz w:val="20"/>
            </w:rPr>
          </w:sdtEndPr>
          <w:sdtContent>
            <w:tc>
              <w:tcPr>
                <w:tcW w:w="2430" w:type="dxa"/>
                <w:gridSpan w:val="2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6C0DCB" w:rsidRPr="0076668D" w:rsidRDefault="00700A61" w:rsidP="00700A61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393E2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duration</w:t>
                </w:r>
              </w:p>
            </w:tc>
          </w:sdtContent>
        </w:sdt>
      </w:tr>
    </w:tbl>
    <w:p w:rsidR="00263DA2" w:rsidRPr="00754614" w:rsidRDefault="00263DA2" w:rsidP="00FF5492">
      <w:pPr>
        <w:jc w:val="center"/>
        <w:rPr>
          <w:rStyle w:val="IntenseReference"/>
          <w:rFonts w:ascii="Arial" w:hAnsi="Arial" w:cs="Arial"/>
          <w:sz w:val="22"/>
          <w:szCs w:val="28"/>
        </w:rPr>
      </w:pPr>
    </w:p>
    <w:p w:rsidR="00FF5492" w:rsidRPr="00B17020" w:rsidRDefault="00FF5492" w:rsidP="00FF5492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 w:rsidRPr="00B17020">
        <w:rPr>
          <w:rStyle w:val="IntenseReference"/>
          <w:rFonts w:asciiTheme="minorHAnsi" w:hAnsiTheme="minorHAnsi"/>
          <w:sz w:val="36"/>
          <w:szCs w:val="28"/>
        </w:rPr>
        <w:t>ROTATION INFORMATION</w:t>
      </w:r>
    </w:p>
    <w:p w:rsidR="00FF5492" w:rsidRPr="00436018" w:rsidRDefault="00FF5492">
      <w:pPr>
        <w:rPr>
          <w:rFonts w:ascii="Arial" w:hAnsi="Arial" w:cs="Arial"/>
          <w:sz w:val="22"/>
        </w:rPr>
      </w:pPr>
    </w:p>
    <w:tbl>
      <w:tblPr>
        <w:tblW w:w="1071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810"/>
        <w:gridCol w:w="270"/>
        <w:gridCol w:w="3517"/>
        <w:gridCol w:w="270"/>
        <w:gridCol w:w="1440"/>
        <w:gridCol w:w="270"/>
        <w:gridCol w:w="4133"/>
      </w:tblGrid>
      <w:tr w:rsidR="0050097A" w:rsidRPr="0050097A" w:rsidTr="00E03804">
        <w:tc>
          <w:tcPr>
            <w:tcW w:w="10710" w:type="dxa"/>
            <w:gridSpan w:val="7"/>
            <w:shd w:val="clear" w:color="auto" w:fill="C0504D" w:themeFill="accent2"/>
          </w:tcPr>
          <w:p w:rsidR="0050097A" w:rsidRPr="0002684E" w:rsidRDefault="0050097A" w:rsidP="0045173F">
            <w:pPr>
              <w:jc w:val="center"/>
              <w:rPr>
                <w:rFonts w:ascii="Baskerville Old Face" w:hAnsi="Baskerville Old Face"/>
                <w:b/>
              </w:rPr>
            </w:pPr>
            <w:r w:rsidRPr="00754614">
              <w:rPr>
                <w:rFonts w:ascii="Baskerville Old Face" w:hAnsi="Baskerville Old Face"/>
                <w:b/>
                <w:sz w:val="32"/>
              </w:rPr>
              <w:t>List Hospital Site(s):</w:t>
            </w:r>
          </w:p>
        </w:tc>
      </w:tr>
      <w:tr w:rsidR="002C41F4" w:rsidTr="00436018">
        <w:trPr>
          <w:trHeight w:val="610"/>
        </w:trPr>
        <w:tc>
          <w:tcPr>
            <w:tcW w:w="810" w:type="dxa"/>
            <w:shd w:val="clear" w:color="auto" w:fill="C0504D" w:themeFill="accent2"/>
            <w:vAlign w:val="center"/>
          </w:tcPr>
          <w:p w:rsidR="002C41F4" w:rsidRPr="00EE125A" w:rsidRDefault="002C41F4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EE125A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2C41F4" w:rsidRPr="00EE125A" w:rsidRDefault="002C41F4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Hosptial Site 1"/>
            <w:tag w:val="HS1"/>
            <w:id w:val="192520662"/>
            <w:lock w:val="sdtLocked"/>
            <w:placeholder>
              <w:docPart w:val="C95AB0B6FA54461F90CEDD289A3A2B30"/>
            </w:placeholder>
            <w:showingPlcHdr/>
            <w:text w:multiLine="1"/>
          </w:sdtPr>
          <w:sdtContent>
            <w:tc>
              <w:tcPr>
                <w:tcW w:w="3517" w:type="dxa"/>
                <w:shd w:val="clear" w:color="auto" w:fill="E5B8B7" w:themeFill="accent2" w:themeFillTint="66"/>
                <w:vAlign w:val="center"/>
              </w:tcPr>
              <w:p w:rsidR="002C41F4" w:rsidRPr="0002684E" w:rsidRDefault="00484DC7" w:rsidP="00484DC7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18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hospital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2C41F4" w:rsidRPr="00EE125A" w:rsidRDefault="002C41F4" w:rsidP="002C41F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440" w:type="dxa"/>
            <w:shd w:val="clear" w:color="auto" w:fill="C0504D" w:themeFill="accent2"/>
            <w:vAlign w:val="center"/>
          </w:tcPr>
          <w:p w:rsidR="002C41F4" w:rsidRPr="00EE125A" w:rsidRDefault="00436018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2C41F4" w:rsidRPr="00EE125A" w:rsidRDefault="002C41F4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Hospital address 1"/>
            <w:tag w:val="HA1"/>
            <w:id w:val="192520684"/>
            <w:lock w:val="sdtLocked"/>
            <w:placeholder>
              <w:docPart w:val="D8247DAD0AE947248FCCF497DBE03F85"/>
            </w:placeholder>
            <w:showingPlcHdr/>
            <w:text w:multiLine="1"/>
          </w:sdtPr>
          <w:sdtContent>
            <w:tc>
              <w:tcPr>
                <w:tcW w:w="4133" w:type="dxa"/>
                <w:shd w:val="clear" w:color="auto" w:fill="E5B8B7" w:themeFill="accent2" w:themeFillTint="66"/>
                <w:vAlign w:val="center"/>
              </w:tcPr>
              <w:p w:rsidR="002C41F4" w:rsidRPr="0002684E" w:rsidRDefault="002C41F4" w:rsidP="002C41F4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18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hospital </w:t>
                </w:r>
                <w:r w:rsidR="00261D20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  <w:tr w:rsidR="003F2059" w:rsidTr="00436018">
        <w:trPr>
          <w:trHeight w:val="610"/>
        </w:trPr>
        <w:tc>
          <w:tcPr>
            <w:tcW w:w="81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EE125A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Cs/>
              <w:spacing w:val="-5"/>
              <w:sz w:val="20"/>
              <w:szCs w:val="18"/>
            </w:rPr>
            <w:alias w:val="Hosptial Site 2"/>
            <w:tag w:val="HS2"/>
            <w:id w:val="192520666"/>
            <w:lock w:val="sdtLocked"/>
            <w:placeholder>
              <w:docPart w:val="C930F1000AB84DDFA59C292A6651BF1B"/>
            </w:placeholder>
            <w:showingPlcHdr/>
            <w:text w:multiLine="1"/>
          </w:sdtPr>
          <w:sdtContent>
            <w:tc>
              <w:tcPr>
                <w:tcW w:w="3517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3F2059">
                <w:pPr>
                  <w:spacing w:line="220" w:lineRule="atLeast"/>
                  <w:rPr>
                    <w:rFonts w:ascii="Book Antiqua" w:hAnsi="Book Antiqua" w:cs="Arial"/>
                    <w:bCs/>
                    <w:spacing w:val="-5"/>
                    <w:sz w:val="20"/>
                    <w:szCs w:val="18"/>
                  </w:rPr>
                </w:pPr>
                <w:r w:rsidRPr="0028426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hospital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tc>
          <w:tcPr>
            <w:tcW w:w="1440" w:type="dxa"/>
            <w:shd w:val="clear" w:color="auto" w:fill="C0504D" w:themeFill="accent2"/>
            <w:vAlign w:val="center"/>
          </w:tcPr>
          <w:p w:rsidR="003F2059" w:rsidRPr="00EE125A" w:rsidRDefault="00436018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Hospital address 2"/>
            <w:tag w:val="HA2"/>
            <w:id w:val="192520710"/>
            <w:lock w:val="sdtLocked"/>
            <w:placeholder>
              <w:docPart w:val="79586AB9CDAD46C9B3A08C89B863FF21"/>
            </w:placeholder>
            <w:showingPlcHdr/>
            <w:text w:multiLine="1"/>
          </w:sdtPr>
          <w:sdtContent>
            <w:tc>
              <w:tcPr>
                <w:tcW w:w="4133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6F4194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18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hospital </w:t>
                </w:r>
                <w:r w:rsidR="00261D20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  <w:tr w:rsidR="003F2059" w:rsidTr="00436018">
        <w:trPr>
          <w:trHeight w:val="610"/>
        </w:trPr>
        <w:tc>
          <w:tcPr>
            <w:tcW w:w="81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EE125A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Hosptial Site 3"/>
            <w:tag w:val="HS3"/>
            <w:id w:val="192520667"/>
            <w:lock w:val="sdtLocked"/>
            <w:placeholder>
              <w:docPart w:val="4D8BE745995947E6A1DDA5C82F2DF644"/>
            </w:placeholder>
            <w:showingPlcHdr/>
            <w:text w:multiLine="1"/>
          </w:sdtPr>
          <w:sdtContent>
            <w:tc>
              <w:tcPr>
                <w:tcW w:w="3517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D65334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18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hospital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tc>
          <w:tcPr>
            <w:tcW w:w="1440" w:type="dxa"/>
            <w:shd w:val="clear" w:color="auto" w:fill="C0504D" w:themeFill="accent2"/>
            <w:vAlign w:val="center"/>
          </w:tcPr>
          <w:p w:rsidR="003F2059" w:rsidRPr="00EE125A" w:rsidRDefault="00436018" w:rsidP="002A7AC2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Hospital address 3"/>
            <w:tag w:val="HA3"/>
            <w:id w:val="192520711"/>
            <w:lock w:val="sdtLocked"/>
            <w:placeholder>
              <w:docPart w:val="2B0BDC8FC1B743C09438409BC9865C83"/>
            </w:placeholder>
            <w:showingPlcHdr/>
            <w:text w:multiLine="1"/>
          </w:sdtPr>
          <w:sdtContent>
            <w:tc>
              <w:tcPr>
                <w:tcW w:w="4133" w:type="dxa"/>
                <w:shd w:val="clear" w:color="auto" w:fill="E5B8B7" w:themeFill="accent2" w:themeFillTint="66"/>
                <w:vAlign w:val="center"/>
              </w:tcPr>
              <w:p w:rsidR="003F2059" w:rsidRPr="0002684E" w:rsidRDefault="00FE26A9" w:rsidP="00FE26A9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18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hospital </w:t>
                </w:r>
                <w:r w:rsidR="00261D20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</w:tbl>
    <w:p w:rsidR="009E3B9C" w:rsidRDefault="009E3B9C" w:rsidP="009E3B9C">
      <w:pPr>
        <w:spacing w:line="120" w:lineRule="auto"/>
      </w:pPr>
    </w:p>
    <w:tbl>
      <w:tblPr>
        <w:tblW w:w="10710" w:type="dxa"/>
        <w:tblInd w:w="-16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810"/>
        <w:gridCol w:w="270"/>
        <w:gridCol w:w="3517"/>
        <w:gridCol w:w="270"/>
        <w:gridCol w:w="1440"/>
        <w:gridCol w:w="270"/>
        <w:gridCol w:w="4133"/>
      </w:tblGrid>
      <w:tr w:rsidR="0050097A" w:rsidRPr="0050097A" w:rsidTr="00E03804">
        <w:tc>
          <w:tcPr>
            <w:tcW w:w="10710" w:type="dxa"/>
            <w:gridSpan w:val="7"/>
            <w:shd w:val="clear" w:color="auto" w:fill="C0504D" w:themeFill="accent2"/>
          </w:tcPr>
          <w:p w:rsidR="0050097A" w:rsidRPr="0002684E" w:rsidRDefault="0050097A" w:rsidP="0050097A">
            <w:pPr>
              <w:spacing w:line="220" w:lineRule="atLeast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5"/>
                <w:sz w:val="22"/>
                <w:szCs w:val="22"/>
              </w:rPr>
            </w:pPr>
            <w:r w:rsidRPr="00754614">
              <w:rPr>
                <w:rFonts w:ascii="Times New Roman" w:hAnsi="Times New Roman"/>
                <w:b/>
                <w:bCs/>
                <w:color w:val="000000" w:themeColor="text1"/>
                <w:spacing w:val="-5"/>
                <w:sz w:val="32"/>
                <w:szCs w:val="22"/>
              </w:rPr>
              <w:t>List Out-Patient Site(s):</w:t>
            </w:r>
          </w:p>
        </w:tc>
      </w:tr>
      <w:tr w:rsidR="003F2059" w:rsidRPr="0050097A" w:rsidTr="00436018">
        <w:trPr>
          <w:trHeight w:val="502"/>
        </w:trPr>
        <w:tc>
          <w:tcPr>
            <w:tcW w:w="81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="Arial"/>
                <w:b/>
                <w:bCs/>
                <w:color w:val="000000" w:themeColor="text1"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EE125A">
              <w:rPr>
                <w:rFonts w:cs="Arial"/>
                <w:b/>
                <w:bCs/>
                <w:color w:val="000000" w:themeColor="text1"/>
                <w:spacing w:val="-5"/>
                <w:sz w:val="18"/>
                <w:szCs w:val="22"/>
                <w:shd w:val="clear" w:color="auto" w:fill="C0504D" w:themeFill="accent2"/>
              </w:rPr>
              <w:t>Name: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color w:val="000000" w:themeColor="text1"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20"/>
            </w:rPr>
            <w:alias w:val="Out-Patient site 1"/>
            <w:tag w:val="OP Site 1"/>
            <w:id w:val="192521025"/>
            <w:lock w:val="sdtLocked"/>
            <w:placeholder>
              <w:docPart w:val="FB099067ED4F4C1B966E16329A33C19C"/>
            </w:placeholder>
            <w:showingPlcHdr/>
            <w:text w:multiLine="1"/>
          </w:sdtPr>
          <w:sdtContent>
            <w:tc>
              <w:tcPr>
                <w:tcW w:w="3517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9E3B9C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out-patient site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color w:val="000000" w:themeColor="text1"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tc>
          <w:tcPr>
            <w:tcW w:w="1440" w:type="dxa"/>
            <w:shd w:val="clear" w:color="auto" w:fill="C0504D" w:themeFill="accent2"/>
            <w:vAlign w:val="center"/>
          </w:tcPr>
          <w:p w:rsidR="003F2059" w:rsidRPr="00EE125A" w:rsidRDefault="00436018" w:rsidP="002A7AC2">
            <w:pPr>
              <w:spacing w:line="220" w:lineRule="atLeast"/>
              <w:jc w:val="center"/>
              <w:rPr>
                <w:rFonts w:cs="Arial"/>
                <w:b/>
                <w:bCs/>
                <w:color w:val="000000" w:themeColor="text1"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color w:val="000000" w:themeColor="text1"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22"/>
            </w:rPr>
            <w:alias w:val="Out-Patient Address 1"/>
            <w:tag w:val="OP Address 1"/>
            <w:id w:val="192521034"/>
            <w:lock w:val="sdtLocked"/>
            <w:placeholder>
              <w:docPart w:val="4DF82ADC232E493FA45557A33C79E68D"/>
            </w:placeholder>
            <w:showingPlcHdr/>
            <w:text w:multiLine="1"/>
          </w:sdtPr>
          <w:sdtContent>
            <w:tc>
              <w:tcPr>
                <w:tcW w:w="4133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05607E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22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out-patient site </w:t>
                </w:r>
                <w:r w:rsidR="00261D20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  <w:tr w:rsidR="003F2059" w:rsidRPr="0050097A" w:rsidTr="00436018">
        <w:trPr>
          <w:trHeight w:val="520"/>
        </w:trPr>
        <w:tc>
          <w:tcPr>
            <w:tcW w:w="81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EE125A">
              <w:rPr>
                <w:rFonts w:cs="Arial"/>
                <w:b/>
                <w:bCs/>
                <w:color w:val="000000" w:themeColor="text1"/>
                <w:spacing w:val="-5"/>
                <w:sz w:val="18"/>
                <w:szCs w:val="22"/>
                <w:shd w:val="clear" w:color="auto" w:fill="C0504D" w:themeFill="accent2"/>
              </w:rPr>
              <w:t>Name: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20"/>
            </w:rPr>
            <w:alias w:val="Out-Patient site 2"/>
            <w:tag w:val="OP Site 2"/>
            <w:id w:val="192521030"/>
            <w:lock w:val="sdtLocked"/>
            <w:placeholder>
              <w:docPart w:val="6DC44FA2B61940AF8CE26C0175DBF0A8"/>
            </w:placeholder>
            <w:showingPlcHdr/>
            <w:text w:multiLine="1"/>
          </w:sdtPr>
          <w:sdtContent>
            <w:tc>
              <w:tcPr>
                <w:tcW w:w="3517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3F2059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out-patient site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tc>
          <w:tcPr>
            <w:tcW w:w="1440" w:type="dxa"/>
            <w:shd w:val="clear" w:color="auto" w:fill="C0504D" w:themeFill="accent2"/>
            <w:vAlign w:val="center"/>
          </w:tcPr>
          <w:p w:rsidR="003F2059" w:rsidRPr="00EE125A" w:rsidRDefault="00436018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22"/>
            </w:rPr>
            <w:alias w:val="Out-Patient Address 2"/>
            <w:tag w:val="OP Address 2"/>
            <w:id w:val="192521038"/>
            <w:lock w:val="sdtLocked"/>
            <w:placeholder>
              <w:docPart w:val="410EBCD97B3C4BA392187E4D1AE652F2"/>
            </w:placeholder>
            <w:showingPlcHdr/>
            <w:text w:multiLine="1"/>
          </w:sdtPr>
          <w:sdtContent>
            <w:tc>
              <w:tcPr>
                <w:tcW w:w="4133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05607E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22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out-patient site </w:t>
                </w:r>
                <w:r w:rsidR="00261D20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  <w:tr w:rsidR="003F2059" w:rsidRPr="0050097A" w:rsidTr="00436018">
        <w:trPr>
          <w:trHeight w:val="520"/>
        </w:trPr>
        <w:tc>
          <w:tcPr>
            <w:tcW w:w="81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EE125A">
              <w:rPr>
                <w:rFonts w:cs="Arial"/>
                <w:b/>
                <w:bCs/>
                <w:color w:val="000000" w:themeColor="text1"/>
                <w:spacing w:val="-5"/>
                <w:sz w:val="18"/>
                <w:szCs w:val="22"/>
                <w:shd w:val="clear" w:color="auto" w:fill="C0504D" w:themeFill="accent2"/>
              </w:rPr>
              <w:t>Name: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20"/>
            </w:rPr>
            <w:alias w:val="Out-Patient site 3"/>
            <w:tag w:val="OP Site 3"/>
            <w:id w:val="192521031"/>
            <w:lock w:val="sdtLocked"/>
            <w:placeholder>
              <w:docPart w:val="171232172DF7410490ED30D93A1DB62B"/>
            </w:placeholder>
            <w:showingPlcHdr/>
            <w:text w:multiLine="1"/>
          </w:sdtPr>
          <w:sdtContent>
            <w:tc>
              <w:tcPr>
                <w:tcW w:w="3517" w:type="dxa"/>
                <w:shd w:val="clear" w:color="auto" w:fill="E5B8B7" w:themeFill="accent2" w:themeFillTint="66"/>
                <w:vAlign w:val="center"/>
              </w:tcPr>
              <w:p w:rsidR="003F2059" w:rsidRPr="0002684E" w:rsidRDefault="0069782F" w:rsidP="0069782F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out-patient site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tc>
          <w:tcPr>
            <w:tcW w:w="1440" w:type="dxa"/>
            <w:shd w:val="clear" w:color="auto" w:fill="C0504D" w:themeFill="accent2"/>
            <w:vAlign w:val="center"/>
          </w:tcPr>
          <w:p w:rsidR="003F2059" w:rsidRPr="00EE125A" w:rsidRDefault="00436018" w:rsidP="002A7AC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22"/>
            </w:rPr>
            <w:alias w:val="Out-Patient Address 3"/>
            <w:tag w:val="OP Address 3"/>
            <w:id w:val="192521039"/>
            <w:lock w:val="sdtLocked"/>
            <w:placeholder>
              <w:docPart w:val="3CBC5B0C33A74B31B13F82EC6845F583"/>
            </w:placeholder>
            <w:showingPlcHdr/>
            <w:text w:multiLine="1"/>
          </w:sdtPr>
          <w:sdtContent>
            <w:tc>
              <w:tcPr>
                <w:tcW w:w="4133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05607E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22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out-patient site </w:t>
                </w:r>
                <w:r w:rsidR="00261D20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</w:tbl>
    <w:p w:rsidR="00D52045" w:rsidRDefault="00D52045" w:rsidP="009E3B9C">
      <w:pPr>
        <w:spacing w:line="120" w:lineRule="auto"/>
      </w:pPr>
    </w:p>
    <w:tbl>
      <w:tblPr>
        <w:tblW w:w="10710" w:type="dxa"/>
        <w:tblInd w:w="-16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1717"/>
        <w:gridCol w:w="270"/>
        <w:gridCol w:w="3780"/>
        <w:gridCol w:w="270"/>
        <w:gridCol w:w="1350"/>
        <w:gridCol w:w="270"/>
        <w:gridCol w:w="3053"/>
      </w:tblGrid>
      <w:tr w:rsidR="0050097A" w:rsidRPr="0050097A" w:rsidTr="00E03804">
        <w:trPr>
          <w:trHeight w:val="349"/>
        </w:trPr>
        <w:tc>
          <w:tcPr>
            <w:tcW w:w="10710" w:type="dxa"/>
            <w:gridSpan w:val="7"/>
            <w:shd w:val="clear" w:color="auto" w:fill="C0504D" w:themeFill="accent2"/>
            <w:vAlign w:val="center"/>
          </w:tcPr>
          <w:p w:rsidR="0050097A" w:rsidRPr="00754614" w:rsidRDefault="00436018" w:rsidP="00681F7A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30"/>
                <w:szCs w:val="30"/>
              </w:rPr>
            </w:pPr>
            <w:r>
              <w:rPr>
                <w:rFonts w:ascii="Baskerville Old Face" w:hAnsi="Baskerville Old Face"/>
                <w:b/>
                <w:bCs/>
                <w:spacing w:val="-5"/>
                <w:sz w:val="30"/>
                <w:szCs w:val="30"/>
              </w:rPr>
              <w:t xml:space="preserve">List Community Population(s): </w:t>
            </w:r>
            <w:r w:rsidR="0050097A" w:rsidRPr="00754614">
              <w:rPr>
                <w:rFonts w:ascii="Baskerville Old Face" w:eastAsia="Times New Roman" w:hAnsi="Baskerville Old Face"/>
                <w:b/>
                <w:bCs/>
                <w:spacing w:val="-5"/>
                <w:sz w:val="30"/>
                <w:szCs w:val="30"/>
              </w:rPr>
              <w:t>How many people live in each community?</w:t>
            </w:r>
          </w:p>
        </w:tc>
      </w:tr>
      <w:tr w:rsidR="003F2059" w:rsidRPr="0050097A" w:rsidTr="00436018">
        <w:trPr>
          <w:trHeight w:val="538"/>
        </w:trPr>
        <w:tc>
          <w:tcPr>
            <w:tcW w:w="1717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Community</w:t>
            </w:r>
            <w:r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 xml:space="preserve"> Name</w:t>
            </w: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Community Name 1"/>
            <w:tag w:val="CN 1"/>
            <w:id w:val="192521061"/>
            <w:lock w:val="sdtLocked"/>
            <w:placeholder>
              <w:docPart w:val="4924C56A53E645A690C64D89692D2A16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4E05D6">
                <w:pPr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community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tc>
          <w:tcPr>
            <w:tcW w:w="135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Population: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Population 1"/>
            <w:tag w:val="Pop 1"/>
            <w:id w:val="192521067"/>
            <w:lock w:val="sdtLocked"/>
            <w:placeholder>
              <w:docPart w:val="524E15AAF2A14CA096BCC0490DEA34B8"/>
            </w:placeholder>
            <w:showingPlcHdr/>
            <w:text w:multiLine="1"/>
          </w:sdtPr>
          <w:sdtContent>
            <w:tc>
              <w:tcPr>
                <w:tcW w:w="3053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05607E">
                <w:pPr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population</w:t>
                </w:r>
              </w:p>
            </w:tc>
          </w:sdtContent>
        </w:sdt>
      </w:tr>
      <w:tr w:rsidR="003F2059" w:rsidRPr="0050097A" w:rsidTr="00436018">
        <w:trPr>
          <w:trHeight w:val="430"/>
        </w:trPr>
        <w:tc>
          <w:tcPr>
            <w:tcW w:w="1717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Community</w:t>
            </w:r>
            <w:r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 xml:space="preserve"> Name</w:t>
            </w: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Community Name 2"/>
            <w:tag w:val="CN 2"/>
            <w:id w:val="192521064"/>
            <w:lock w:val="sdtLocked"/>
            <w:placeholder>
              <w:docPart w:val="EE730B3C09C7458A8D6463AEB106F723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3F2059" w:rsidRPr="0002684E" w:rsidRDefault="00FE26A9" w:rsidP="00FE26A9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community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</w:p>
        </w:tc>
        <w:tc>
          <w:tcPr>
            <w:tcW w:w="135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Population: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Population 2"/>
            <w:tag w:val="Pop 2"/>
            <w:id w:val="192521071"/>
            <w:lock w:val="sdtLocked"/>
            <w:placeholder>
              <w:docPart w:val="3463B066935F4FFEA168DCF1001D488A"/>
            </w:placeholder>
            <w:showingPlcHdr/>
            <w:text w:multiLine="1"/>
          </w:sdtPr>
          <w:sdtContent>
            <w:tc>
              <w:tcPr>
                <w:tcW w:w="3053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05607E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population</w:t>
                </w:r>
              </w:p>
            </w:tc>
          </w:sdtContent>
        </w:sdt>
      </w:tr>
      <w:tr w:rsidR="003F2059" w:rsidRPr="0050097A" w:rsidTr="00436018">
        <w:trPr>
          <w:trHeight w:val="430"/>
        </w:trPr>
        <w:tc>
          <w:tcPr>
            <w:tcW w:w="1717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Community</w:t>
            </w:r>
            <w:r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 xml:space="preserve"> Name</w:t>
            </w: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Community Name 3"/>
            <w:tag w:val="CN 3"/>
            <w:id w:val="192521065"/>
            <w:lock w:val="sdtLocked"/>
            <w:placeholder>
              <w:docPart w:val="B568CBD9B1BC43C9AB1FC4C684578246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3F2059" w:rsidRPr="0002684E" w:rsidRDefault="0069782F" w:rsidP="0069782F">
                <w:pPr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community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tc>
          <w:tcPr>
            <w:tcW w:w="1350" w:type="dxa"/>
            <w:shd w:val="clear" w:color="auto" w:fill="C0504D" w:themeFill="accent2"/>
            <w:vAlign w:val="center"/>
          </w:tcPr>
          <w:p w:rsidR="003F2059" w:rsidRPr="00EE125A" w:rsidRDefault="003F2059" w:rsidP="002A7AC2">
            <w:pPr>
              <w:spacing w:line="220" w:lineRule="atLeast"/>
              <w:jc w:val="center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Population: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Population 3"/>
            <w:tag w:val="Pop 3"/>
            <w:id w:val="192521072"/>
            <w:lock w:val="sdtLocked"/>
            <w:placeholder>
              <w:docPart w:val="6EE12535724240C7AA4D66B5B797B4F3"/>
            </w:placeholder>
            <w:showingPlcHdr/>
            <w:text w:multiLine="1"/>
          </w:sdtPr>
          <w:sdtContent>
            <w:tc>
              <w:tcPr>
                <w:tcW w:w="3053" w:type="dxa"/>
                <w:shd w:val="clear" w:color="auto" w:fill="E5B8B7" w:themeFill="accent2" w:themeFillTint="66"/>
                <w:vAlign w:val="center"/>
              </w:tcPr>
              <w:p w:rsidR="003F2059" w:rsidRPr="0002684E" w:rsidRDefault="003F2059" w:rsidP="0005607E">
                <w:pPr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population</w:t>
                </w:r>
              </w:p>
            </w:tc>
          </w:sdtContent>
        </w:sdt>
      </w:tr>
    </w:tbl>
    <w:p w:rsidR="00E03804" w:rsidRDefault="00E03804" w:rsidP="00D52045">
      <w:pPr>
        <w:spacing w:line="120" w:lineRule="auto"/>
      </w:pPr>
    </w:p>
    <w:p w:rsidR="00436018" w:rsidRDefault="00436018" w:rsidP="00D52045">
      <w:pPr>
        <w:spacing w:line="120" w:lineRule="auto"/>
      </w:pPr>
    </w:p>
    <w:p w:rsidR="00436018" w:rsidRDefault="00436018" w:rsidP="00D52045">
      <w:pPr>
        <w:spacing w:line="120" w:lineRule="auto"/>
      </w:pPr>
    </w:p>
    <w:tbl>
      <w:tblPr>
        <w:tblW w:w="10710" w:type="dxa"/>
        <w:tblInd w:w="-16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  <w:insideV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710"/>
        <w:gridCol w:w="270"/>
        <w:gridCol w:w="3247"/>
        <w:gridCol w:w="270"/>
        <w:gridCol w:w="1710"/>
        <w:gridCol w:w="270"/>
        <w:gridCol w:w="3233"/>
      </w:tblGrid>
      <w:tr w:rsidR="0050097A" w:rsidRPr="0050097A" w:rsidTr="00E03804">
        <w:tc>
          <w:tcPr>
            <w:tcW w:w="10710" w:type="dxa"/>
            <w:gridSpan w:val="7"/>
            <w:shd w:val="clear" w:color="auto" w:fill="C0504D" w:themeFill="accent2"/>
          </w:tcPr>
          <w:p w:rsidR="0050097A" w:rsidRPr="00754614" w:rsidRDefault="0050097A" w:rsidP="0050097A">
            <w:pPr>
              <w:spacing w:line="220" w:lineRule="atLeast"/>
              <w:jc w:val="center"/>
              <w:rPr>
                <w:rFonts w:ascii="Baskerville Old Face" w:hAnsi="Baskerville Old Face"/>
                <w:b/>
                <w:bCs/>
                <w:spacing w:val="-5"/>
                <w:sz w:val="30"/>
                <w:szCs w:val="30"/>
              </w:rPr>
            </w:pPr>
            <w:r w:rsidRPr="00754614">
              <w:rPr>
                <w:rFonts w:ascii="Baskerville Old Face" w:hAnsi="Baskerville Old Face"/>
                <w:b/>
                <w:bCs/>
                <w:spacing w:val="-5"/>
                <w:sz w:val="30"/>
                <w:szCs w:val="30"/>
              </w:rPr>
              <w:lastRenderedPageBreak/>
              <w:t>Distance, in miles, from nearest community with population greater than 20,000:</w:t>
            </w:r>
          </w:p>
        </w:tc>
      </w:tr>
      <w:tr w:rsidR="00484DC7" w:rsidRPr="0050097A" w:rsidTr="00436018">
        <w:trPr>
          <w:trHeight w:val="610"/>
        </w:trPr>
        <w:tc>
          <w:tcPr>
            <w:tcW w:w="1710" w:type="dxa"/>
            <w:tcBorders>
              <w:bottom w:val="single" w:sz="8" w:space="0" w:color="404040"/>
              <w:right w:val="nil"/>
            </w:tcBorders>
            <w:shd w:val="clear" w:color="auto" w:fill="C0504D" w:themeFill="accent2"/>
            <w:vAlign w:val="center"/>
          </w:tcPr>
          <w:p w:rsidR="003F2059" w:rsidRPr="00CC0335" w:rsidRDefault="003F2059" w:rsidP="002A7AC2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18"/>
                <w:szCs w:val="20"/>
                <w:u w:val="single"/>
                <w:shd w:val="clear" w:color="auto" w:fill="BFBFBF" w:themeFill="background1" w:themeFillShade="BF"/>
              </w:rPr>
            </w:pPr>
            <w:r w:rsidRPr="00CC0335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Community Name:</w:t>
            </w:r>
          </w:p>
        </w:tc>
        <w:tc>
          <w:tcPr>
            <w:tcW w:w="270" w:type="dxa"/>
            <w:tcBorders>
              <w:left w:val="nil"/>
              <w:bottom w:val="single" w:sz="8" w:space="0" w:color="404040"/>
              <w:right w:val="nil"/>
            </w:tcBorders>
            <w:shd w:val="clear" w:color="auto" w:fill="C0504D" w:themeFill="accent2"/>
            <w:vAlign w:val="center"/>
          </w:tcPr>
          <w:p w:rsidR="003F2059" w:rsidRPr="00CC0335" w:rsidRDefault="003F2059" w:rsidP="00754614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0"/>
                <w:szCs w:val="20"/>
                <w:u w:val="single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0"/>
            </w:rPr>
            <w:alias w:val="Community Name "/>
            <w:tag w:val="CN"/>
            <w:id w:val="192521098"/>
            <w:lock w:val="sdtLocked"/>
            <w:placeholder>
              <w:docPart w:val="DDDE1F07F37845EF9060DDDCD81EBB43"/>
            </w:placeholder>
            <w:showingPlcHdr/>
            <w:text w:multiLine="1"/>
          </w:sdtPr>
          <w:sdtContent>
            <w:tc>
              <w:tcPr>
                <w:tcW w:w="8730" w:type="dxa"/>
                <w:gridSpan w:val="5"/>
                <w:tcBorders>
                  <w:left w:val="nil"/>
                </w:tcBorders>
                <w:shd w:val="clear" w:color="auto" w:fill="E5B8B7" w:themeFill="accent2" w:themeFillTint="66"/>
                <w:vAlign w:val="center"/>
              </w:tcPr>
              <w:p w:rsidR="003F2059" w:rsidRPr="0002684E" w:rsidRDefault="00484DC7" w:rsidP="00754614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community name</w:t>
                </w:r>
              </w:p>
            </w:tc>
          </w:sdtContent>
        </w:sdt>
      </w:tr>
      <w:tr w:rsidR="00484DC7" w:rsidRPr="0050097A" w:rsidTr="00436018">
        <w:trPr>
          <w:trHeight w:val="610"/>
        </w:trPr>
        <w:tc>
          <w:tcPr>
            <w:tcW w:w="1710" w:type="dxa"/>
            <w:tcBorders>
              <w:right w:val="nil"/>
            </w:tcBorders>
            <w:shd w:val="clear" w:color="auto" w:fill="C0504D" w:themeFill="accent2"/>
            <w:vAlign w:val="center"/>
          </w:tcPr>
          <w:p w:rsidR="002C1F97" w:rsidRPr="00CC0335" w:rsidRDefault="002C1F97" w:rsidP="002A7AC2">
            <w:pPr>
              <w:spacing w:line="220" w:lineRule="atLeast"/>
              <w:jc w:val="center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CC0335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Population:</w:t>
            </w:r>
          </w:p>
        </w:tc>
        <w:tc>
          <w:tcPr>
            <w:tcW w:w="270" w:type="dxa"/>
            <w:tcBorders>
              <w:left w:val="nil"/>
              <w:right w:val="nil"/>
            </w:tcBorders>
            <w:shd w:val="clear" w:color="auto" w:fill="C0504D" w:themeFill="accent2"/>
            <w:vAlign w:val="center"/>
          </w:tcPr>
          <w:p w:rsidR="002C1F97" w:rsidRPr="00CC0335" w:rsidRDefault="002C1F97" w:rsidP="00754614">
            <w:pPr>
              <w:spacing w:line="220" w:lineRule="atLeast"/>
              <w:rPr>
                <w:rFonts w:ascii="Book Antiqua" w:eastAsia="Times New Roman" w:hAnsi="Book Antiqua" w:cstheme="minorBidi"/>
                <w:b/>
                <w:bCs/>
                <w:spacing w:val="-5"/>
                <w:sz w:val="20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0"/>
            </w:rPr>
            <w:alias w:val="Population "/>
            <w:tag w:val="Pop"/>
            <w:id w:val="192521103"/>
            <w:lock w:val="sdtLocked"/>
            <w:placeholder>
              <w:docPart w:val="A90EBB9A5593498BA69446A2A04D288C"/>
            </w:placeholder>
            <w:showingPlcHdr/>
            <w:text/>
          </w:sdtPr>
          <w:sdtContent>
            <w:tc>
              <w:tcPr>
                <w:tcW w:w="3247" w:type="dxa"/>
                <w:tcBorders>
                  <w:left w:val="nil"/>
                  <w:right w:val="nil"/>
                </w:tcBorders>
                <w:shd w:val="clear" w:color="auto" w:fill="E5B8B7" w:themeFill="accent2" w:themeFillTint="66"/>
                <w:vAlign w:val="center"/>
              </w:tcPr>
              <w:p w:rsidR="002C1F97" w:rsidRPr="0002684E" w:rsidRDefault="0069782F" w:rsidP="00754614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population</w:t>
                </w:r>
              </w:p>
            </w:tc>
          </w:sdtContent>
        </w:sdt>
        <w:tc>
          <w:tcPr>
            <w:tcW w:w="270" w:type="dxa"/>
            <w:tcBorders>
              <w:left w:val="nil"/>
              <w:right w:val="nil"/>
            </w:tcBorders>
            <w:shd w:val="clear" w:color="auto" w:fill="C0504D" w:themeFill="accent2"/>
            <w:vAlign w:val="center"/>
          </w:tcPr>
          <w:p w:rsidR="002C1F97" w:rsidRPr="00CC0335" w:rsidRDefault="002C1F97" w:rsidP="00754614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0"/>
                <w:szCs w:val="20"/>
              </w:rPr>
            </w:pPr>
          </w:p>
        </w:tc>
        <w:tc>
          <w:tcPr>
            <w:tcW w:w="1710" w:type="dxa"/>
            <w:tcBorders>
              <w:left w:val="nil"/>
              <w:right w:val="nil"/>
            </w:tcBorders>
            <w:shd w:val="clear" w:color="auto" w:fill="C0504D" w:themeFill="accent2"/>
            <w:vAlign w:val="center"/>
          </w:tcPr>
          <w:p w:rsidR="002C1F97" w:rsidRPr="00CC0335" w:rsidRDefault="002C1F97" w:rsidP="002A7AC2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20"/>
                <w:szCs w:val="20"/>
              </w:rPr>
            </w:pPr>
            <w:r w:rsidRPr="00CC0335">
              <w:rPr>
                <w:rFonts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Distance in Miles:</w:t>
            </w:r>
          </w:p>
        </w:tc>
        <w:tc>
          <w:tcPr>
            <w:tcW w:w="270" w:type="dxa"/>
            <w:tcBorders>
              <w:left w:val="nil"/>
              <w:right w:val="nil"/>
            </w:tcBorders>
            <w:shd w:val="clear" w:color="auto" w:fill="C0504D" w:themeFill="accent2"/>
            <w:vAlign w:val="center"/>
          </w:tcPr>
          <w:p w:rsidR="002C1F97" w:rsidRPr="00CC0335" w:rsidRDefault="002C1F97" w:rsidP="002A7AC2">
            <w:pPr>
              <w:spacing w:line="220" w:lineRule="atLeast"/>
              <w:jc w:val="center"/>
              <w:rPr>
                <w:rFonts w:ascii="Book Antiqua" w:hAnsi="Book Antiqua" w:cstheme="minorBidi"/>
                <w:b/>
                <w:bCs/>
                <w:spacing w:val="-5"/>
                <w:sz w:val="20"/>
                <w:szCs w:val="20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0"/>
            </w:rPr>
            <w:alias w:val="# of Miles"/>
            <w:tag w:val="Miles"/>
            <w:id w:val="192521114"/>
            <w:lock w:val="sdtLocked"/>
            <w:placeholder>
              <w:docPart w:val="387408828B97444DBEC89887C2D5688B"/>
            </w:placeholder>
            <w:showingPlcHdr/>
            <w:text/>
          </w:sdtPr>
          <w:sdtContent>
            <w:tc>
              <w:tcPr>
                <w:tcW w:w="3233" w:type="dxa"/>
                <w:tcBorders>
                  <w:left w:val="nil"/>
                </w:tcBorders>
                <w:shd w:val="clear" w:color="auto" w:fill="E5B8B7" w:themeFill="accent2" w:themeFillTint="66"/>
                <w:vAlign w:val="center"/>
              </w:tcPr>
              <w:p w:rsidR="002C1F97" w:rsidRPr="0002684E" w:rsidRDefault="007028D9" w:rsidP="00754614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02684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# of miles</w:t>
                </w:r>
              </w:p>
            </w:tc>
          </w:sdtContent>
        </w:sdt>
      </w:tr>
    </w:tbl>
    <w:p w:rsidR="006761BA" w:rsidRDefault="006761BA" w:rsidP="009E3B9C">
      <w:pPr>
        <w:spacing w:line="120" w:lineRule="auto"/>
      </w:pPr>
    </w:p>
    <w:p w:rsidR="00261D20" w:rsidRDefault="00261D20" w:rsidP="009E3B9C">
      <w:pPr>
        <w:spacing w:line="120" w:lineRule="auto"/>
      </w:pPr>
    </w:p>
    <w:tbl>
      <w:tblPr>
        <w:tblW w:w="10710" w:type="dxa"/>
        <w:tblInd w:w="-16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710"/>
      </w:tblGrid>
      <w:tr w:rsidR="004E05D6" w:rsidRPr="0050097A" w:rsidTr="00E03804">
        <w:tc>
          <w:tcPr>
            <w:tcW w:w="10710" w:type="dxa"/>
            <w:shd w:val="clear" w:color="auto" w:fill="C0504D" w:themeFill="accent2"/>
          </w:tcPr>
          <w:p w:rsidR="0050097A" w:rsidRPr="0002684E" w:rsidRDefault="0050097A" w:rsidP="0050097A">
            <w:pPr>
              <w:spacing w:line="220" w:lineRule="atLeast"/>
              <w:jc w:val="center"/>
              <w:rPr>
                <w:rFonts w:ascii="Baskerville Old Face" w:hAnsi="Baskerville Old Face"/>
                <w:b/>
                <w:bCs/>
                <w:spacing w:val="-5"/>
                <w:sz w:val="22"/>
                <w:szCs w:val="22"/>
              </w:rPr>
            </w:pPr>
            <w:r w:rsidRP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22"/>
              </w:rPr>
              <w:t>Name of Primary Preceptor at Site (If not the Program Director):</w:t>
            </w:r>
          </w:p>
        </w:tc>
      </w:tr>
      <w:tr w:rsidR="007028D9" w:rsidRPr="0050097A" w:rsidTr="00436018">
        <w:trPr>
          <w:trHeight w:val="727"/>
        </w:trPr>
        <w:tc>
          <w:tcPr>
            <w:tcW w:w="10710" w:type="dxa"/>
            <w:tcBorders>
              <w:bottom w:val="single" w:sz="8" w:space="0" w:color="404040"/>
            </w:tcBorders>
            <w:shd w:val="clear" w:color="auto" w:fill="E5B8B7" w:themeFill="accent2" w:themeFillTint="66"/>
            <w:vAlign w:val="center"/>
          </w:tcPr>
          <w:sdt>
            <w:sdtPr>
              <w:rPr>
                <w:rFonts w:ascii="Book Antiqua" w:hAnsi="Book Antiqua" w:cstheme="minorBidi"/>
                <w:b/>
                <w:bCs/>
                <w:spacing w:val="-5"/>
                <w:sz w:val="20"/>
                <w:szCs w:val="22"/>
              </w:rPr>
              <w:alias w:val="Primary Preceptor"/>
              <w:tag w:val="PP"/>
              <w:id w:val="192521175"/>
              <w:lock w:val="sdtLocked"/>
              <w:placeholder>
                <w:docPart w:val="AAFADE38CD9A435E96BC754E474979AC"/>
              </w:placeholder>
              <w:showingPlcHdr/>
              <w:text w:multiLine="1"/>
            </w:sdtPr>
            <w:sdtContent>
              <w:p w:rsidR="007028D9" w:rsidRPr="0002684E" w:rsidRDefault="0069782F" w:rsidP="0069782F">
                <w:pPr>
                  <w:rPr>
                    <w:rFonts w:ascii="Book Antiqua" w:hAnsi="Book Antiqua" w:cstheme="minorBidi"/>
                    <w:b/>
                    <w:bCs/>
                    <w:spacing w:val="-5"/>
                    <w:sz w:val="22"/>
                    <w:szCs w:val="22"/>
                  </w:rPr>
                </w:pPr>
                <w:r w:rsidRPr="0028426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name of primary preceptor:</w:t>
                </w:r>
              </w:p>
            </w:sdtContent>
          </w:sdt>
        </w:tc>
      </w:tr>
    </w:tbl>
    <w:p w:rsidR="0005607E" w:rsidRDefault="0005607E" w:rsidP="00FB1D62">
      <w:pPr>
        <w:spacing w:line="120" w:lineRule="auto"/>
      </w:pPr>
    </w:p>
    <w:p w:rsidR="00261D20" w:rsidRDefault="00261D20" w:rsidP="00FB1D62">
      <w:pPr>
        <w:spacing w:line="120" w:lineRule="auto"/>
      </w:pPr>
    </w:p>
    <w:tbl>
      <w:tblPr>
        <w:tblW w:w="10710" w:type="dxa"/>
        <w:tblInd w:w="-16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710"/>
      </w:tblGrid>
      <w:tr w:rsidR="0017770D" w:rsidRPr="0050097A" w:rsidTr="00E03804">
        <w:tc>
          <w:tcPr>
            <w:tcW w:w="10710" w:type="dxa"/>
            <w:shd w:val="clear" w:color="auto" w:fill="C0504D" w:themeFill="accent2"/>
          </w:tcPr>
          <w:p w:rsidR="0050097A" w:rsidRPr="00754614" w:rsidRDefault="0050097A" w:rsidP="00754614">
            <w:pPr>
              <w:spacing w:line="220" w:lineRule="atLeast"/>
              <w:rPr>
                <w:rFonts w:ascii="Baskerville Old Face" w:hAnsi="Baskerville Old Face"/>
                <w:b/>
                <w:bCs/>
                <w:spacing w:val="-5"/>
                <w:sz w:val="30"/>
                <w:szCs w:val="30"/>
              </w:rPr>
            </w:pPr>
            <w:r w:rsidRP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30"/>
              </w:rPr>
              <w:t>What is the duration of resident time at the primary</w:t>
            </w:r>
            <w:r w:rsidR="00F37D6D" w:rsidRP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30"/>
              </w:rPr>
              <w:t xml:space="preserve"> RTT hospital and clinic </w:t>
            </w:r>
            <w:r w:rsid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30"/>
              </w:rPr>
              <w:t xml:space="preserve">   </w:t>
            </w:r>
            <w:r w:rsidR="00F37D6D" w:rsidRP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30"/>
              </w:rPr>
              <w:t>(7/1/11-</w:t>
            </w:r>
            <w:r w:rsid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30"/>
              </w:rPr>
              <w:t xml:space="preserve"> </w:t>
            </w:r>
            <w:r w:rsidR="00F37D6D" w:rsidRP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30"/>
              </w:rPr>
              <w:t>6/30/12</w:t>
            </w:r>
            <w:r w:rsidRP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30"/>
              </w:rPr>
              <w:t>)?</w:t>
            </w:r>
          </w:p>
        </w:tc>
      </w:tr>
      <w:tr w:rsidR="0017770D" w:rsidTr="00436018">
        <w:trPr>
          <w:trHeight w:val="925"/>
        </w:trPr>
        <w:tc>
          <w:tcPr>
            <w:tcW w:w="10710" w:type="dxa"/>
            <w:shd w:val="clear" w:color="auto" w:fill="E5B8B7" w:themeFill="accent2" w:themeFillTint="66"/>
            <w:vAlign w:val="center"/>
          </w:tcPr>
          <w:p w:rsidR="00FB1D62" w:rsidRPr="0002684E" w:rsidRDefault="00C61CF7" w:rsidP="002839AE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0"/>
                  <w:szCs w:val="22"/>
                </w:rPr>
                <w:alias w:val="Primary RTT Hospital Time"/>
                <w:tag w:val="RTTime"/>
                <w:id w:val="192521221"/>
                <w:lock w:val="sdtLocked"/>
                <w:placeholder>
                  <w:docPart w:val="8CCDCFEFB2864B9AB70590BB2CFA3203"/>
                </w:placeholder>
                <w:showingPlcHdr/>
                <w:text w:multiLine="1"/>
              </w:sdtPr>
              <w:sdtContent>
                <w:r w:rsidR="002839AE" w:rsidRPr="0034281A">
                  <w:rPr>
                    <w:rFonts w:ascii="Book Antiqua" w:hAnsi="Book Antiqua"/>
                    <w:b/>
                    <w:sz w:val="20"/>
                    <w:shd w:val="clear" w:color="auto" w:fill="E5B8B7" w:themeFill="accent2" w:themeFillTint="66"/>
                  </w:rPr>
                  <w:t>Enter primary RTT hospital time:</w:t>
                </w:r>
              </w:sdtContent>
            </w:sdt>
          </w:p>
        </w:tc>
      </w:tr>
      <w:tr w:rsidR="0017770D" w:rsidTr="00436018">
        <w:trPr>
          <w:trHeight w:val="790"/>
        </w:trPr>
        <w:tc>
          <w:tcPr>
            <w:tcW w:w="10710" w:type="dxa"/>
            <w:shd w:val="clear" w:color="auto" w:fill="E5B8B7" w:themeFill="accent2" w:themeFillTint="66"/>
            <w:vAlign w:val="center"/>
          </w:tcPr>
          <w:p w:rsidR="00FB1D62" w:rsidRPr="0002684E" w:rsidRDefault="00C61CF7" w:rsidP="00B70FE8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0"/>
                  <w:szCs w:val="22"/>
                </w:rPr>
                <w:alias w:val="RTT Clinic Time"/>
                <w:tag w:val="RTTCT"/>
                <w:id w:val="192521264"/>
                <w:lock w:val="sdtLocked"/>
                <w:placeholder>
                  <w:docPart w:val="E951B519D0604988B74C28EB22F5FC06"/>
                </w:placeholder>
                <w:showingPlcHdr/>
                <w:text w:multiLine="1"/>
              </w:sdtPr>
              <w:sdtContent>
                <w:r w:rsidR="00B70FE8" w:rsidRPr="0028426D"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2"/>
                    <w:shd w:val="clear" w:color="auto" w:fill="E5B8B7" w:themeFill="accent2" w:themeFillTint="66"/>
                  </w:rPr>
                  <w:t>Enter primary RTT clinic time:</w:t>
                </w:r>
                <w:r w:rsidR="00B70FE8" w:rsidRPr="0028426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 xml:space="preserve"> </w:t>
                </w:r>
              </w:sdtContent>
            </w:sdt>
          </w:p>
        </w:tc>
      </w:tr>
    </w:tbl>
    <w:p w:rsidR="006761BA" w:rsidRDefault="006761BA" w:rsidP="009E3B9C">
      <w:pPr>
        <w:spacing w:line="120" w:lineRule="auto"/>
      </w:pPr>
    </w:p>
    <w:p w:rsidR="00261D20" w:rsidRDefault="00261D20" w:rsidP="009E3B9C">
      <w:pPr>
        <w:spacing w:line="120" w:lineRule="auto"/>
      </w:pPr>
    </w:p>
    <w:tbl>
      <w:tblPr>
        <w:tblW w:w="10710" w:type="dxa"/>
        <w:tblInd w:w="-16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710"/>
      </w:tblGrid>
      <w:tr w:rsidR="0050097A" w:rsidRPr="0050097A" w:rsidTr="00E03804">
        <w:tc>
          <w:tcPr>
            <w:tcW w:w="10710" w:type="dxa"/>
            <w:shd w:val="clear" w:color="auto" w:fill="C0504D" w:themeFill="accent2"/>
          </w:tcPr>
          <w:p w:rsidR="0050097A" w:rsidRPr="0002684E" w:rsidRDefault="0050097A" w:rsidP="0017770D">
            <w:pPr>
              <w:spacing w:line="220" w:lineRule="atLeast"/>
              <w:rPr>
                <w:rFonts w:ascii="Baskerville Old Face" w:hAnsi="Baskerville Old Face"/>
                <w:b/>
                <w:bCs/>
                <w:spacing w:val="-5"/>
                <w:sz w:val="22"/>
                <w:szCs w:val="22"/>
              </w:rPr>
            </w:pPr>
            <w:r w:rsidRPr="00754614">
              <w:rPr>
                <w:rFonts w:ascii="Baskerville Old Face" w:hAnsi="Baskerville Old Face"/>
                <w:b/>
                <w:bCs/>
                <w:spacing w:val="-5"/>
                <w:sz w:val="32"/>
                <w:szCs w:val="22"/>
              </w:rPr>
              <w:t>Please describe the curriculum information regarding resident positions for which funding is requested:</w:t>
            </w:r>
          </w:p>
        </w:tc>
      </w:tr>
      <w:tr w:rsidR="0017770D" w:rsidTr="00436018">
        <w:trPr>
          <w:trHeight w:val="952"/>
        </w:trPr>
        <w:tc>
          <w:tcPr>
            <w:tcW w:w="10710" w:type="dxa"/>
            <w:shd w:val="clear" w:color="auto" w:fill="E5B8B7" w:themeFill="accent2" w:themeFillTint="66"/>
            <w:vAlign w:val="center"/>
          </w:tcPr>
          <w:p w:rsidR="0017770D" w:rsidRPr="0028426D" w:rsidRDefault="00C61CF7" w:rsidP="00B70FE8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0"/>
                  <w:szCs w:val="22"/>
                  <w:shd w:val="clear" w:color="auto" w:fill="E5B8B7" w:themeFill="accent2" w:themeFillTint="66"/>
                </w:rPr>
                <w:alias w:val="Describe Curriculum"/>
                <w:tag w:val="DC"/>
                <w:id w:val="192521311"/>
                <w:lock w:val="sdtLocked"/>
                <w:placeholder>
                  <w:docPart w:val="D8963898245E4357A79DC33865BDDD41"/>
                </w:placeholder>
                <w:showingPlcHdr/>
                <w:text w:multiLine="1"/>
              </w:sdtPr>
              <w:sdtContent>
                <w:r w:rsidR="00B70FE8" w:rsidRPr="0028426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263DA2" w:rsidRDefault="00263DA2" w:rsidP="00263DA2">
      <w:pPr>
        <w:tabs>
          <w:tab w:val="left" w:pos="975"/>
        </w:tabs>
        <w:spacing w:line="120" w:lineRule="auto"/>
      </w:pPr>
    </w:p>
    <w:p w:rsidR="00261D20" w:rsidRDefault="00261D20" w:rsidP="00263DA2">
      <w:pPr>
        <w:tabs>
          <w:tab w:val="left" w:pos="975"/>
        </w:tabs>
        <w:spacing w:line="120" w:lineRule="auto"/>
      </w:pPr>
    </w:p>
    <w:tbl>
      <w:tblPr>
        <w:tblW w:w="10710" w:type="dxa"/>
        <w:tblInd w:w="-16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710"/>
      </w:tblGrid>
      <w:tr w:rsidR="0050097A" w:rsidRPr="0050097A" w:rsidTr="00E03804">
        <w:tc>
          <w:tcPr>
            <w:tcW w:w="10710" w:type="dxa"/>
            <w:shd w:val="clear" w:color="auto" w:fill="C0504D" w:themeFill="accent2"/>
          </w:tcPr>
          <w:p w:rsidR="0050097A" w:rsidRPr="00393E29" w:rsidRDefault="0050097A" w:rsidP="0050097A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22"/>
                <w:szCs w:val="20"/>
              </w:rPr>
            </w:pPr>
            <w:r w:rsidRPr="00754614">
              <w:rPr>
                <w:rFonts w:ascii="Baskerville Old Face" w:eastAsia="Times New Roman" w:hAnsi="Baskerville Old Face"/>
                <w:b/>
                <w:bCs/>
                <w:spacing w:val="-5"/>
                <w:sz w:val="32"/>
                <w:szCs w:val="20"/>
              </w:rPr>
              <w:t>Please describe any time that residents will be away from the rural site:</w:t>
            </w:r>
          </w:p>
        </w:tc>
      </w:tr>
      <w:tr w:rsidR="000D0786" w:rsidTr="00436018">
        <w:trPr>
          <w:trHeight w:val="790"/>
        </w:trPr>
        <w:tc>
          <w:tcPr>
            <w:tcW w:w="10710" w:type="dxa"/>
            <w:shd w:val="clear" w:color="auto" w:fill="E5B8B7" w:themeFill="accent2" w:themeFillTint="66"/>
            <w:vAlign w:val="center"/>
          </w:tcPr>
          <w:p w:rsidR="000D0786" w:rsidRPr="0076668D" w:rsidRDefault="00C61CF7" w:rsidP="00C3754E">
            <w:pPr>
              <w:spacing w:line="220" w:lineRule="atLeast"/>
              <w:rPr>
                <w:rFonts w:ascii="Book Antiqua" w:hAnsi="Book Antiqua" w:cstheme="minorBidi"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sz w:val="22"/>
                  <w:szCs w:val="22"/>
                  <w:shd w:val="clear" w:color="auto" w:fill="E5B8B7" w:themeFill="accent2" w:themeFillTint="66"/>
                </w:rPr>
                <w:alias w:val="Describe Time Away"/>
                <w:tag w:val="DTA"/>
                <w:id w:val="192521324"/>
                <w:lock w:val="sdtLocked"/>
                <w:placeholder>
                  <w:docPart w:val="45A287F453F543728306D64D980BD68E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5B48E7" w:rsidRDefault="005B48E7" w:rsidP="009E3B9C">
      <w:pPr>
        <w:spacing w:line="120" w:lineRule="auto"/>
      </w:pPr>
    </w:p>
    <w:p w:rsidR="00261D20" w:rsidRDefault="00261D20" w:rsidP="009E3B9C">
      <w:pPr>
        <w:spacing w:line="120" w:lineRule="auto"/>
      </w:pPr>
    </w:p>
    <w:tbl>
      <w:tblPr>
        <w:tblW w:w="10710" w:type="dxa"/>
        <w:tblInd w:w="-16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710"/>
      </w:tblGrid>
      <w:tr w:rsidR="0050097A" w:rsidRPr="0050097A" w:rsidTr="00E03804">
        <w:tc>
          <w:tcPr>
            <w:tcW w:w="10710" w:type="dxa"/>
            <w:shd w:val="clear" w:color="auto" w:fill="C0504D" w:themeFill="accent2"/>
          </w:tcPr>
          <w:p w:rsidR="0050097A" w:rsidRPr="00393E29" w:rsidRDefault="0050097A" w:rsidP="0050097A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22"/>
                <w:szCs w:val="20"/>
              </w:rPr>
            </w:pPr>
            <w:r w:rsidRPr="00754614">
              <w:rPr>
                <w:rFonts w:ascii="Baskerville Old Face" w:eastAsia="Times New Roman" w:hAnsi="Baskerville Old Face"/>
                <w:b/>
                <w:bCs/>
                <w:spacing w:val="-5"/>
                <w:sz w:val="32"/>
                <w:szCs w:val="20"/>
              </w:rPr>
              <w:t>Percentage estimate of time spent in a rural hospital and/or out-patient site:</w:t>
            </w:r>
          </w:p>
        </w:tc>
      </w:tr>
      <w:tr w:rsidR="000D0786" w:rsidTr="00436018">
        <w:trPr>
          <w:trHeight w:val="790"/>
        </w:trPr>
        <w:sdt>
          <w:sdtPr>
            <w:rPr>
              <w:rFonts w:ascii="Book Antiqua" w:hAnsi="Book Antiqua"/>
              <w:b/>
              <w:sz w:val="20"/>
              <w:szCs w:val="22"/>
            </w:rPr>
            <w:alias w:val="Percentage in Rural Hospital"/>
            <w:tag w:val="%Rural"/>
            <w:id w:val="192521326"/>
            <w:lock w:val="sdtLocked"/>
            <w:placeholder>
              <w:docPart w:val="911220FE780640B3A325DB52C0D2D7A9"/>
            </w:placeholder>
            <w:showingPlcHdr/>
            <w:text w:multiLine="1"/>
          </w:sdtPr>
          <w:sdtContent>
            <w:tc>
              <w:tcPr>
                <w:tcW w:w="10710" w:type="dxa"/>
                <w:shd w:val="clear" w:color="auto" w:fill="E5B8B7" w:themeFill="accent2" w:themeFillTint="66"/>
                <w:vAlign w:val="center"/>
              </w:tcPr>
              <w:p w:rsidR="000D0786" w:rsidRPr="0028426D" w:rsidRDefault="00C3754E" w:rsidP="00C3754E">
                <w:pPr>
                  <w:shd w:val="clear" w:color="auto" w:fill="E5B8B7" w:themeFill="accent2" w:themeFillTint="66"/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2"/>
                    <w:szCs w:val="22"/>
                  </w:rPr>
                </w:pPr>
                <w:r w:rsidRPr="0028426D"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2"/>
                  </w:rPr>
                  <w:t xml:space="preserve">Enter </w:t>
                </w:r>
                <w:r w:rsidRPr="0028426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% of time in rural hospital:</w:t>
                </w:r>
              </w:p>
            </w:tc>
          </w:sdtContent>
        </w:sdt>
      </w:tr>
      <w:tr w:rsidR="000D0786" w:rsidTr="00436018">
        <w:trPr>
          <w:trHeight w:val="790"/>
        </w:trPr>
        <w:sdt>
          <w:sdtPr>
            <w:rPr>
              <w:rFonts w:ascii="Book Antiqua" w:hAnsi="Book Antiqua"/>
              <w:color w:val="808080"/>
              <w:sz w:val="22"/>
              <w:szCs w:val="22"/>
            </w:rPr>
            <w:alias w:val="Percentage in Out-Patient"/>
            <w:tag w:val="%OP"/>
            <w:id w:val="192521331"/>
            <w:lock w:val="sdtLocked"/>
            <w:placeholder>
              <w:docPart w:val="A06A163254C6438F9EC76C1D5AFB110B"/>
            </w:placeholder>
            <w:showingPlcHdr/>
            <w:text w:multiLine="1"/>
          </w:sdtPr>
          <w:sdtEndPr>
            <w:rPr>
              <w:b/>
              <w:sz w:val="20"/>
              <w:szCs w:val="20"/>
            </w:rPr>
          </w:sdtEndPr>
          <w:sdtContent>
            <w:tc>
              <w:tcPr>
                <w:tcW w:w="10710" w:type="dxa"/>
                <w:shd w:val="clear" w:color="auto" w:fill="E5B8B7" w:themeFill="accent2" w:themeFillTint="66"/>
                <w:vAlign w:val="center"/>
              </w:tcPr>
              <w:p w:rsidR="000D0786" w:rsidRPr="0076668D" w:rsidRDefault="00C3754E" w:rsidP="00C3754E">
                <w:pPr>
                  <w:shd w:val="clear" w:color="auto" w:fill="E5B8B7" w:themeFill="accent2" w:themeFillTint="66"/>
                  <w:spacing w:line="220" w:lineRule="atLeast"/>
                  <w:rPr>
                    <w:rFonts w:ascii="Book Antiqua" w:hAnsi="Book Antiqua" w:cstheme="minorBidi"/>
                    <w:bCs/>
                    <w:spacing w:val="-5"/>
                    <w:sz w:val="22"/>
                    <w:szCs w:val="22"/>
                  </w:rPr>
                </w:pPr>
                <w:r w:rsidRPr="0028426D"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  <w:t xml:space="preserve">Enter </w:t>
                </w:r>
                <w:r w:rsidRPr="0028426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% of time in out-patient site:</w:t>
                </w:r>
              </w:p>
            </w:tc>
          </w:sdtContent>
        </w:sdt>
      </w:tr>
    </w:tbl>
    <w:p w:rsidR="00754614" w:rsidRDefault="00754614" w:rsidP="00754614">
      <w:pPr>
        <w:spacing w:line="120" w:lineRule="auto"/>
        <w:rPr>
          <w:rStyle w:val="IntenseReference"/>
          <w:rFonts w:asciiTheme="minorHAnsi" w:hAnsiTheme="minorHAnsi"/>
          <w:sz w:val="36"/>
          <w:szCs w:val="28"/>
        </w:rPr>
      </w:pPr>
    </w:p>
    <w:p w:rsidR="00754614" w:rsidRDefault="00754614" w:rsidP="00754614">
      <w:pPr>
        <w:spacing w:line="120" w:lineRule="auto"/>
        <w:rPr>
          <w:rStyle w:val="IntenseReference"/>
          <w:rFonts w:asciiTheme="minorHAnsi" w:hAnsiTheme="minorHAnsi"/>
          <w:sz w:val="36"/>
          <w:szCs w:val="28"/>
        </w:rPr>
      </w:pPr>
    </w:p>
    <w:p w:rsidR="00754614" w:rsidRDefault="00754614" w:rsidP="00754614">
      <w:pPr>
        <w:spacing w:line="120" w:lineRule="auto"/>
        <w:rPr>
          <w:rStyle w:val="IntenseReference"/>
          <w:rFonts w:asciiTheme="minorHAnsi" w:hAnsiTheme="minorHAnsi"/>
          <w:sz w:val="36"/>
          <w:szCs w:val="28"/>
        </w:rPr>
      </w:pPr>
    </w:p>
    <w:p w:rsidR="00754614" w:rsidRDefault="00754614" w:rsidP="00754614">
      <w:pPr>
        <w:spacing w:line="120" w:lineRule="auto"/>
        <w:rPr>
          <w:rStyle w:val="IntenseReference"/>
          <w:rFonts w:asciiTheme="minorHAnsi" w:hAnsiTheme="minorHAnsi"/>
          <w:sz w:val="36"/>
          <w:szCs w:val="28"/>
        </w:rPr>
      </w:pPr>
    </w:p>
    <w:p w:rsidR="00754614" w:rsidRDefault="00754614" w:rsidP="00754614">
      <w:pPr>
        <w:spacing w:line="120" w:lineRule="auto"/>
        <w:rPr>
          <w:rStyle w:val="IntenseReference"/>
          <w:rFonts w:asciiTheme="minorHAnsi" w:hAnsiTheme="minorHAnsi"/>
          <w:sz w:val="36"/>
          <w:szCs w:val="28"/>
        </w:rPr>
      </w:pPr>
    </w:p>
    <w:p w:rsidR="00FB5883" w:rsidRPr="00B17020" w:rsidRDefault="00FB5883" w:rsidP="00436018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 w:rsidRPr="00B17020">
        <w:rPr>
          <w:rStyle w:val="IntenseReference"/>
          <w:rFonts w:asciiTheme="minorHAnsi" w:hAnsiTheme="minorHAnsi"/>
          <w:sz w:val="36"/>
          <w:szCs w:val="28"/>
        </w:rPr>
        <w:lastRenderedPageBreak/>
        <w:t>BUDGET ESTIMATE</w:t>
      </w:r>
    </w:p>
    <w:p w:rsidR="00FB5883" w:rsidRPr="004C4AEC" w:rsidRDefault="00FB5883" w:rsidP="00FB5883">
      <w:pPr>
        <w:jc w:val="center"/>
        <w:rPr>
          <w:b/>
          <w:bCs/>
          <w:smallCaps/>
          <w:color w:val="C0504D" w:themeColor="accent2"/>
          <w:spacing w:val="5"/>
          <w:sz w:val="36"/>
          <w:szCs w:val="28"/>
          <w:u w:val="single"/>
        </w:rPr>
      </w:pPr>
      <w:r w:rsidRPr="004C4AEC">
        <w:rPr>
          <w:rFonts w:eastAsia="Times New Roman"/>
          <w:i/>
          <w:sz w:val="22"/>
          <w:szCs w:val="20"/>
        </w:rPr>
        <w:t>Please provide dollar estimates to your best ability.</w:t>
      </w:r>
    </w:p>
    <w:p w:rsidR="00FB5883" w:rsidRPr="002A5297" w:rsidRDefault="00FB5883" w:rsidP="0069782F">
      <w:pPr>
        <w:spacing w:line="120" w:lineRule="auto"/>
        <w:jc w:val="center"/>
        <w:rPr>
          <w:rStyle w:val="IntenseReference"/>
          <w:rFonts w:ascii="Arial" w:hAnsi="Arial" w:cs="Arial"/>
          <w:sz w:val="22"/>
          <w:szCs w:val="28"/>
        </w:rPr>
      </w:pPr>
    </w:p>
    <w:tbl>
      <w:tblPr>
        <w:tblStyle w:val="MediumGrid3-Accent2"/>
        <w:tblW w:w="10710" w:type="dxa"/>
        <w:tblInd w:w="-16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710"/>
      </w:tblGrid>
      <w:tr w:rsidR="000833C4" w:rsidRPr="00591D65" w:rsidTr="00E03804">
        <w:trPr>
          <w:cnfStyle w:val="100000000000"/>
        </w:trPr>
        <w:tc>
          <w:tcPr>
            <w:cnfStyle w:val="001000000000"/>
            <w:tcW w:w="10710" w:type="dxa"/>
            <w:tcBorders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0833C4" w:rsidRPr="002C61A1" w:rsidRDefault="000833C4" w:rsidP="003F2059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2C61A1"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  <w:t>Reside</w:t>
            </w:r>
            <w:r w:rsidRPr="002C61A1">
              <w:rPr>
                <w:rFonts w:ascii="Baskerville Old Face" w:hAnsi="Baskerville Old Face" w:cs="Times New Roman"/>
                <w:b w:val="0"/>
                <w:spacing w:val="-5"/>
                <w:sz w:val="40"/>
                <w:szCs w:val="40"/>
              </w:rPr>
              <w:t>n</w:t>
            </w:r>
            <w:r w:rsidRPr="002C61A1"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  <w:t>t Salary &amp; Benefits</w:t>
            </w:r>
            <w:r w:rsidRPr="002C61A1">
              <w:rPr>
                <w:rFonts w:ascii="Baskerville Old Face" w:hAnsi="Baskerville Old Face" w:cs="Times New Roman"/>
                <w:b w:val="0"/>
                <w:spacing w:val="-5"/>
                <w:sz w:val="40"/>
                <w:szCs w:val="40"/>
              </w:rPr>
              <w:t xml:space="preserve"> </w:t>
            </w:r>
          </w:p>
        </w:tc>
      </w:tr>
      <w:tr w:rsidR="000833C4" w:rsidRPr="00681F7A" w:rsidTr="00E03804">
        <w:trPr>
          <w:cnfStyle w:val="000000100000"/>
        </w:trPr>
        <w:tc>
          <w:tcPr>
            <w:cnfStyle w:val="001000000000"/>
            <w:tcW w:w="10710" w:type="dxa"/>
            <w:tcBorders>
              <w:top w:val="none" w:sz="0" w:space="0" w:color="auto"/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0833C4" w:rsidRPr="002C61A1" w:rsidRDefault="000833C4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2C61A1">
              <w:rPr>
                <w:rFonts w:asciiTheme="minorHAnsi" w:hAnsiTheme="minorHAnsi"/>
                <w:b w:val="0"/>
                <w:bCs w:val="0"/>
                <w:spacing w:val="-5"/>
              </w:rPr>
              <w:t>Total Annual Salary &amp; Benefits:</w:t>
            </w:r>
          </w:p>
        </w:tc>
      </w:tr>
      <w:tr w:rsidR="001906F9" w:rsidRPr="0060583A" w:rsidTr="00436018">
        <w:trPr>
          <w:trHeight w:val="732"/>
        </w:trPr>
        <w:tc>
          <w:tcPr>
            <w:cnfStyle w:val="001000000000"/>
            <w:tcW w:w="1071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754614">
            <w:pPr>
              <w:spacing w:line="220" w:lineRule="atLeast"/>
              <w:rPr>
                <w:rFonts w:ascii="Book Antiqua" w:hAnsi="Book Antiqua" w:cs="Arial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Resident Annual Salary"/>
                <w:tag w:val="RAS"/>
                <w:id w:val="192521365"/>
                <w:lock w:val="sdtLocked"/>
                <w:placeholder>
                  <w:docPart w:val="63B8B331BA884CDA8A20A8D98C4944D4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 xml:space="preserve">Enter </w:t>
                </w:r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Salary:</w:t>
                </w:r>
              </w:sdtContent>
            </w:sdt>
          </w:p>
        </w:tc>
      </w:tr>
      <w:tr w:rsidR="001906F9" w:rsidRPr="0060583A" w:rsidTr="00436018">
        <w:trPr>
          <w:cnfStyle w:val="000000100000"/>
          <w:trHeight w:val="718"/>
        </w:trPr>
        <w:tc>
          <w:tcPr>
            <w:cnfStyle w:val="001000000000"/>
            <w:tcW w:w="1071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75461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Resident Annual Benefits"/>
                <w:tag w:val="RAB"/>
                <w:id w:val="192521372"/>
                <w:lock w:val="sdtLocked"/>
                <w:placeholder>
                  <w:docPart w:val="1B50A25BA9454F8282072F67F231B7CE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Fonts w:ascii="Book Antiqua" w:hAnsi="Book Antiqua" w:cs="Arial"/>
                    <w:bCs w:val="0"/>
                    <w:color w:val="auto"/>
                    <w:spacing w:val="-5"/>
                    <w:sz w:val="20"/>
                  </w:rPr>
                  <w:t xml:space="preserve">Enter </w:t>
                </w:r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Benefits:</w:t>
                </w:r>
              </w:sdtContent>
            </w:sdt>
          </w:p>
        </w:tc>
      </w:tr>
      <w:tr w:rsidR="001906F9" w:rsidRPr="0060583A" w:rsidTr="00436018">
        <w:trPr>
          <w:trHeight w:val="687"/>
        </w:trPr>
        <w:tc>
          <w:tcPr>
            <w:cnfStyle w:val="001000000000"/>
            <w:tcW w:w="1071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754614">
            <w:pPr>
              <w:spacing w:line="220" w:lineRule="atLeast"/>
              <w:rPr>
                <w:rFonts w:ascii="Book Antiqua" w:hAnsi="Book Antiqua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Resident Total Annual Salary &amp; Benefits"/>
                <w:tag w:val="RTASB"/>
                <w:id w:val="192521376"/>
                <w:lock w:val="sdtLocked"/>
                <w:placeholder>
                  <w:docPart w:val="5AEDB3FA563145C3992375F666282A2F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 xml:space="preserve">Enter </w:t>
                </w:r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TOTAL:</w:t>
                </w:r>
              </w:sdtContent>
            </w:sdt>
          </w:p>
        </w:tc>
      </w:tr>
      <w:tr w:rsidR="000833C4" w:rsidRPr="00681F7A" w:rsidTr="00E03804">
        <w:trPr>
          <w:cnfStyle w:val="000000100000"/>
        </w:trPr>
        <w:tc>
          <w:tcPr>
            <w:cnfStyle w:val="001000000000"/>
            <w:tcW w:w="10710" w:type="dxa"/>
            <w:tcBorders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0833C4" w:rsidRPr="002C61A1" w:rsidRDefault="000833C4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2C61A1">
              <w:rPr>
                <w:rFonts w:asciiTheme="minorHAnsi" w:hAnsiTheme="minorHAnsi"/>
                <w:b w:val="0"/>
                <w:bCs w:val="0"/>
                <w:spacing w:val="-5"/>
              </w:rPr>
              <w:t>Requested Funds for Salary &amp; Benefits</w:t>
            </w:r>
            <w:r w:rsidRPr="002C61A1">
              <w:rPr>
                <w:rFonts w:asciiTheme="minorHAnsi" w:hAnsiTheme="minorHAnsi"/>
                <w:spacing w:val="-5"/>
              </w:rPr>
              <w:t>:</w:t>
            </w:r>
          </w:p>
        </w:tc>
      </w:tr>
      <w:tr w:rsidR="001906F9" w:rsidRPr="006C0DCB" w:rsidTr="00436018">
        <w:trPr>
          <w:trHeight w:val="867"/>
        </w:trPr>
        <w:tc>
          <w:tcPr>
            <w:cnfStyle w:val="001000000000"/>
            <w:tcW w:w="1071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75461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Salary Requested"/>
                <w:tag w:val="SReq"/>
                <w:id w:val="192521394"/>
                <w:lock w:val="sdtLocked"/>
                <w:placeholder>
                  <w:docPart w:val="88C0D2C4E4824EB580C7ABB8452D8F7B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Salary Requested:</w:t>
                </w:r>
              </w:sdtContent>
            </w:sdt>
          </w:p>
        </w:tc>
      </w:tr>
      <w:tr w:rsidR="001906F9" w:rsidRPr="006C0DCB" w:rsidTr="00436018">
        <w:trPr>
          <w:cnfStyle w:val="000000100000"/>
          <w:trHeight w:val="898"/>
        </w:trPr>
        <w:tc>
          <w:tcPr>
            <w:cnfStyle w:val="001000000000"/>
            <w:tcW w:w="1071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75461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Benefits Requested"/>
                <w:tag w:val="BenReq"/>
                <w:id w:val="192521400"/>
                <w:lock w:val="sdtLocked"/>
                <w:placeholder>
                  <w:docPart w:val="CC4FD816B2874F809EB7B2863AC11328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Benefits Requested:</w:t>
                </w:r>
              </w:sdtContent>
            </w:sdt>
          </w:p>
        </w:tc>
      </w:tr>
      <w:tr w:rsidR="001906F9" w:rsidRPr="006C0DCB" w:rsidTr="00436018">
        <w:trPr>
          <w:trHeight w:val="867"/>
        </w:trPr>
        <w:tc>
          <w:tcPr>
            <w:cnfStyle w:val="001000000000"/>
            <w:tcW w:w="1071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75461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Total Funds Requested"/>
                <w:tag w:val="TotFReq"/>
                <w:id w:val="192521410"/>
                <w:lock w:val="sdtLocked"/>
                <w:placeholder>
                  <w:docPart w:val="2B8B7D7E530A49609575AE057E91F1B7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TOTAL FUNDS Requested:</w:t>
                </w:r>
              </w:sdtContent>
            </w:sdt>
          </w:p>
        </w:tc>
      </w:tr>
    </w:tbl>
    <w:p w:rsidR="00023B4B" w:rsidRDefault="00023B4B" w:rsidP="00CF0793">
      <w:pPr>
        <w:spacing w:line="120" w:lineRule="auto"/>
        <w:rPr>
          <w:rFonts w:ascii="Arial" w:hAnsi="Arial" w:cs="Arial"/>
          <w:sz w:val="22"/>
        </w:rPr>
      </w:pPr>
    </w:p>
    <w:p w:rsidR="00436018" w:rsidRPr="002A5297" w:rsidRDefault="00436018" w:rsidP="00CF0793">
      <w:pPr>
        <w:spacing w:line="120" w:lineRule="auto"/>
        <w:rPr>
          <w:rFonts w:ascii="Arial" w:hAnsi="Arial" w:cs="Arial"/>
          <w:sz w:val="22"/>
        </w:rPr>
      </w:pPr>
    </w:p>
    <w:tbl>
      <w:tblPr>
        <w:tblStyle w:val="MediumGrid3-Accent2"/>
        <w:tblW w:w="10710" w:type="dxa"/>
        <w:tblInd w:w="-16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710"/>
      </w:tblGrid>
      <w:tr w:rsidR="0049280B" w:rsidRPr="005D6824" w:rsidTr="00E03804">
        <w:trPr>
          <w:cnfStyle w:val="100000000000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</w:tcPr>
          <w:p w:rsidR="0049280B" w:rsidRPr="002C61A1" w:rsidRDefault="0049280B" w:rsidP="00CF0793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2C61A1"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  <w:t>Reside</w:t>
            </w:r>
            <w:r w:rsidRPr="002C61A1">
              <w:rPr>
                <w:rFonts w:ascii="Baskerville Old Face" w:hAnsi="Baskerville Old Face" w:cs="Times New Roman"/>
                <w:b w:val="0"/>
                <w:spacing w:val="-5"/>
                <w:sz w:val="40"/>
                <w:szCs w:val="40"/>
              </w:rPr>
              <w:t>n</w:t>
            </w:r>
            <w:r w:rsidRPr="002C61A1"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  <w:t>t Tr</w:t>
            </w:r>
            <w:r w:rsidR="00BB4906" w:rsidRPr="002C61A1"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  <w:t xml:space="preserve">avel Stipend </w:t>
            </w:r>
          </w:p>
          <w:p w:rsidR="00F37D6D" w:rsidRPr="002C61A1" w:rsidRDefault="00F37D6D" w:rsidP="00CF0793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754614">
              <w:rPr>
                <w:rFonts w:ascii="Times New Roman" w:hAnsi="Times New Roman" w:cs="Times New Roman"/>
                <w:b w:val="0"/>
                <w:bCs w:val="0"/>
                <w:spacing w:val="-5"/>
                <w:sz w:val="36"/>
                <w:szCs w:val="40"/>
              </w:rPr>
              <w:t xml:space="preserve"> </w:t>
            </w:r>
            <w:r w:rsidRPr="00754614">
              <w:rPr>
                <w:rFonts w:ascii="Baskerville Old Face" w:hAnsi="Baskerville Old Face" w:cs="Times New Roman"/>
                <w:b w:val="0"/>
                <w:bCs w:val="0"/>
                <w:spacing w:val="-5"/>
                <w:sz w:val="28"/>
                <w:szCs w:val="40"/>
              </w:rPr>
              <w:t>(As determined by sponsoring institution</w:t>
            </w:r>
            <w:r w:rsidR="00FA053A" w:rsidRPr="00754614">
              <w:rPr>
                <w:rFonts w:ascii="Baskerville Old Face" w:hAnsi="Baskerville Old Face" w:cs="Times New Roman"/>
                <w:b w:val="0"/>
                <w:bCs w:val="0"/>
                <w:spacing w:val="-5"/>
                <w:sz w:val="28"/>
                <w:szCs w:val="40"/>
              </w:rPr>
              <w:t xml:space="preserve"> per year of residency</w:t>
            </w:r>
            <w:r w:rsidRPr="00754614">
              <w:rPr>
                <w:rFonts w:ascii="Baskerville Old Face" w:hAnsi="Baskerville Old Face" w:cs="Times New Roman"/>
                <w:b w:val="0"/>
                <w:bCs w:val="0"/>
                <w:spacing w:val="-5"/>
                <w:sz w:val="28"/>
                <w:szCs w:val="40"/>
              </w:rPr>
              <w:t>)</w:t>
            </w:r>
          </w:p>
        </w:tc>
      </w:tr>
      <w:tr w:rsidR="006761BA" w:rsidRPr="0060583A" w:rsidTr="002A5297">
        <w:trPr>
          <w:cnfStyle w:val="000000100000"/>
          <w:trHeight w:val="417"/>
        </w:trPr>
        <w:sdt>
          <w:sdtPr>
            <w:rPr>
              <w:rFonts w:ascii="Book Antiqua" w:hAnsi="Book Antiqua" w:cs="Arial"/>
              <w:spacing w:val="-5"/>
            </w:rPr>
            <w:alias w:val="Choose year of residency..."/>
            <w:tag w:val="CYOR"/>
            <w:id w:val="106904630"/>
            <w:lock w:val="sdtLocked"/>
            <w:placeholder>
              <w:docPart w:val="28B26CE8EAB745A293691F5B5929B68B"/>
            </w:placeholder>
            <w:showingPlcHdr/>
            <w:dropDownList>
              <w:listItem w:displayText="Choose year of residency..." w:value=""/>
              <w:listItem w:displayText="1st year" w:value="1st year"/>
              <w:listItem w:displayText="2nd year" w:value="2nd year"/>
              <w:listItem w:displayText="3rd year" w:value="3rd year"/>
            </w:dropDownList>
          </w:sdtPr>
          <w:sdtContent>
            <w:tc>
              <w:tcPr>
                <w:cnfStyle w:val="001000000000"/>
                <w:tcW w:w="10710" w:type="dxa"/>
                <w:tcBorders>
                  <w:left w:val="single" w:sz="24" w:space="0" w:color="FFFFFF" w:themeColor="background1"/>
                </w:tcBorders>
                <w:shd w:val="clear" w:color="auto" w:fill="E5B8B7" w:themeFill="accent2" w:themeFillTint="66"/>
                <w:vAlign w:val="center"/>
              </w:tcPr>
              <w:p w:rsidR="006761BA" w:rsidRPr="00FA053A" w:rsidRDefault="00FA053A" w:rsidP="002A5297">
                <w:pPr>
                  <w:spacing w:line="220" w:lineRule="atLeast"/>
                  <w:rPr>
                    <w:rFonts w:ascii="Book Antiqua" w:hAnsi="Book Antiqua" w:cs="Arial"/>
                    <w:b w:val="0"/>
                    <w:bCs w:val="0"/>
                    <w:color w:val="auto"/>
                    <w:spacing w:val="-5"/>
                  </w:rPr>
                </w:pPr>
                <w:r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Choose year of residency...</w:t>
                </w:r>
              </w:p>
            </w:tc>
          </w:sdtContent>
        </w:sdt>
      </w:tr>
    </w:tbl>
    <w:p w:rsidR="0069782F" w:rsidRDefault="0069782F" w:rsidP="001906F9">
      <w:pPr>
        <w:spacing w:line="120" w:lineRule="auto"/>
        <w:rPr>
          <w:rFonts w:ascii="Arial" w:hAnsi="Arial" w:cs="Arial"/>
          <w:sz w:val="22"/>
          <w:szCs w:val="22"/>
        </w:rPr>
      </w:pPr>
    </w:p>
    <w:p w:rsidR="00436018" w:rsidRDefault="00436018" w:rsidP="001906F9">
      <w:pPr>
        <w:spacing w:line="120" w:lineRule="auto"/>
        <w:rPr>
          <w:rFonts w:ascii="Arial" w:hAnsi="Arial" w:cs="Arial"/>
          <w:sz w:val="22"/>
          <w:szCs w:val="22"/>
        </w:rPr>
      </w:pPr>
    </w:p>
    <w:tbl>
      <w:tblPr>
        <w:tblStyle w:val="MediumGrid3-Accent2"/>
        <w:tblW w:w="10710" w:type="dxa"/>
        <w:tblInd w:w="-16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710"/>
      </w:tblGrid>
      <w:tr w:rsidR="00C5171A" w:rsidRPr="005D6824" w:rsidTr="00E03804">
        <w:trPr>
          <w:cnfStyle w:val="100000000000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C5171A" w:rsidRPr="002C61A1" w:rsidRDefault="00C5171A" w:rsidP="003F2059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2C61A1"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  <w:t>Administration Costs</w:t>
            </w:r>
          </w:p>
        </w:tc>
      </w:tr>
      <w:tr w:rsidR="00C5171A" w:rsidRPr="00681F7A" w:rsidTr="00E03804">
        <w:trPr>
          <w:cnfStyle w:val="000000100000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</w:tcPr>
          <w:p w:rsidR="00C5171A" w:rsidRPr="002C61A1" w:rsidRDefault="00C5171A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2C61A1">
              <w:rPr>
                <w:rFonts w:asciiTheme="minorHAnsi" w:hAnsiTheme="minorHAnsi"/>
                <w:b w:val="0"/>
                <w:bCs w:val="0"/>
                <w:spacing w:val="-5"/>
              </w:rPr>
              <w:t>Residency Program Developmental &amp; Administrative Costs (up to $1,000):</w:t>
            </w:r>
          </w:p>
        </w:tc>
      </w:tr>
      <w:tr w:rsidR="001906F9" w:rsidRPr="0060583A" w:rsidTr="00261D20">
        <w:trPr>
          <w:trHeight w:val="705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2A5297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Program Development Costs"/>
                <w:tag w:val="ProgDCosts"/>
                <w:id w:val="192521472"/>
                <w:lock w:val="sdtLocked"/>
                <w:placeholder>
                  <w:docPart w:val="7FC9EDCCB073418091400EA1784989F0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program development costs:</w:t>
                </w:r>
              </w:sdtContent>
            </w:sdt>
          </w:p>
        </w:tc>
      </w:tr>
      <w:tr w:rsidR="001906F9" w:rsidRPr="00C5171A" w:rsidTr="00261D20">
        <w:trPr>
          <w:cnfStyle w:val="000000100000"/>
          <w:trHeight w:val="700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2A5297">
            <w:pPr>
              <w:spacing w:line="220" w:lineRule="atLeast"/>
              <w:rPr>
                <w:rFonts w:ascii="Book Antiqua" w:hAnsi="Book Antiqua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Program Administrative Costs"/>
                <w:tag w:val="ProgACosts"/>
                <w:id w:val="192521481"/>
                <w:lock w:val="sdtLocked"/>
                <w:placeholder>
                  <w:docPart w:val="9B751BB5D52D4D0DBD691C65F4F16AC2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program administrative costs:</w:t>
                </w:r>
              </w:sdtContent>
            </w:sdt>
          </w:p>
        </w:tc>
      </w:tr>
      <w:tr w:rsidR="00C5171A" w:rsidRPr="005D6824" w:rsidTr="00E03804"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</w:tcPr>
          <w:p w:rsidR="00C5171A" w:rsidRPr="002C61A1" w:rsidRDefault="00E738AD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2C61A1">
              <w:rPr>
                <w:rFonts w:asciiTheme="minorHAnsi" w:hAnsiTheme="minorHAnsi"/>
                <w:b w:val="0"/>
                <w:bCs w:val="0"/>
                <w:spacing w:val="-5"/>
              </w:rPr>
              <w:t>Describe Expenses &amp; Itemize Costs</w:t>
            </w:r>
            <w:r w:rsidR="00C5171A" w:rsidRPr="002C61A1">
              <w:rPr>
                <w:rFonts w:asciiTheme="minorHAnsi" w:hAnsiTheme="minorHAnsi"/>
                <w:b w:val="0"/>
                <w:bCs w:val="0"/>
                <w:spacing w:val="-5"/>
              </w:rPr>
              <w:t>:</w:t>
            </w:r>
          </w:p>
        </w:tc>
      </w:tr>
      <w:tr w:rsidR="001906F9" w:rsidRPr="006C0DCB" w:rsidTr="00261D20">
        <w:trPr>
          <w:cnfStyle w:val="000000100000"/>
          <w:trHeight w:val="772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2A5297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Expenses"/>
                <w:tag w:val="EXP"/>
                <w:id w:val="192521498"/>
                <w:lock w:val="sdtLocked"/>
                <w:placeholder>
                  <w:docPart w:val="6A76381B0AAB470D8799B228B420FAA0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expenses:</w:t>
                </w:r>
              </w:sdtContent>
            </w:sdt>
          </w:p>
        </w:tc>
      </w:tr>
      <w:tr w:rsidR="001906F9" w:rsidRPr="00C5171A" w:rsidTr="00261D20">
        <w:trPr>
          <w:trHeight w:val="705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2A5297">
            <w:pPr>
              <w:spacing w:line="220" w:lineRule="atLeast"/>
              <w:rPr>
                <w:rFonts w:ascii="Book Antiqua" w:hAnsi="Book Antiqua" w:cs="Arial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Itemized Costs"/>
                <w:tag w:val="ICosts"/>
                <w:id w:val="192521521"/>
                <w:lock w:val="sdtLocked"/>
                <w:placeholder>
                  <w:docPart w:val="604302487D924EE2924D5E8B52D4A905"/>
                </w:placeholder>
                <w:showingPlcHdr/>
                <w:text w:multiLine="1"/>
              </w:sdtPr>
              <w:sdtEndPr>
                <w:rPr>
                  <w:sz w:val="20"/>
                </w:rPr>
              </w:sdtEnd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itemized costs:</w:t>
                </w:r>
              </w:sdtContent>
            </w:sdt>
          </w:p>
        </w:tc>
      </w:tr>
      <w:tr w:rsidR="00C5171A" w:rsidRPr="00C5171A" w:rsidTr="00E03804">
        <w:trPr>
          <w:cnfStyle w:val="000000100000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</w:tcPr>
          <w:p w:rsidR="00C5171A" w:rsidRPr="002C61A1" w:rsidRDefault="00E738AD" w:rsidP="003F2059">
            <w:pPr>
              <w:spacing w:line="220" w:lineRule="atLeast"/>
              <w:jc w:val="center"/>
              <w:rPr>
                <w:rFonts w:asciiTheme="minorHAnsi" w:hAnsiTheme="minorHAnsi" w:cs="Times New Roman"/>
                <w:b w:val="0"/>
                <w:bCs w:val="0"/>
                <w:spacing w:val="-5"/>
              </w:rPr>
            </w:pPr>
            <w:r w:rsidRPr="002C61A1">
              <w:rPr>
                <w:rFonts w:asciiTheme="minorHAnsi" w:hAnsiTheme="minorHAnsi" w:cs="Times New Roman"/>
                <w:b w:val="0"/>
                <w:bCs w:val="0"/>
                <w:spacing w:val="-5"/>
              </w:rPr>
              <w:lastRenderedPageBreak/>
              <w:t>Residency Site Developmental &amp; Administrative Costs (up to $1,000):</w:t>
            </w:r>
          </w:p>
        </w:tc>
      </w:tr>
      <w:tr w:rsidR="001906F9" w:rsidRPr="006C0DCB" w:rsidTr="00261D20">
        <w:trPr>
          <w:trHeight w:val="687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2A5297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Site Development Costs"/>
                <w:tag w:val="SDC"/>
                <w:id w:val="192521538"/>
                <w:lock w:val="sdtLocked"/>
                <w:placeholder>
                  <w:docPart w:val="18F23F2BE0134E659C9E555391C827CB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site development costs:</w:t>
                </w:r>
              </w:sdtContent>
            </w:sdt>
          </w:p>
        </w:tc>
      </w:tr>
      <w:tr w:rsidR="001906F9" w:rsidRPr="00C5171A" w:rsidTr="00261D20">
        <w:trPr>
          <w:cnfStyle w:val="000000100000"/>
          <w:trHeight w:val="700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2A5297">
            <w:pPr>
              <w:spacing w:line="220" w:lineRule="atLeast"/>
              <w:rPr>
                <w:rFonts w:ascii="Book Antiqua" w:hAnsi="Book Antiqua" w:cs="Arial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Site Administrative Costs"/>
                <w:tag w:val="SAC"/>
                <w:id w:val="192521546"/>
                <w:lock w:val="sdtLocked"/>
                <w:placeholder>
                  <w:docPart w:val="A8CFAEEDBFD944FFB243D8E9E3343E31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site administrative costs:</w:t>
                </w:r>
              </w:sdtContent>
            </w:sdt>
          </w:p>
        </w:tc>
      </w:tr>
      <w:tr w:rsidR="003D50A5" w:rsidRPr="00C5171A" w:rsidTr="00E03804">
        <w:tc>
          <w:tcPr>
            <w:cnfStyle w:val="001000000000"/>
            <w:tcW w:w="10710" w:type="dxa"/>
            <w:tcBorders>
              <w:left w:val="single" w:sz="24" w:space="0" w:color="FFFFFF" w:themeColor="background1"/>
              <w:bottom w:val="none" w:sz="0" w:space="0" w:color="auto"/>
            </w:tcBorders>
          </w:tcPr>
          <w:p w:rsidR="003D50A5" w:rsidRPr="002C61A1" w:rsidRDefault="003D50A5" w:rsidP="003D50A5">
            <w:pPr>
              <w:spacing w:line="220" w:lineRule="atLeast"/>
              <w:jc w:val="center"/>
              <w:rPr>
                <w:rFonts w:asciiTheme="minorHAnsi" w:hAnsiTheme="minorHAnsi" w:cs="Times New Roman"/>
                <w:b w:val="0"/>
                <w:bCs w:val="0"/>
                <w:spacing w:val="-5"/>
              </w:rPr>
            </w:pPr>
            <w:r w:rsidRPr="002C61A1">
              <w:rPr>
                <w:rFonts w:asciiTheme="minorHAnsi" w:hAnsiTheme="minorHAnsi" w:cs="Times New Roman"/>
                <w:b w:val="0"/>
                <w:bCs w:val="0"/>
                <w:spacing w:val="-5"/>
              </w:rPr>
              <w:t>Describe Expenses &amp; Itemize Costs:</w:t>
            </w:r>
          </w:p>
        </w:tc>
      </w:tr>
      <w:tr w:rsidR="001906F9" w:rsidRPr="00C5171A" w:rsidTr="00261D20">
        <w:trPr>
          <w:cnfStyle w:val="000000100000"/>
          <w:trHeight w:val="862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2A5297">
            <w:pPr>
              <w:spacing w:line="220" w:lineRule="atLeast"/>
              <w:rPr>
                <w:rFonts w:ascii="Book Antiqua" w:hAnsi="Book Antiqua"/>
                <w:b w:val="0"/>
                <w:color w:val="auto"/>
                <w:spacing w:val="-5"/>
                <w:u w:val="single"/>
              </w:rPr>
            </w:pPr>
            <w:sdt>
              <w:sdtPr>
                <w:rPr>
                  <w:rFonts w:ascii="Book Antiqua" w:hAnsi="Book Antiqua"/>
                </w:rPr>
                <w:alias w:val="Expenses"/>
                <w:tag w:val="EXP"/>
                <w:id w:val="192521563"/>
                <w:lock w:val="sdtLocked"/>
                <w:placeholder>
                  <w:docPart w:val="039E34BFD4AD4D6CA3CC1ECF6E6633C8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expenses:</w:t>
                </w:r>
              </w:sdtContent>
            </w:sdt>
          </w:p>
        </w:tc>
      </w:tr>
      <w:tr w:rsidR="001906F9" w:rsidRPr="00C5171A" w:rsidTr="00261D20">
        <w:trPr>
          <w:trHeight w:val="795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436018" w:rsidRDefault="00C61CF7" w:rsidP="002A5297">
            <w:pPr>
              <w:spacing w:line="220" w:lineRule="atLeast"/>
              <w:rPr>
                <w:rFonts w:ascii="Book Antiqua" w:hAnsi="Book Antiqua"/>
                <w:b w:val="0"/>
                <w:color w:val="auto"/>
                <w:spacing w:val="-5"/>
                <w:u w:val="single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Itemized Costs"/>
                <w:tag w:val="IC"/>
                <w:id w:val="192521572"/>
                <w:lock w:val="sdtLocked"/>
                <w:placeholder>
                  <w:docPart w:val="463439D064144D06B0746D064C3CE5D7"/>
                </w:placeholder>
                <w:showingPlcHdr/>
                <w:text w:multiLine="1"/>
              </w:sdtPr>
              <w:sdtContent>
                <w:r w:rsidR="00C3754E" w:rsidRPr="00436018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itemized costs:</w:t>
                </w:r>
              </w:sdtContent>
            </w:sdt>
          </w:p>
        </w:tc>
      </w:tr>
    </w:tbl>
    <w:p w:rsidR="000B3C26" w:rsidRPr="002A5297" w:rsidRDefault="000B3C26" w:rsidP="001E65C8">
      <w:pPr>
        <w:rPr>
          <w:rStyle w:val="IntenseReference"/>
          <w:rFonts w:ascii="Arial" w:hAnsi="Arial" w:cs="Arial"/>
          <w:sz w:val="22"/>
          <w:szCs w:val="28"/>
        </w:rPr>
      </w:pPr>
    </w:p>
    <w:p w:rsidR="001257E0" w:rsidRPr="00B17020" w:rsidRDefault="001257E0" w:rsidP="004C4AEC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 w:rsidRPr="00B17020">
        <w:rPr>
          <w:rStyle w:val="IntenseReference"/>
          <w:rFonts w:asciiTheme="minorHAnsi" w:hAnsiTheme="minorHAnsi"/>
          <w:sz w:val="36"/>
          <w:szCs w:val="28"/>
        </w:rPr>
        <w:t>FINANCIAL PARTICIPATION BY THE RURAL SITE</w:t>
      </w:r>
    </w:p>
    <w:p w:rsidR="001257E0" w:rsidRPr="004C4AEC" w:rsidRDefault="001257E0" w:rsidP="001257E0">
      <w:pPr>
        <w:jc w:val="center"/>
        <w:rPr>
          <w:rFonts w:asciiTheme="minorHAnsi" w:eastAsia="Times New Roman" w:hAnsiTheme="minorHAnsi"/>
          <w:sz w:val="22"/>
          <w:szCs w:val="32"/>
        </w:rPr>
      </w:pPr>
      <w:r w:rsidRPr="004C4AEC">
        <w:rPr>
          <w:rFonts w:asciiTheme="minorHAnsi" w:eastAsia="Times New Roman" w:hAnsiTheme="minorHAnsi"/>
          <w:sz w:val="22"/>
          <w:szCs w:val="32"/>
        </w:rPr>
        <w:t>Describe expenses that will be undertaken by the residency program and/or its partnering hospital, clinical practice or community to support this rotation.</w:t>
      </w:r>
    </w:p>
    <w:p w:rsidR="001257E0" w:rsidRPr="002A5297" w:rsidRDefault="001257E0" w:rsidP="001257E0">
      <w:pPr>
        <w:jc w:val="center"/>
        <w:rPr>
          <w:rFonts w:ascii="Arial" w:hAnsi="Arial" w:cs="Arial"/>
          <w:b/>
          <w:bCs/>
          <w:smallCaps/>
          <w:color w:val="C0504D" w:themeColor="accent2"/>
          <w:spacing w:val="5"/>
          <w:sz w:val="22"/>
          <w:szCs w:val="32"/>
          <w:u w:val="single"/>
        </w:rPr>
      </w:pPr>
    </w:p>
    <w:tbl>
      <w:tblPr>
        <w:tblStyle w:val="MediumGrid3-Accent2"/>
        <w:tblW w:w="10710" w:type="dxa"/>
        <w:tblInd w:w="-16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710"/>
      </w:tblGrid>
      <w:tr w:rsidR="001906F9" w:rsidRPr="006C0DCB" w:rsidTr="00E03804">
        <w:trPr>
          <w:cnfStyle w:val="100000000000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1906F9" w:rsidRPr="002C61A1" w:rsidRDefault="001906F9" w:rsidP="001906F9">
            <w:pPr>
              <w:spacing w:line="220" w:lineRule="atLeast"/>
              <w:jc w:val="center"/>
              <w:rPr>
                <w:rFonts w:asciiTheme="minorHAnsi" w:hAnsiTheme="minorHAnsi" w:cs="Arial"/>
                <w:b w:val="0"/>
                <w:bCs w:val="0"/>
                <w:color w:val="000000" w:themeColor="text1"/>
                <w:spacing w:val="-5"/>
                <w:sz w:val="18"/>
              </w:rPr>
            </w:pPr>
            <w:r w:rsidRPr="002C61A1">
              <w:rPr>
                <w:rFonts w:asciiTheme="minorHAnsi" w:hAnsiTheme="minorHAnsi" w:cs="Arial"/>
                <w:b w:val="0"/>
                <w:bCs w:val="0"/>
                <w:spacing w:val="-5"/>
              </w:rPr>
              <w:t>Expense Description:</w:t>
            </w:r>
          </w:p>
        </w:tc>
      </w:tr>
      <w:tr w:rsidR="004C4AEC" w:rsidRPr="00C5171A" w:rsidTr="00261D20">
        <w:trPr>
          <w:cnfStyle w:val="000000100000"/>
          <w:trHeight w:val="588"/>
        </w:trPr>
        <w:tc>
          <w:tcPr>
            <w:cnfStyle w:val="001000000000"/>
            <w:tcW w:w="1071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4C4AEC" w:rsidRPr="0076668D" w:rsidRDefault="00C61CF7" w:rsidP="002A5297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Expenses"/>
                <w:tag w:val="EXP"/>
                <w:id w:val="192521589"/>
                <w:lock w:val="sdtLocked"/>
                <w:placeholder>
                  <w:docPart w:val="EF8F0459428548D586E643362DD005CF"/>
                </w:placeholder>
                <w:showingPlcHdr/>
                <w:text w:multiLine="1"/>
              </w:sdtPr>
              <w:sdtContent>
                <w:r w:rsidR="00C3754E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expenses:</w:t>
                </w:r>
              </w:sdtContent>
            </w:sdt>
          </w:p>
        </w:tc>
      </w:tr>
    </w:tbl>
    <w:p w:rsidR="002C61A1" w:rsidRDefault="002C61A1" w:rsidP="0057280A">
      <w:pPr>
        <w:rPr>
          <w:rFonts w:ascii="Arial" w:hAnsi="Arial" w:cs="Arial"/>
          <w:sz w:val="22"/>
          <w:szCs w:val="22"/>
        </w:rPr>
      </w:pPr>
    </w:p>
    <w:p w:rsidR="001257E0" w:rsidRPr="0065219A" w:rsidRDefault="001257E0" w:rsidP="001257E0">
      <w:pPr>
        <w:jc w:val="center"/>
        <w:rPr>
          <w:rStyle w:val="IntenseReference"/>
          <w:rFonts w:asciiTheme="minorHAnsi" w:hAnsiTheme="minorHAnsi"/>
          <w:sz w:val="28"/>
          <w:szCs w:val="28"/>
        </w:rPr>
      </w:pPr>
      <w:r w:rsidRPr="0065219A">
        <w:rPr>
          <w:rStyle w:val="IntenseReference"/>
          <w:rFonts w:asciiTheme="minorHAnsi" w:hAnsiTheme="minorHAnsi"/>
          <w:sz w:val="32"/>
          <w:szCs w:val="28"/>
        </w:rPr>
        <w:t>ATTESTATIONS</w:t>
      </w:r>
    </w:p>
    <w:p w:rsidR="001257E0" w:rsidRPr="002A5297" w:rsidRDefault="001257E0" w:rsidP="001257E0">
      <w:pPr>
        <w:jc w:val="center"/>
        <w:rPr>
          <w:rStyle w:val="IntenseReference"/>
          <w:rFonts w:ascii="Arial" w:hAnsi="Arial" w:cs="Arial"/>
          <w:sz w:val="22"/>
          <w:szCs w:val="28"/>
        </w:rPr>
      </w:pPr>
    </w:p>
    <w:p w:rsidR="001257E0" w:rsidRPr="009E3B9C" w:rsidRDefault="001257E0" w:rsidP="001257E0">
      <w:pPr>
        <w:rPr>
          <w:rFonts w:ascii="Times New Roman" w:eastAsia="Times New Roman" w:hAnsi="Times New Roman"/>
          <w:sz w:val="22"/>
          <w:szCs w:val="22"/>
        </w:rPr>
      </w:pPr>
      <w:r w:rsidRPr="009E3B9C">
        <w:rPr>
          <w:rFonts w:ascii="Times New Roman" w:eastAsia="Times New Roman" w:hAnsi="Times New Roman"/>
          <w:sz w:val="22"/>
          <w:szCs w:val="22"/>
        </w:rPr>
        <w:t>1. *</w:t>
      </w:r>
      <w:r w:rsidRPr="009E3B9C">
        <w:rPr>
          <w:rFonts w:ascii="Times New Roman" w:eastAsia="Times New Roman" w:hAnsi="Times New Roman"/>
          <w:b/>
          <w:sz w:val="22"/>
          <w:szCs w:val="22"/>
        </w:rPr>
        <w:t xml:space="preserve">Program actively recruits UWSMPH &amp; MCW graduates: </w:t>
      </w:r>
      <w:r w:rsidRPr="009E3B9C">
        <w:rPr>
          <w:rFonts w:ascii="Times New Roman" w:eastAsia="Times New Roman" w:hAnsi="Times New Roman"/>
          <w:sz w:val="22"/>
          <w:szCs w:val="22"/>
        </w:rPr>
        <w:t xml:space="preserve"> </w:t>
      </w:r>
    </w:p>
    <w:p w:rsidR="001257E0" w:rsidRPr="00FF5492" w:rsidRDefault="00C61CF7" w:rsidP="001257E0">
      <w:pPr>
        <w:spacing w:after="96"/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20.25pt;height:18pt" o:ole="">
            <v:imagedata r:id="rId11" o:title=""/>
          </v:shape>
          <w:control r:id="rId12" w:name="DefaultOcxName38" w:shapeid="_x0000_i1035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Yes </w:t>
      </w:r>
    </w:p>
    <w:p w:rsidR="001257E0" w:rsidRPr="00FF5492" w:rsidRDefault="00C61CF7" w:rsidP="001257E0">
      <w:pPr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37" type="#_x0000_t75" style="width:20.25pt;height:18pt" o:ole="">
            <v:imagedata r:id="rId11" o:title=""/>
          </v:shape>
          <w:control r:id="rId13" w:name="DefaultOcxName39" w:shapeid="_x0000_i1037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No </w:t>
      </w:r>
    </w:p>
    <w:p w:rsidR="001257E0" w:rsidRPr="00FF5492" w:rsidRDefault="001257E0" w:rsidP="001257E0">
      <w:pPr>
        <w:rPr>
          <w:rFonts w:ascii="Times New Roman" w:eastAsia="Times New Roman" w:hAnsi="Times New Roman"/>
          <w:sz w:val="20"/>
          <w:szCs w:val="20"/>
        </w:rPr>
      </w:pPr>
    </w:p>
    <w:p w:rsidR="001257E0" w:rsidRPr="009E3B9C" w:rsidRDefault="001257E0" w:rsidP="001257E0">
      <w:pPr>
        <w:rPr>
          <w:rFonts w:ascii="Times New Roman" w:eastAsia="Times New Roman" w:hAnsi="Times New Roman"/>
          <w:sz w:val="22"/>
          <w:szCs w:val="20"/>
        </w:rPr>
      </w:pPr>
      <w:r w:rsidRPr="009E3B9C">
        <w:rPr>
          <w:rFonts w:ascii="Times New Roman" w:eastAsia="Times New Roman" w:hAnsi="Times New Roman"/>
          <w:sz w:val="22"/>
          <w:szCs w:val="20"/>
        </w:rPr>
        <w:t>2. *</w:t>
      </w:r>
      <w:r w:rsidRPr="009E3B9C">
        <w:rPr>
          <w:rFonts w:ascii="Times New Roman" w:eastAsia="Times New Roman" w:hAnsi="Times New Roman"/>
          <w:b/>
          <w:sz w:val="22"/>
          <w:szCs w:val="20"/>
        </w:rPr>
        <w:t xml:space="preserve">Complies with ACGME accreditation requirements: </w:t>
      </w:r>
    </w:p>
    <w:p w:rsidR="001257E0" w:rsidRPr="00FF5492" w:rsidRDefault="00C61CF7" w:rsidP="001257E0">
      <w:pPr>
        <w:spacing w:after="96"/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39" type="#_x0000_t75" style="width:20.25pt;height:18pt" o:ole="">
            <v:imagedata r:id="rId11" o:title=""/>
          </v:shape>
          <w:control r:id="rId14" w:name="DefaultOcxName40" w:shapeid="_x0000_i1039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Yes </w:t>
      </w:r>
    </w:p>
    <w:p w:rsidR="001257E0" w:rsidRPr="00FF5492" w:rsidRDefault="00C61CF7" w:rsidP="001257E0">
      <w:pPr>
        <w:rPr>
          <w:rStyle w:val="IntenseReference"/>
          <w:rFonts w:ascii="Times New Roman" w:eastAsia="Times New Roman" w:hAnsi="Times New Roman"/>
          <w:b w:val="0"/>
          <w:bCs w:val="0"/>
          <w:smallCaps w:val="0"/>
          <w:color w:val="auto"/>
          <w:spacing w:val="0"/>
          <w:sz w:val="20"/>
          <w:szCs w:val="20"/>
          <w:u w:val="none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1" type="#_x0000_t75" style="width:20.25pt;height:18pt" o:ole="">
            <v:imagedata r:id="rId11" o:title=""/>
          </v:shape>
          <w:control r:id="rId15" w:name="DefaultOcxName41" w:shapeid="_x0000_i1041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>No</w:t>
      </w:r>
    </w:p>
    <w:p w:rsidR="001257E0" w:rsidRPr="00FF5492" w:rsidRDefault="001257E0" w:rsidP="001257E0">
      <w:pPr>
        <w:rPr>
          <w:rFonts w:ascii="Times New Roman" w:eastAsia="Times New Roman" w:hAnsi="Times New Roman"/>
          <w:sz w:val="20"/>
          <w:szCs w:val="20"/>
        </w:rPr>
      </w:pPr>
    </w:p>
    <w:p w:rsidR="001257E0" w:rsidRPr="009E3B9C" w:rsidRDefault="001257E0" w:rsidP="001257E0">
      <w:pPr>
        <w:rPr>
          <w:rFonts w:ascii="Times New Roman" w:eastAsia="Times New Roman" w:hAnsi="Times New Roman"/>
          <w:sz w:val="22"/>
          <w:szCs w:val="22"/>
        </w:rPr>
      </w:pPr>
      <w:r w:rsidRPr="009E3B9C">
        <w:rPr>
          <w:rFonts w:ascii="Times New Roman" w:eastAsia="Times New Roman" w:hAnsi="Times New Roman"/>
          <w:sz w:val="22"/>
          <w:szCs w:val="22"/>
        </w:rPr>
        <w:t>3. *</w:t>
      </w:r>
      <w:r w:rsidRPr="009E3B9C">
        <w:rPr>
          <w:rFonts w:ascii="Times New Roman" w:eastAsia="Times New Roman" w:hAnsi="Times New Roman"/>
          <w:b/>
          <w:sz w:val="22"/>
          <w:szCs w:val="22"/>
        </w:rPr>
        <w:t xml:space="preserve">Supervising physicians will adhere to CMS guidelines: </w:t>
      </w:r>
    </w:p>
    <w:p w:rsidR="001257E0" w:rsidRPr="00FF5492" w:rsidRDefault="00C61CF7" w:rsidP="001257E0">
      <w:pPr>
        <w:spacing w:after="96"/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3" type="#_x0000_t75" style="width:20.25pt;height:18pt" o:ole="">
            <v:imagedata r:id="rId11" o:title=""/>
          </v:shape>
          <w:control r:id="rId16" w:name="DefaultOcxName42" w:shapeid="_x0000_i1043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Yes </w:t>
      </w:r>
    </w:p>
    <w:p w:rsidR="001257E0" w:rsidRPr="00FF5492" w:rsidRDefault="00C61CF7" w:rsidP="001257E0">
      <w:pPr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5" type="#_x0000_t75" style="width:20.25pt;height:18pt" o:ole="">
            <v:imagedata r:id="rId11" o:title=""/>
          </v:shape>
          <w:control r:id="rId17" w:name="DefaultOcxName43" w:shapeid="_x0000_i1045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No </w:t>
      </w:r>
    </w:p>
    <w:p w:rsidR="001257E0" w:rsidRPr="00FF5492" w:rsidRDefault="001257E0" w:rsidP="001257E0">
      <w:pPr>
        <w:rPr>
          <w:rFonts w:ascii="Times New Roman" w:eastAsia="Times New Roman" w:hAnsi="Times New Roman"/>
          <w:sz w:val="20"/>
          <w:szCs w:val="20"/>
        </w:rPr>
      </w:pPr>
    </w:p>
    <w:p w:rsidR="001257E0" w:rsidRPr="009E3B9C" w:rsidRDefault="001257E0" w:rsidP="001257E0">
      <w:pPr>
        <w:rPr>
          <w:rFonts w:ascii="Times New Roman" w:eastAsia="Times New Roman" w:hAnsi="Times New Roman"/>
          <w:sz w:val="22"/>
          <w:szCs w:val="22"/>
        </w:rPr>
      </w:pPr>
      <w:r w:rsidRPr="009E3B9C">
        <w:rPr>
          <w:rFonts w:ascii="Times New Roman" w:eastAsia="Times New Roman" w:hAnsi="Times New Roman"/>
          <w:sz w:val="22"/>
          <w:szCs w:val="22"/>
        </w:rPr>
        <w:t>4. *</w:t>
      </w:r>
      <w:r w:rsidRPr="009E3B9C">
        <w:rPr>
          <w:rFonts w:ascii="Times New Roman" w:eastAsia="Times New Roman" w:hAnsi="Times New Roman"/>
          <w:b/>
          <w:sz w:val="22"/>
          <w:szCs w:val="22"/>
        </w:rPr>
        <w:t xml:space="preserve">If funding is granted, no additional funding will be received for same purpose, unless GME caps have been exceeded: </w:t>
      </w:r>
    </w:p>
    <w:p w:rsidR="001257E0" w:rsidRPr="00FF5492" w:rsidRDefault="00C61CF7" w:rsidP="001257E0">
      <w:pPr>
        <w:spacing w:after="96"/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7" type="#_x0000_t75" style="width:20.25pt;height:18pt" o:ole="">
            <v:imagedata r:id="rId11" o:title=""/>
          </v:shape>
          <w:control r:id="rId18" w:name="DefaultOcxName44" w:shapeid="_x0000_i1047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Yes </w:t>
      </w:r>
    </w:p>
    <w:p w:rsidR="001257E0" w:rsidRPr="002A5297" w:rsidRDefault="00C61CF7" w:rsidP="001257E0">
      <w:pPr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9" type="#_x0000_t75" style="width:20.25pt;height:18pt" o:ole="">
            <v:imagedata r:id="rId11" o:title=""/>
          </v:shape>
          <w:control r:id="rId19" w:name="DefaultOcxName45" w:shapeid="_x0000_i1049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>No</w:t>
      </w:r>
    </w:p>
    <w:p w:rsidR="001257E0" w:rsidRDefault="001257E0" w:rsidP="001257E0">
      <w:pPr>
        <w:rPr>
          <w:rFonts w:ascii="Arial" w:hAnsi="Arial" w:cs="Arial"/>
          <w:sz w:val="22"/>
          <w:szCs w:val="22"/>
        </w:rPr>
      </w:pPr>
    </w:p>
    <w:tbl>
      <w:tblPr>
        <w:tblStyle w:val="MediumGrid3-Accent2"/>
        <w:tblW w:w="10440" w:type="dxa"/>
        <w:tblInd w:w="-16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440"/>
      </w:tblGrid>
      <w:tr w:rsidR="004C4AEC" w:rsidRPr="00681F7A" w:rsidTr="00E03804">
        <w:trPr>
          <w:cnfStyle w:val="100000000000"/>
        </w:trPr>
        <w:tc>
          <w:tcPr>
            <w:cnfStyle w:val="001000000000"/>
            <w:tcW w:w="10440" w:type="dxa"/>
            <w:tcBorders>
              <w:left w:val="single" w:sz="24" w:space="0" w:color="FFFFFF" w:themeColor="background1"/>
            </w:tcBorders>
          </w:tcPr>
          <w:p w:rsidR="004C4AEC" w:rsidRPr="002C61A1" w:rsidRDefault="004C4AEC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2C61A1">
              <w:rPr>
                <w:rFonts w:asciiTheme="minorHAnsi" w:hAnsiTheme="minorHAnsi"/>
                <w:b w:val="0"/>
                <w:bCs w:val="0"/>
                <w:spacing w:val="-5"/>
              </w:rPr>
              <w:t>If you have responded “NO” to any of the above attestations, please explain below:</w:t>
            </w:r>
          </w:p>
        </w:tc>
      </w:tr>
      <w:tr w:rsidR="001906F9" w:rsidRPr="0060583A" w:rsidTr="00261D20">
        <w:trPr>
          <w:cnfStyle w:val="000000100000"/>
          <w:trHeight w:val="660"/>
        </w:trPr>
        <w:tc>
          <w:tcPr>
            <w:cnfStyle w:val="001000000000"/>
            <w:tcW w:w="1044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76668D" w:rsidRDefault="00C61CF7" w:rsidP="002A5297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Explain"/>
                <w:tag w:val="Expl"/>
                <w:id w:val="192521594"/>
                <w:lock w:val="sdtLocked"/>
                <w:placeholder>
                  <w:docPart w:val="298C5C0C3E324066A1B272E62631E9C8"/>
                </w:placeholder>
                <w:showingPlcHdr/>
                <w:text w:multiLine="1"/>
              </w:sdtPr>
              <w:sdtContent>
                <w:r w:rsidR="00C81EF2" w:rsidRPr="0028426D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Explain:</w:t>
                </w:r>
              </w:sdtContent>
            </w:sdt>
          </w:p>
        </w:tc>
      </w:tr>
    </w:tbl>
    <w:p w:rsidR="004C4AEC" w:rsidRDefault="004C4AEC" w:rsidP="001257E0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440" w:type="dxa"/>
        <w:tblInd w:w="-162" w:type="dxa"/>
        <w:tblLayout w:type="fixed"/>
        <w:tblCellMar>
          <w:left w:w="115" w:type="dxa"/>
          <w:right w:w="115" w:type="dxa"/>
        </w:tblCellMar>
        <w:tblLook w:val="04A0"/>
      </w:tblPr>
      <w:tblGrid>
        <w:gridCol w:w="10440"/>
      </w:tblGrid>
      <w:tr w:rsidR="004C4AEC" w:rsidTr="006C4233">
        <w:tc>
          <w:tcPr>
            <w:tcW w:w="10440" w:type="dxa"/>
            <w:shd w:val="clear" w:color="auto" w:fill="C00000"/>
          </w:tcPr>
          <w:p w:rsidR="003807F1" w:rsidRPr="002C61A1" w:rsidRDefault="003807F1" w:rsidP="003807F1">
            <w:pPr>
              <w:jc w:val="center"/>
              <w:rPr>
                <w:rFonts w:ascii="Baskerville Old Face" w:hAnsi="Baskerville Old Face" w:cs="Arial"/>
                <w:sz w:val="22"/>
                <w:szCs w:val="22"/>
              </w:rPr>
            </w:pPr>
            <w:r w:rsidRPr="002C61A1">
              <w:rPr>
                <w:rFonts w:ascii="Baskerville Old Face" w:hAnsi="Baskerville Old Face" w:cs="Arial"/>
                <w:sz w:val="28"/>
                <w:szCs w:val="22"/>
              </w:rPr>
              <w:t>Please let WRPRAP know how you discovered our funding opportunities.</w:t>
            </w:r>
          </w:p>
        </w:tc>
      </w:tr>
      <w:tr w:rsidR="007E2DBE" w:rsidTr="00261D20">
        <w:trPr>
          <w:trHeight w:val="593"/>
        </w:trPr>
        <w:sdt>
          <w:sdtPr>
            <w:rPr>
              <w:rFonts w:ascii="Arial" w:hAnsi="Arial" w:cs="Arial"/>
              <w:sz w:val="22"/>
              <w:szCs w:val="22"/>
            </w:rPr>
            <w:alias w:val="Marketing"/>
            <w:tag w:val="Marketing"/>
            <w:id w:val="192520546"/>
            <w:lock w:val="sdtLocked"/>
            <w:placeholder>
              <w:docPart w:val="E873058ABD8E480EA69D5CF3B2EA545C"/>
            </w:placeholder>
            <w:showingPlcHdr/>
            <w:comboBox>
              <w:listItem w:value="Choose or type..."/>
              <w:listItem w:displayText="WRPRAP Website" w:value="WRPRAP Website"/>
              <w:listItem w:displayText="From a colleague" w:value="From a colleague"/>
              <w:listItem w:displayText="From other residency programs" w:value="From other residency programs"/>
              <w:listItem w:displayText="Google Search" w:value="Google Search"/>
              <w:listItem w:displayText="Facebook" w:value="Facebook"/>
              <w:listItem w:displayText="Twitter" w:value="Twitter"/>
              <w:listItem w:displayText="Other, please specify..." w:value="Other, please specify..."/>
            </w:comboBox>
          </w:sdtPr>
          <w:sdtContent>
            <w:tc>
              <w:tcPr>
                <w:tcW w:w="10440" w:type="dxa"/>
                <w:vAlign w:val="center"/>
              </w:tcPr>
              <w:p w:rsidR="007E2DBE" w:rsidRPr="0076668D" w:rsidRDefault="004D550C" w:rsidP="002A5297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8426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Choose or type...</w:t>
                </w:r>
              </w:p>
            </w:tc>
          </w:sdtContent>
        </w:sdt>
      </w:tr>
    </w:tbl>
    <w:p w:rsidR="006441C0" w:rsidRDefault="006441C0" w:rsidP="004D7638">
      <w:pPr>
        <w:pStyle w:val="NoSpacing"/>
        <w:rPr>
          <w:rStyle w:val="IntenseReference"/>
          <w:sz w:val="40"/>
          <w:szCs w:val="40"/>
        </w:rPr>
      </w:pPr>
    </w:p>
    <w:p w:rsidR="004D7638" w:rsidRDefault="004D7638" w:rsidP="004D7638">
      <w:pPr>
        <w:pStyle w:val="NoSpacing"/>
        <w:rPr>
          <w:rStyle w:val="IntenseReference"/>
          <w:sz w:val="40"/>
          <w:szCs w:val="40"/>
        </w:rPr>
      </w:pPr>
      <w:r>
        <w:rPr>
          <w:rStyle w:val="IntenseReference"/>
          <w:sz w:val="40"/>
          <w:szCs w:val="40"/>
        </w:rPr>
        <w:t xml:space="preserve">Application Website: </w:t>
      </w:r>
    </w:p>
    <w:p w:rsidR="004D7638" w:rsidRPr="00C73D7B" w:rsidRDefault="00C61CF7" w:rsidP="004D7638">
      <w:pPr>
        <w:pStyle w:val="NoSpacing"/>
        <w:rPr>
          <w:rStyle w:val="IntenseReference"/>
          <w:color w:val="C0504D" w:themeColor="accent2"/>
          <w:sz w:val="36"/>
          <w:szCs w:val="40"/>
        </w:rPr>
      </w:pPr>
      <w:hyperlink r:id="rId20" w:history="1">
        <w:r w:rsidR="004D7638" w:rsidRPr="00C73D7B">
          <w:rPr>
            <w:rStyle w:val="Hyperlink"/>
            <w:color w:val="C0504D" w:themeColor="accent2"/>
            <w:spacing w:val="5"/>
            <w:sz w:val="36"/>
            <w:szCs w:val="40"/>
          </w:rPr>
          <w:t>http://www.fammed.wisc.edu/wi-rural-physician-program</w:t>
        </w:r>
      </w:hyperlink>
    </w:p>
    <w:p w:rsidR="004C4AEC" w:rsidRDefault="004C4AEC" w:rsidP="0057280A">
      <w:pPr>
        <w:rPr>
          <w:rFonts w:ascii="Arial" w:hAnsi="Arial" w:cs="Arial"/>
          <w:sz w:val="22"/>
          <w:szCs w:val="22"/>
        </w:rPr>
      </w:pPr>
    </w:p>
    <w:sectPr w:rsidR="004C4AEC" w:rsidSect="006A21BE">
      <w:footerReference w:type="default" r:id="rId21"/>
      <w:headerReference w:type="first" r:id="rId22"/>
      <w:footerReference w:type="first" r:id="rId2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015" w:rsidRDefault="00762015">
      <w:r>
        <w:separator/>
      </w:r>
    </w:p>
  </w:endnote>
  <w:endnote w:type="continuationSeparator" w:id="0">
    <w:p w:rsidR="00762015" w:rsidRDefault="00762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059" w:rsidRDefault="00762015">
    <w:pPr>
      <w:pStyle w:val="Footer"/>
      <w:jc w:val="center"/>
    </w:pPr>
    <w: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_x0000_s2049" type="#_x0000_t110" style="width:467.2pt;height:4.3pt;mso-width-percent:1000;mso-position-horizontal-relative:char;mso-position-vertical-relative:line;mso-width-percent:1000;mso-width-relative:margin" fillcolor="black">
          <w10:wrap type="none" anchorx="margin" anchory="page"/>
          <w10:anchorlock/>
        </v:shape>
      </w:pict>
    </w:r>
  </w:p>
  <w:p w:rsidR="003F2059" w:rsidRDefault="00C61CF7">
    <w:pPr>
      <w:pStyle w:val="Footer"/>
      <w:jc w:val="center"/>
    </w:pPr>
    <w:fldSimple w:instr=" PAGE    \* MERGEFORMAT ">
      <w:r w:rsidR="00762015">
        <w:rPr>
          <w:noProof/>
        </w:rPr>
        <w:t>2</w:t>
      </w:r>
    </w:fldSimple>
  </w:p>
  <w:p w:rsidR="003F2059" w:rsidRDefault="003F205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1BE" w:rsidRDefault="006A21BE" w:rsidP="006A21BE">
    <w:pPr>
      <w:pStyle w:val="Footer"/>
      <w:tabs>
        <w:tab w:val="left" w:pos="2400"/>
        <w:tab w:val="center" w:pos="5400"/>
      </w:tabs>
      <w:rPr>
        <w:rFonts w:ascii="Arial" w:hAnsi="Arial" w:cs="Arial"/>
        <w:color w:val="333333"/>
        <w:sz w:val="16"/>
        <w:szCs w:val="16"/>
      </w:rPr>
    </w:pPr>
  </w:p>
  <w:p w:rsidR="006A21BE" w:rsidRDefault="006A21BE" w:rsidP="006A21BE">
    <w:pPr>
      <w:pStyle w:val="Footer"/>
      <w:tabs>
        <w:tab w:val="left" w:pos="2400"/>
        <w:tab w:val="center" w:pos="5400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57150</wp:posOffset>
          </wp:positionH>
          <wp:positionV relativeFrom="paragraph">
            <wp:posOffset>-1270</wp:posOffset>
          </wp:positionV>
          <wp:extent cx="6583680" cy="103310"/>
          <wp:effectExtent l="19050" t="0" r="7620" b="0"/>
          <wp:wrapNone/>
          <wp:docPr id="4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354" t="-130769" b="-130769"/>
                  <a:stretch>
                    <a:fillRect/>
                  </a:stretch>
                </pic:blipFill>
                <pic:spPr bwMode="auto">
                  <a:xfrm>
                    <a:off x="0" y="0"/>
                    <a:ext cx="6583680" cy="103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08152B" w:rsidRPr="006A21BE" w:rsidRDefault="0008152B" w:rsidP="006A21BE">
    <w:pPr>
      <w:pStyle w:val="Footer"/>
      <w:tabs>
        <w:tab w:val="left" w:pos="2400"/>
        <w:tab w:val="center" w:pos="5400"/>
      </w:tabs>
      <w:rPr>
        <w:rFonts w:ascii="Arial" w:hAnsi="Arial" w:cs="Arial"/>
        <w:color w:val="333333"/>
        <w:sz w:val="18"/>
        <w:szCs w:val="16"/>
      </w:rPr>
    </w:pPr>
    <w:r w:rsidRPr="006A21BE">
      <w:rPr>
        <w:rFonts w:ascii="Arial" w:hAnsi="Arial" w:cs="Arial"/>
        <w:color w:val="333333"/>
        <w:sz w:val="18"/>
        <w:szCs w:val="16"/>
      </w:rPr>
      <w:t xml:space="preserve">1100 Delaplaine Court                             http://www.fammed.wisc.edu/wi-rural-physician-program  </w:t>
    </w:r>
    <w:r w:rsidR="006A21BE">
      <w:rPr>
        <w:rFonts w:ascii="Arial" w:hAnsi="Arial" w:cs="Arial"/>
        <w:color w:val="333333"/>
        <w:sz w:val="18"/>
        <w:szCs w:val="16"/>
      </w:rPr>
      <w:t xml:space="preserve">                       </w:t>
    </w:r>
    <w:r w:rsidRPr="006A21BE">
      <w:rPr>
        <w:rFonts w:ascii="Arial" w:hAnsi="Arial" w:cs="Arial"/>
        <w:color w:val="333333"/>
        <w:sz w:val="18"/>
        <w:szCs w:val="16"/>
      </w:rPr>
      <w:t>608/263-4550</w:t>
    </w:r>
  </w:p>
  <w:p w:rsidR="0008152B" w:rsidRPr="006A21BE" w:rsidRDefault="006A21BE" w:rsidP="0008152B">
    <w:pPr>
      <w:pStyle w:val="Footer"/>
      <w:rPr>
        <w:rFonts w:ascii="Arial" w:hAnsi="Arial" w:cs="Arial"/>
        <w:color w:val="333333"/>
        <w:sz w:val="18"/>
        <w:szCs w:val="16"/>
      </w:rPr>
    </w:pPr>
    <w:r>
      <w:rPr>
        <w:rFonts w:ascii="Arial" w:hAnsi="Arial" w:cs="Arial"/>
        <w:color w:val="333333"/>
        <w:sz w:val="18"/>
        <w:szCs w:val="16"/>
      </w:rPr>
      <w:t xml:space="preserve"> </w:t>
    </w:r>
    <w:r w:rsidR="0008152B" w:rsidRPr="006A21BE">
      <w:rPr>
        <w:rFonts w:ascii="Arial" w:hAnsi="Arial" w:cs="Arial"/>
        <w:color w:val="333333"/>
        <w:sz w:val="18"/>
        <w:szCs w:val="16"/>
      </w:rPr>
      <w:t xml:space="preserve">Madison, WI 53715-1896                                                                                                            </w:t>
    </w:r>
    <w:r>
      <w:rPr>
        <w:rFonts w:ascii="Arial" w:hAnsi="Arial" w:cs="Arial"/>
        <w:color w:val="333333"/>
        <w:sz w:val="18"/>
        <w:szCs w:val="16"/>
      </w:rPr>
      <w:t xml:space="preserve">                      </w:t>
    </w:r>
    <w:r w:rsidR="0008152B" w:rsidRPr="006A21BE">
      <w:rPr>
        <w:rFonts w:ascii="Arial" w:hAnsi="Arial" w:cs="Arial"/>
        <w:color w:val="333333"/>
        <w:sz w:val="18"/>
        <w:szCs w:val="16"/>
      </w:rPr>
      <w:t>Fax: 608/263-5813</w:t>
    </w:r>
  </w:p>
  <w:p w:rsidR="003F2059" w:rsidRDefault="003F2059" w:rsidP="0008152B">
    <w:pPr>
      <w:pStyle w:val="Footer"/>
      <w:jc w:val="center"/>
    </w:pPr>
  </w:p>
  <w:p w:rsidR="003F2059" w:rsidRPr="00895E01" w:rsidRDefault="003F2059">
    <w:pPr>
      <w:pStyle w:val="Footer"/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015" w:rsidRDefault="00762015">
      <w:r>
        <w:separator/>
      </w:r>
    </w:p>
  </w:footnote>
  <w:footnote w:type="continuationSeparator" w:id="0">
    <w:p w:rsidR="00762015" w:rsidRDefault="007620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059" w:rsidRPr="00526ECC" w:rsidRDefault="006A21BE" w:rsidP="0066394E">
    <w:pPr>
      <w:pStyle w:val="Header"/>
    </w:pPr>
    <w:r w:rsidRPr="006A21BE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-257175</wp:posOffset>
          </wp:positionV>
          <wp:extent cx="7334250" cy="1409700"/>
          <wp:effectExtent l="19050" t="0" r="0" b="0"/>
          <wp:wrapNone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F2059" w:rsidRPr="00895E01" w:rsidRDefault="003F2059" w:rsidP="00895E01">
    <w:pPr>
      <w:pStyle w:val="Header"/>
      <w:tabs>
        <w:tab w:val="clear" w:pos="4320"/>
        <w:tab w:val="clear" w:pos="8640"/>
        <w:tab w:val="left" w:pos="364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427B"/>
    <w:multiLevelType w:val="hybridMultilevel"/>
    <w:tmpl w:val="60A410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96986"/>
    <w:multiLevelType w:val="hybridMultilevel"/>
    <w:tmpl w:val="AA8C5F6E"/>
    <w:lvl w:ilvl="0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">
    <w:nsid w:val="063D092C"/>
    <w:multiLevelType w:val="hybridMultilevel"/>
    <w:tmpl w:val="B61A7E22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08990470"/>
    <w:multiLevelType w:val="hybridMultilevel"/>
    <w:tmpl w:val="F3603948"/>
    <w:lvl w:ilvl="0" w:tplc="040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0ACA225E"/>
    <w:multiLevelType w:val="hybridMultilevel"/>
    <w:tmpl w:val="53E02F28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0DF35B35"/>
    <w:multiLevelType w:val="hybridMultilevel"/>
    <w:tmpl w:val="408804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63661"/>
    <w:multiLevelType w:val="hybridMultilevel"/>
    <w:tmpl w:val="B6183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68293E"/>
    <w:multiLevelType w:val="hybridMultilevel"/>
    <w:tmpl w:val="BDBA22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8C0C36"/>
    <w:multiLevelType w:val="hybridMultilevel"/>
    <w:tmpl w:val="94EE0576"/>
    <w:lvl w:ilvl="0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9">
    <w:nsid w:val="209F2037"/>
    <w:multiLevelType w:val="hybridMultilevel"/>
    <w:tmpl w:val="962CAF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61583"/>
    <w:multiLevelType w:val="hybridMultilevel"/>
    <w:tmpl w:val="CB700F30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7CA1C2F"/>
    <w:multiLevelType w:val="hybridMultilevel"/>
    <w:tmpl w:val="C35081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F74CC0"/>
    <w:multiLevelType w:val="hybridMultilevel"/>
    <w:tmpl w:val="EEF6F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D0B03"/>
    <w:multiLevelType w:val="hybridMultilevel"/>
    <w:tmpl w:val="289A01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4543B5"/>
    <w:multiLevelType w:val="hybridMultilevel"/>
    <w:tmpl w:val="5AD4E93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4B2617E"/>
    <w:multiLevelType w:val="hybridMultilevel"/>
    <w:tmpl w:val="A40A962C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5246BE6"/>
    <w:multiLevelType w:val="hybridMultilevel"/>
    <w:tmpl w:val="6212E92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5385F91"/>
    <w:multiLevelType w:val="hybridMultilevel"/>
    <w:tmpl w:val="3DA0A5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D15B51"/>
    <w:multiLevelType w:val="hybridMultilevel"/>
    <w:tmpl w:val="05784CA6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68F5819"/>
    <w:multiLevelType w:val="hybridMultilevel"/>
    <w:tmpl w:val="FC701844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3BCE1973"/>
    <w:multiLevelType w:val="hybridMultilevel"/>
    <w:tmpl w:val="664260E6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2767CF"/>
    <w:multiLevelType w:val="hybridMultilevel"/>
    <w:tmpl w:val="842E74B4"/>
    <w:lvl w:ilvl="0" w:tplc="040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>
    <w:nsid w:val="3FDF01AE"/>
    <w:multiLevelType w:val="hybridMultilevel"/>
    <w:tmpl w:val="981874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4C1896"/>
    <w:multiLevelType w:val="hybridMultilevel"/>
    <w:tmpl w:val="DD4660C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B6F3730"/>
    <w:multiLevelType w:val="hybridMultilevel"/>
    <w:tmpl w:val="F2E6E6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C243F79"/>
    <w:multiLevelType w:val="hybridMultilevel"/>
    <w:tmpl w:val="29B09B4E"/>
    <w:lvl w:ilvl="0" w:tplc="04090009">
      <w:start w:val="1"/>
      <w:numFmt w:val="bullet"/>
      <w:lvlText w:val=""/>
      <w:lvlJc w:val="left"/>
      <w:pPr>
        <w:ind w:left="7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6">
    <w:nsid w:val="4D1F6E4C"/>
    <w:multiLevelType w:val="hybridMultilevel"/>
    <w:tmpl w:val="2884D98E"/>
    <w:lvl w:ilvl="0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7">
    <w:nsid w:val="4E8A4148"/>
    <w:multiLevelType w:val="hybridMultilevel"/>
    <w:tmpl w:val="5BC03C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606896"/>
    <w:multiLevelType w:val="hybridMultilevel"/>
    <w:tmpl w:val="FBD8591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BCE4189"/>
    <w:multiLevelType w:val="hybridMultilevel"/>
    <w:tmpl w:val="20F81888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0">
    <w:nsid w:val="5D6D6EB7"/>
    <w:multiLevelType w:val="hybridMultilevel"/>
    <w:tmpl w:val="A1F2506C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63701859"/>
    <w:multiLevelType w:val="hybridMultilevel"/>
    <w:tmpl w:val="F25066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DF266F"/>
    <w:multiLevelType w:val="hybridMultilevel"/>
    <w:tmpl w:val="41DE340C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3">
    <w:nsid w:val="682110F0"/>
    <w:multiLevelType w:val="hybridMultilevel"/>
    <w:tmpl w:val="B0E4A0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2A26D9"/>
    <w:multiLevelType w:val="hybridMultilevel"/>
    <w:tmpl w:val="2A9619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104218"/>
    <w:multiLevelType w:val="hybridMultilevel"/>
    <w:tmpl w:val="AF82AE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DC5F07"/>
    <w:multiLevelType w:val="hybridMultilevel"/>
    <w:tmpl w:val="865886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16"/>
  </w:num>
  <w:num w:numId="4">
    <w:abstractNumId w:val="30"/>
  </w:num>
  <w:num w:numId="5">
    <w:abstractNumId w:val="32"/>
  </w:num>
  <w:num w:numId="6">
    <w:abstractNumId w:val="29"/>
  </w:num>
  <w:num w:numId="7">
    <w:abstractNumId w:val="24"/>
  </w:num>
  <w:num w:numId="8">
    <w:abstractNumId w:val="15"/>
  </w:num>
  <w:num w:numId="9">
    <w:abstractNumId w:val="14"/>
  </w:num>
  <w:num w:numId="10">
    <w:abstractNumId w:val="26"/>
  </w:num>
  <w:num w:numId="11">
    <w:abstractNumId w:val="28"/>
  </w:num>
  <w:num w:numId="12">
    <w:abstractNumId w:val="18"/>
  </w:num>
  <w:num w:numId="13">
    <w:abstractNumId w:val="8"/>
  </w:num>
  <w:num w:numId="14">
    <w:abstractNumId w:val="19"/>
  </w:num>
  <w:num w:numId="15">
    <w:abstractNumId w:val="10"/>
  </w:num>
  <w:num w:numId="16">
    <w:abstractNumId w:val="1"/>
  </w:num>
  <w:num w:numId="17">
    <w:abstractNumId w:val="2"/>
  </w:num>
  <w:num w:numId="18">
    <w:abstractNumId w:val="4"/>
  </w:num>
  <w:num w:numId="19">
    <w:abstractNumId w:val="31"/>
  </w:num>
  <w:num w:numId="20">
    <w:abstractNumId w:val="12"/>
  </w:num>
  <w:num w:numId="21">
    <w:abstractNumId w:val="6"/>
  </w:num>
  <w:num w:numId="22">
    <w:abstractNumId w:val="0"/>
  </w:num>
  <w:num w:numId="23">
    <w:abstractNumId w:val="35"/>
  </w:num>
  <w:num w:numId="24">
    <w:abstractNumId w:val="25"/>
  </w:num>
  <w:num w:numId="25">
    <w:abstractNumId w:val="33"/>
  </w:num>
  <w:num w:numId="26">
    <w:abstractNumId w:val="20"/>
  </w:num>
  <w:num w:numId="27">
    <w:abstractNumId w:val="27"/>
  </w:num>
  <w:num w:numId="28">
    <w:abstractNumId w:val="34"/>
  </w:num>
  <w:num w:numId="29">
    <w:abstractNumId w:val="36"/>
  </w:num>
  <w:num w:numId="30">
    <w:abstractNumId w:val="17"/>
  </w:num>
  <w:num w:numId="31">
    <w:abstractNumId w:val="7"/>
  </w:num>
  <w:num w:numId="32">
    <w:abstractNumId w:val="11"/>
  </w:num>
  <w:num w:numId="33">
    <w:abstractNumId w:val="22"/>
  </w:num>
  <w:num w:numId="34">
    <w:abstractNumId w:val="21"/>
  </w:num>
  <w:num w:numId="35">
    <w:abstractNumId w:val="3"/>
  </w:num>
  <w:num w:numId="36">
    <w:abstractNumId w:val="5"/>
  </w:num>
  <w:num w:numId="3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vW1ljtAOKqjvBcOkiTczP3Nxxlg=" w:salt="/OSkg3bAX9EMQEIrtwMuvg==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4338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 w:val="00007D16"/>
    <w:rsid w:val="000149FE"/>
    <w:rsid w:val="00016FDB"/>
    <w:rsid w:val="00023B4B"/>
    <w:rsid w:val="000247A1"/>
    <w:rsid w:val="0002684E"/>
    <w:rsid w:val="00043DC1"/>
    <w:rsid w:val="000512A0"/>
    <w:rsid w:val="0005560B"/>
    <w:rsid w:val="00055E49"/>
    <w:rsid w:val="0005607E"/>
    <w:rsid w:val="00076EB4"/>
    <w:rsid w:val="0008152B"/>
    <w:rsid w:val="000833C4"/>
    <w:rsid w:val="000A0DA5"/>
    <w:rsid w:val="000A6246"/>
    <w:rsid w:val="000B1BE4"/>
    <w:rsid w:val="000B3C26"/>
    <w:rsid w:val="000B48B6"/>
    <w:rsid w:val="000C14E8"/>
    <w:rsid w:val="000C1FA6"/>
    <w:rsid w:val="000D0786"/>
    <w:rsid w:val="000E0099"/>
    <w:rsid w:val="000F5E48"/>
    <w:rsid w:val="00107E6C"/>
    <w:rsid w:val="00122DE5"/>
    <w:rsid w:val="001257E0"/>
    <w:rsid w:val="00131C5F"/>
    <w:rsid w:val="00131EDC"/>
    <w:rsid w:val="00133F35"/>
    <w:rsid w:val="0013684E"/>
    <w:rsid w:val="00140E67"/>
    <w:rsid w:val="00141EC3"/>
    <w:rsid w:val="0014274F"/>
    <w:rsid w:val="001513D1"/>
    <w:rsid w:val="00176277"/>
    <w:rsid w:val="0017770D"/>
    <w:rsid w:val="0019044F"/>
    <w:rsid w:val="001906F9"/>
    <w:rsid w:val="001B69F2"/>
    <w:rsid w:val="001C11F5"/>
    <w:rsid w:val="001C31C5"/>
    <w:rsid w:val="001C36A9"/>
    <w:rsid w:val="001C43A9"/>
    <w:rsid w:val="001C5CBF"/>
    <w:rsid w:val="001D0C36"/>
    <w:rsid w:val="001D1A34"/>
    <w:rsid w:val="001D6023"/>
    <w:rsid w:val="001E05EE"/>
    <w:rsid w:val="001E2AC8"/>
    <w:rsid w:val="001E65C8"/>
    <w:rsid w:val="001F2E6D"/>
    <w:rsid w:val="001F6FDC"/>
    <w:rsid w:val="00206389"/>
    <w:rsid w:val="00213032"/>
    <w:rsid w:val="002201B8"/>
    <w:rsid w:val="0022030C"/>
    <w:rsid w:val="002256A7"/>
    <w:rsid w:val="00231EC7"/>
    <w:rsid w:val="00234A28"/>
    <w:rsid w:val="002363D2"/>
    <w:rsid w:val="00261D20"/>
    <w:rsid w:val="00263DA2"/>
    <w:rsid w:val="00271998"/>
    <w:rsid w:val="00280BB6"/>
    <w:rsid w:val="002839AE"/>
    <w:rsid w:val="0028426D"/>
    <w:rsid w:val="0028512B"/>
    <w:rsid w:val="0028569C"/>
    <w:rsid w:val="002857D3"/>
    <w:rsid w:val="00294C91"/>
    <w:rsid w:val="002A5297"/>
    <w:rsid w:val="002A5688"/>
    <w:rsid w:val="002A6BDB"/>
    <w:rsid w:val="002A7AC2"/>
    <w:rsid w:val="002B3A8A"/>
    <w:rsid w:val="002B597B"/>
    <w:rsid w:val="002C1F97"/>
    <w:rsid w:val="002C41F4"/>
    <w:rsid w:val="002C61A1"/>
    <w:rsid w:val="002E37C9"/>
    <w:rsid w:val="002F6198"/>
    <w:rsid w:val="002F6AE6"/>
    <w:rsid w:val="003064BD"/>
    <w:rsid w:val="00307D83"/>
    <w:rsid w:val="00323078"/>
    <w:rsid w:val="00337B23"/>
    <w:rsid w:val="0034281A"/>
    <w:rsid w:val="00343963"/>
    <w:rsid w:val="003441EE"/>
    <w:rsid w:val="00370A35"/>
    <w:rsid w:val="0037275B"/>
    <w:rsid w:val="00377CF6"/>
    <w:rsid w:val="003807F1"/>
    <w:rsid w:val="00390A26"/>
    <w:rsid w:val="00393E29"/>
    <w:rsid w:val="00397BFD"/>
    <w:rsid w:val="003A0961"/>
    <w:rsid w:val="003A6B99"/>
    <w:rsid w:val="003B0E36"/>
    <w:rsid w:val="003B4B00"/>
    <w:rsid w:val="003B776E"/>
    <w:rsid w:val="003C1151"/>
    <w:rsid w:val="003C697A"/>
    <w:rsid w:val="003D50A5"/>
    <w:rsid w:val="003D5C5A"/>
    <w:rsid w:val="003F2059"/>
    <w:rsid w:val="003F27E2"/>
    <w:rsid w:val="004054AD"/>
    <w:rsid w:val="0042349E"/>
    <w:rsid w:val="00430144"/>
    <w:rsid w:val="00431867"/>
    <w:rsid w:val="00435EC4"/>
    <w:rsid w:val="00436018"/>
    <w:rsid w:val="0045173F"/>
    <w:rsid w:val="004612B2"/>
    <w:rsid w:val="004761EA"/>
    <w:rsid w:val="0047781F"/>
    <w:rsid w:val="00477B75"/>
    <w:rsid w:val="00484DC7"/>
    <w:rsid w:val="004873F7"/>
    <w:rsid w:val="0049004C"/>
    <w:rsid w:val="0049280B"/>
    <w:rsid w:val="00493D86"/>
    <w:rsid w:val="004970FD"/>
    <w:rsid w:val="004A24BA"/>
    <w:rsid w:val="004A2F3A"/>
    <w:rsid w:val="004A4640"/>
    <w:rsid w:val="004B1B47"/>
    <w:rsid w:val="004C0728"/>
    <w:rsid w:val="004C4AEC"/>
    <w:rsid w:val="004D550C"/>
    <w:rsid w:val="004D644C"/>
    <w:rsid w:val="004D7638"/>
    <w:rsid w:val="004E05D6"/>
    <w:rsid w:val="004E3B60"/>
    <w:rsid w:val="004F6D9A"/>
    <w:rsid w:val="004F738D"/>
    <w:rsid w:val="0050097A"/>
    <w:rsid w:val="00510431"/>
    <w:rsid w:val="005123B6"/>
    <w:rsid w:val="00515323"/>
    <w:rsid w:val="00517D56"/>
    <w:rsid w:val="00526A71"/>
    <w:rsid w:val="00526ECC"/>
    <w:rsid w:val="00530E58"/>
    <w:rsid w:val="00540A11"/>
    <w:rsid w:val="005413D6"/>
    <w:rsid w:val="00544585"/>
    <w:rsid w:val="00550C73"/>
    <w:rsid w:val="00562E13"/>
    <w:rsid w:val="0056594D"/>
    <w:rsid w:val="0057280A"/>
    <w:rsid w:val="0057355A"/>
    <w:rsid w:val="0057399B"/>
    <w:rsid w:val="00577982"/>
    <w:rsid w:val="00584913"/>
    <w:rsid w:val="00591D65"/>
    <w:rsid w:val="005932D3"/>
    <w:rsid w:val="00597517"/>
    <w:rsid w:val="005A0A97"/>
    <w:rsid w:val="005A27FB"/>
    <w:rsid w:val="005B2BAE"/>
    <w:rsid w:val="005B48E7"/>
    <w:rsid w:val="005B662E"/>
    <w:rsid w:val="005B6646"/>
    <w:rsid w:val="005C1D31"/>
    <w:rsid w:val="005C4DE5"/>
    <w:rsid w:val="005D0B61"/>
    <w:rsid w:val="005D3707"/>
    <w:rsid w:val="005E4359"/>
    <w:rsid w:val="005E66D6"/>
    <w:rsid w:val="0060583A"/>
    <w:rsid w:val="006130F4"/>
    <w:rsid w:val="0061359B"/>
    <w:rsid w:val="00624F19"/>
    <w:rsid w:val="006441C0"/>
    <w:rsid w:val="0064588E"/>
    <w:rsid w:val="0066394E"/>
    <w:rsid w:val="006761BA"/>
    <w:rsid w:val="00676CD1"/>
    <w:rsid w:val="00681F7A"/>
    <w:rsid w:val="0069782F"/>
    <w:rsid w:val="006A21BE"/>
    <w:rsid w:val="006A4D54"/>
    <w:rsid w:val="006C0DCB"/>
    <w:rsid w:val="006C353F"/>
    <w:rsid w:val="006C4233"/>
    <w:rsid w:val="006D7189"/>
    <w:rsid w:val="006E187C"/>
    <w:rsid w:val="006E287F"/>
    <w:rsid w:val="006F4194"/>
    <w:rsid w:val="00700A61"/>
    <w:rsid w:val="00701C1D"/>
    <w:rsid w:val="007028D9"/>
    <w:rsid w:val="00702A4B"/>
    <w:rsid w:val="00717FA0"/>
    <w:rsid w:val="007218BE"/>
    <w:rsid w:val="00721AB8"/>
    <w:rsid w:val="00723872"/>
    <w:rsid w:val="00724869"/>
    <w:rsid w:val="007265F4"/>
    <w:rsid w:val="00735A10"/>
    <w:rsid w:val="00736B5B"/>
    <w:rsid w:val="007435B0"/>
    <w:rsid w:val="00754614"/>
    <w:rsid w:val="00762015"/>
    <w:rsid w:val="0076668D"/>
    <w:rsid w:val="0077171C"/>
    <w:rsid w:val="00775129"/>
    <w:rsid w:val="0078057F"/>
    <w:rsid w:val="00781FAF"/>
    <w:rsid w:val="007A33FD"/>
    <w:rsid w:val="007B569C"/>
    <w:rsid w:val="007B73BD"/>
    <w:rsid w:val="007D0E89"/>
    <w:rsid w:val="007E2DBE"/>
    <w:rsid w:val="007E3901"/>
    <w:rsid w:val="008260B8"/>
    <w:rsid w:val="00843436"/>
    <w:rsid w:val="00844D6B"/>
    <w:rsid w:val="00854217"/>
    <w:rsid w:val="00865485"/>
    <w:rsid w:val="00865DD7"/>
    <w:rsid w:val="00872E4C"/>
    <w:rsid w:val="008755B2"/>
    <w:rsid w:val="008823E5"/>
    <w:rsid w:val="00887C05"/>
    <w:rsid w:val="00893D48"/>
    <w:rsid w:val="00894AAC"/>
    <w:rsid w:val="008952A0"/>
    <w:rsid w:val="00895E01"/>
    <w:rsid w:val="008A62B1"/>
    <w:rsid w:val="008A709F"/>
    <w:rsid w:val="008B37C8"/>
    <w:rsid w:val="008B6989"/>
    <w:rsid w:val="008C190C"/>
    <w:rsid w:val="008C4726"/>
    <w:rsid w:val="008D2718"/>
    <w:rsid w:val="008E24DB"/>
    <w:rsid w:val="008E4610"/>
    <w:rsid w:val="008F3B89"/>
    <w:rsid w:val="008F4C7C"/>
    <w:rsid w:val="009134B2"/>
    <w:rsid w:val="00916F70"/>
    <w:rsid w:val="00917C7A"/>
    <w:rsid w:val="00942F18"/>
    <w:rsid w:val="00944F9E"/>
    <w:rsid w:val="0094500F"/>
    <w:rsid w:val="0094586E"/>
    <w:rsid w:val="009550FB"/>
    <w:rsid w:val="00955563"/>
    <w:rsid w:val="00956333"/>
    <w:rsid w:val="009707FD"/>
    <w:rsid w:val="00986C87"/>
    <w:rsid w:val="009873E9"/>
    <w:rsid w:val="00993F18"/>
    <w:rsid w:val="0099680B"/>
    <w:rsid w:val="009A1FFA"/>
    <w:rsid w:val="009B1B68"/>
    <w:rsid w:val="009B1EC5"/>
    <w:rsid w:val="009B35A2"/>
    <w:rsid w:val="009C0ED1"/>
    <w:rsid w:val="009C7E0F"/>
    <w:rsid w:val="009D3829"/>
    <w:rsid w:val="009E3B9C"/>
    <w:rsid w:val="009F0B62"/>
    <w:rsid w:val="009F171E"/>
    <w:rsid w:val="00A0188D"/>
    <w:rsid w:val="00A07D25"/>
    <w:rsid w:val="00A10666"/>
    <w:rsid w:val="00A13B2F"/>
    <w:rsid w:val="00A161E9"/>
    <w:rsid w:val="00A179F9"/>
    <w:rsid w:val="00A36ADE"/>
    <w:rsid w:val="00A46783"/>
    <w:rsid w:val="00A46AF9"/>
    <w:rsid w:val="00A71EA5"/>
    <w:rsid w:val="00A725AB"/>
    <w:rsid w:val="00A81F58"/>
    <w:rsid w:val="00A84FEB"/>
    <w:rsid w:val="00A90D18"/>
    <w:rsid w:val="00A91CE1"/>
    <w:rsid w:val="00AB4476"/>
    <w:rsid w:val="00AB5B39"/>
    <w:rsid w:val="00AB5FB0"/>
    <w:rsid w:val="00AC3FA0"/>
    <w:rsid w:val="00AD0311"/>
    <w:rsid w:val="00AD1577"/>
    <w:rsid w:val="00AE69C6"/>
    <w:rsid w:val="00AF4263"/>
    <w:rsid w:val="00B126E3"/>
    <w:rsid w:val="00B17020"/>
    <w:rsid w:val="00B279AC"/>
    <w:rsid w:val="00B371B8"/>
    <w:rsid w:val="00B46EE6"/>
    <w:rsid w:val="00B508BC"/>
    <w:rsid w:val="00B50C9C"/>
    <w:rsid w:val="00B70FE8"/>
    <w:rsid w:val="00B70FF2"/>
    <w:rsid w:val="00B72C2F"/>
    <w:rsid w:val="00B74EB0"/>
    <w:rsid w:val="00B91AAE"/>
    <w:rsid w:val="00B91B91"/>
    <w:rsid w:val="00B92138"/>
    <w:rsid w:val="00BA3652"/>
    <w:rsid w:val="00BA659A"/>
    <w:rsid w:val="00BB4906"/>
    <w:rsid w:val="00BD1DAC"/>
    <w:rsid w:val="00BF6AD9"/>
    <w:rsid w:val="00BF6E8D"/>
    <w:rsid w:val="00C04A64"/>
    <w:rsid w:val="00C10AC5"/>
    <w:rsid w:val="00C15E92"/>
    <w:rsid w:val="00C163D6"/>
    <w:rsid w:val="00C20CD0"/>
    <w:rsid w:val="00C351F5"/>
    <w:rsid w:val="00C3754E"/>
    <w:rsid w:val="00C4021B"/>
    <w:rsid w:val="00C4209C"/>
    <w:rsid w:val="00C4363B"/>
    <w:rsid w:val="00C5171A"/>
    <w:rsid w:val="00C61CF7"/>
    <w:rsid w:val="00C623EC"/>
    <w:rsid w:val="00C66CD1"/>
    <w:rsid w:val="00C73D7B"/>
    <w:rsid w:val="00C81EF2"/>
    <w:rsid w:val="00C83855"/>
    <w:rsid w:val="00C93456"/>
    <w:rsid w:val="00C93D3B"/>
    <w:rsid w:val="00C941D0"/>
    <w:rsid w:val="00C9661B"/>
    <w:rsid w:val="00CA34E3"/>
    <w:rsid w:val="00CB1C89"/>
    <w:rsid w:val="00CC0335"/>
    <w:rsid w:val="00CD57F9"/>
    <w:rsid w:val="00CF03FC"/>
    <w:rsid w:val="00CF0793"/>
    <w:rsid w:val="00CF2073"/>
    <w:rsid w:val="00CF32D9"/>
    <w:rsid w:val="00D0346C"/>
    <w:rsid w:val="00D0389E"/>
    <w:rsid w:val="00D1529A"/>
    <w:rsid w:val="00D52045"/>
    <w:rsid w:val="00D65334"/>
    <w:rsid w:val="00D811D5"/>
    <w:rsid w:val="00D818A8"/>
    <w:rsid w:val="00D82554"/>
    <w:rsid w:val="00D844DA"/>
    <w:rsid w:val="00D91669"/>
    <w:rsid w:val="00D916A7"/>
    <w:rsid w:val="00DA2234"/>
    <w:rsid w:val="00DB724D"/>
    <w:rsid w:val="00DC0A9D"/>
    <w:rsid w:val="00DC3458"/>
    <w:rsid w:val="00DC7043"/>
    <w:rsid w:val="00DD5B79"/>
    <w:rsid w:val="00E03804"/>
    <w:rsid w:val="00E11917"/>
    <w:rsid w:val="00E16B14"/>
    <w:rsid w:val="00E22092"/>
    <w:rsid w:val="00E22CBA"/>
    <w:rsid w:val="00E27938"/>
    <w:rsid w:val="00E34F82"/>
    <w:rsid w:val="00E37768"/>
    <w:rsid w:val="00E70969"/>
    <w:rsid w:val="00E70D8F"/>
    <w:rsid w:val="00E732CB"/>
    <w:rsid w:val="00E738AD"/>
    <w:rsid w:val="00E849D2"/>
    <w:rsid w:val="00E86090"/>
    <w:rsid w:val="00E8784C"/>
    <w:rsid w:val="00E914AC"/>
    <w:rsid w:val="00E921F9"/>
    <w:rsid w:val="00E97DBA"/>
    <w:rsid w:val="00EA0540"/>
    <w:rsid w:val="00EB5695"/>
    <w:rsid w:val="00ED290F"/>
    <w:rsid w:val="00EE125A"/>
    <w:rsid w:val="00EE1FD4"/>
    <w:rsid w:val="00EF4075"/>
    <w:rsid w:val="00EF620F"/>
    <w:rsid w:val="00F12F50"/>
    <w:rsid w:val="00F37D6D"/>
    <w:rsid w:val="00F42DE5"/>
    <w:rsid w:val="00F67ED5"/>
    <w:rsid w:val="00F71AC4"/>
    <w:rsid w:val="00F73BD8"/>
    <w:rsid w:val="00F816CB"/>
    <w:rsid w:val="00F902BF"/>
    <w:rsid w:val="00F957AA"/>
    <w:rsid w:val="00FA053A"/>
    <w:rsid w:val="00FA306A"/>
    <w:rsid w:val="00FA5D23"/>
    <w:rsid w:val="00FB1D62"/>
    <w:rsid w:val="00FB1F0B"/>
    <w:rsid w:val="00FB526C"/>
    <w:rsid w:val="00FB5883"/>
    <w:rsid w:val="00FD3309"/>
    <w:rsid w:val="00FE26A9"/>
    <w:rsid w:val="00FE49B9"/>
    <w:rsid w:val="00FF0479"/>
    <w:rsid w:val="00FF5492"/>
    <w:rsid w:val="00FF6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B75"/>
    <w:rPr>
      <w:rFonts w:ascii="Cambria" w:eastAsia="Cambria" w:hAnsi="Cambri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72C2F"/>
    <w:pPr>
      <w:keepNext/>
      <w:widowControl w:val="0"/>
      <w:jc w:val="center"/>
      <w:outlineLvl w:val="0"/>
    </w:pPr>
    <w:rPr>
      <w:rFonts w:ascii="Arial" w:eastAsia="Times New Roman" w:hAnsi="Arial"/>
      <w:b/>
      <w:bCs/>
      <w:sz w:val="22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22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26EC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26ECC"/>
    <w:pPr>
      <w:tabs>
        <w:tab w:val="center" w:pos="4320"/>
        <w:tab w:val="right" w:pos="8640"/>
      </w:tabs>
    </w:pPr>
  </w:style>
  <w:style w:type="paragraph" w:styleId="Salutation">
    <w:name w:val="Salutation"/>
    <w:basedOn w:val="Normal"/>
    <w:next w:val="Normal"/>
    <w:rsid w:val="00955563"/>
    <w:pPr>
      <w:spacing w:before="220" w:after="220" w:line="220" w:lineRule="atLeast"/>
    </w:pPr>
    <w:rPr>
      <w:rFonts w:ascii="Arial" w:hAnsi="Arial"/>
      <w:spacing w:val="-5"/>
      <w:sz w:val="20"/>
      <w:szCs w:val="20"/>
    </w:rPr>
  </w:style>
  <w:style w:type="paragraph" w:styleId="BodyText">
    <w:name w:val="Body Text"/>
    <w:basedOn w:val="Normal"/>
    <w:rsid w:val="00955563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Closing">
    <w:name w:val="Closing"/>
    <w:basedOn w:val="Normal"/>
    <w:next w:val="Signature"/>
    <w:rsid w:val="00955563"/>
    <w:pPr>
      <w:keepNext/>
      <w:spacing w:after="6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Signature">
    <w:name w:val="Signature"/>
    <w:basedOn w:val="Normal"/>
    <w:next w:val="SignatureJobTitle"/>
    <w:rsid w:val="00955563"/>
    <w:pPr>
      <w:keepNext/>
      <w:spacing w:before="880" w:line="220" w:lineRule="atLeast"/>
    </w:pPr>
    <w:rPr>
      <w:rFonts w:ascii="Arial" w:hAnsi="Arial"/>
      <w:spacing w:val="-5"/>
      <w:sz w:val="20"/>
      <w:szCs w:val="20"/>
    </w:rPr>
  </w:style>
  <w:style w:type="paragraph" w:styleId="Date">
    <w:name w:val="Date"/>
    <w:basedOn w:val="Normal"/>
    <w:next w:val="InsideAddressName"/>
    <w:rsid w:val="00955563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InsideAddress">
    <w:name w:val="Inside Address"/>
    <w:basedOn w:val="Normal"/>
    <w:rsid w:val="00955563"/>
    <w:pPr>
      <w:spacing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InsideAddressName">
    <w:name w:val="Inside Address Name"/>
    <w:basedOn w:val="InsideAddress"/>
    <w:next w:val="InsideAddress"/>
    <w:rsid w:val="00955563"/>
    <w:pPr>
      <w:spacing w:before="220"/>
    </w:pPr>
  </w:style>
  <w:style w:type="paragraph" w:customStyle="1" w:styleId="SignatureCompany">
    <w:name w:val="Signature Company"/>
    <w:basedOn w:val="Signature"/>
    <w:next w:val="Normal"/>
    <w:rsid w:val="00955563"/>
    <w:pPr>
      <w:spacing w:before="0"/>
    </w:pPr>
  </w:style>
  <w:style w:type="paragraph" w:customStyle="1" w:styleId="SignatureJobTitle">
    <w:name w:val="Signature Job Title"/>
    <w:basedOn w:val="Signature"/>
    <w:next w:val="SignatureCompany"/>
    <w:rsid w:val="00955563"/>
    <w:pPr>
      <w:spacing w:before="0"/>
    </w:pPr>
  </w:style>
  <w:style w:type="character" w:styleId="Hyperlink">
    <w:name w:val="Hyperlink"/>
    <w:basedOn w:val="DefaultParagraphFont"/>
    <w:rsid w:val="00955563"/>
    <w:rPr>
      <w:color w:val="0000FF"/>
      <w:u w:val="single"/>
    </w:rPr>
  </w:style>
  <w:style w:type="character" w:styleId="Emphasis">
    <w:name w:val="Emphasis"/>
    <w:basedOn w:val="DefaultParagraphFont"/>
    <w:qFormat/>
    <w:rsid w:val="00AD0311"/>
    <w:rPr>
      <w:i/>
      <w:iCs/>
    </w:rPr>
  </w:style>
  <w:style w:type="character" w:styleId="Strong">
    <w:name w:val="Strong"/>
    <w:basedOn w:val="DefaultParagraphFont"/>
    <w:qFormat/>
    <w:rsid w:val="00AD0311"/>
    <w:rPr>
      <w:b/>
      <w:bCs/>
    </w:rPr>
  </w:style>
  <w:style w:type="paragraph" w:customStyle="1" w:styleId="Default">
    <w:name w:val="Default"/>
    <w:rsid w:val="00893D48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BodyText3">
    <w:name w:val="Body Text 3"/>
    <w:basedOn w:val="Normal"/>
    <w:rsid w:val="00DC3458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DC3458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72C2F"/>
    <w:rPr>
      <w:rFonts w:ascii="Arial" w:hAnsi="Arial"/>
      <w:b/>
      <w:bCs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F957AA"/>
    <w:rPr>
      <w:rFonts w:ascii="Cambria" w:eastAsia="Cambria" w:hAnsi="Cambria"/>
      <w:sz w:val="24"/>
      <w:szCs w:val="24"/>
    </w:rPr>
  </w:style>
  <w:style w:type="paragraph" w:styleId="NoSpacing">
    <w:name w:val="No Spacing"/>
    <w:uiPriority w:val="1"/>
    <w:qFormat/>
    <w:rsid w:val="00916F70"/>
    <w:rPr>
      <w:rFonts w:ascii="Calibri" w:eastAsia="Calibri" w:hAnsi="Calibri"/>
      <w:sz w:val="22"/>
      <w:szCs w:val="22"/>
    </w:rPr>
  </w:style>
  <w:style w:type="character" w:styleId="IntenseReference">
    <w:name w:val="Intense Reference"/>
    <w:basedOn w:val="DefaultParagraphFont"/>
    <w:uiPriority w:val="32"/>
    <w:qFormat/>
    <w:rsid w:val="002857D3"/>
    <w:rPr>
      <w:b/>
      <w:bCs/>
      <w:smallCaps/>
      <w:color w:val="C0504D"/>
      <w:spacing w:val="5"/>
      <w:u w:val="single"/>
    </w:rPr>
  </w:style>
  <w:style w:type="table" w:styleId="LightShading-Accent3">
    <w:name w:val="Light Shading Accent 3"/>
    <w:basedOn w:val="TableNormal"/>
    <w:uiPriority w:val="60"/>
    <w:rsid w:val="00AE69C6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2">
    <w:name w:val="Light Shading Accent 2"/>
    <w:basedOn w:val="TableNormal"/>
    <w:uiPriority w:val="60"/>
    <w:rsid w:val="00AE69C6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LightShading-Accent11">
    <w:name w:val="Light Shading - Accent 11"/>
    <w:basedOn w:val="TableNormal"/>
    <w:uiPriority w:val="60"/>
    <w:rsid w:val="00AE69C6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List-Accent5">
    <w:name w:val="Light List Accent 5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1">
    <w:name w:val="Light List1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Grid-Accent2">
    <w:name w:val="Light Grid Accent 2"/>
    <w:basedOn w:val="TableNormal"/>
    <w:uiPriority w:val="62"/>
    <w:rsid w:val="00AE69C6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MediumShading1-Accent2">
    <w:name w:val="Medium Shading 1 Accent 2"/>
    <w:basedOn w:val="TableNormal"/>
    <w:uiPriority w:val="63"/>
    <w:rsid w:val="00AE69C6"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AE69C6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Grid11">
    <w:name w:val="Medium Grid 11"/>
    <w:basedOn w:val="TableNormal"/>
    <w:uiPriority w:val="67"/>
    <w:rsid w:val="00AE69C6"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Grid1">
    <w:name w:val="Colorful Grid1"/>
    <w:basedOn w:val="TableNormal"/>
    <w:uiPriority w:val="73"/>
    <w:rsid w:val="00F42DE5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List21">
    <w:name w:val="Medium List 21"/>
    <w:basedOn w:val="TableNormal"/>
    <w:uiPriority w:val="66"/>
    <w:rsid w:val="00F42DE5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ColorfulList1">
    <w:name w:val="Colorful List1"/>
    <w:basedOn w:val="TableNormal"/>
    <w:uiPriority w:val="72"/>
    <w:rsid w:val="00F42DE5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MediumGrid31">
    <w:name w:val="Medium Grid 31"/>
    <w:basedOn w:val="TableNormal"/>
    <w:uiPriority w:val="69"/>
    <w:rsid w:val="00F42DE5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Grid21">
    <w:name w:val="Medium Grid 21"/>
    <w:basedOn w:val="TableNormal"/>
    <w:uiPriority w:val="68"/>
    <w:rsid w:val="00F42DE5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Shading11">
    <w:name w:val="Medium Shading 11"/>
    <w:basedOn w:val="TableNormal"/>
    <w:uiPriority w:val="63"/>
    <w:rsid w:val="0050097A"/>
    <w:rPr>
      <w:rFonts w:ascii="Calibri" w:eastAsia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50097A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PlaceholderText">
    <w:name w:val="Placeholder Text"/>
    <w:basedOn w:val="DefaultParagraphFont"/>
    <w:uiPriority w:val="99"/>
    <w:semiHidden/>
    <w:rsid w:val="0077171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1C"/>
    <w:rPr>
      <w:rFonts w:ascii="Tahoma" w:eastAsia="Cambria" w:hAnsi="Tahoma" w:cs="Tahoma"/>
      <w:sz w:val="16"/>
      <w:szCs w:val="16"/>
    </w:rPr>
  </w:style>
  <w:style w:type="table" w:styleId="MediumGrid3-Accent2">
    <w:name w:val="Medium Grid 3 Accent 2"/>
    <w:basedOn w:val="TableNormal"/>
    <w:uiPriority w:val="69"/>
    <w:rsid w:val="000833C4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ListParagraph">
    <w:name w:val="List Paragraph"/>
    <w:basedOn w:val="Normal"/>
    <w:uiPriority w:val="34"/>
    <w:qFormat/>
    <w:rsid w:val="000D078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A22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mmed.wisc.edu/wi-rural-physician-program" TargetMode="External"/><Relationship Id="rId13" Type="http://schemas.openxmlformats.org/officeDocument/2006/relationships/control" Target="activeX/activeX2.xml"/><Relationship Id="rId18" Type="http://schemas.openxmlformats.org/officeDocument/2006/relationships/control" Target="activeX/activeX7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control" Target="activeX/activeX6.xm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hyperlink" Target="http://www.fammed.wisc.edu/wi-rural-physician-progra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footer" Target="footer2.xml"/><Relationship Id="rId10" Type="http://schemas.openxmlformats.org/officeDocument/2006/relationships/hyperlink" Target="mailto:wilda.nilsestuen@fammed.wisc.edu" TargetMode="External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hyperlink" Target="http://www.fammed.wisc.edu/wi-rural-physician-program" TargetMode="External"/><Relationship Id="rId14" Type="http://schemas.openxmlformats.org/officeDocument/2006/relationships/control" Target="activeX/activeX3.xml"/><Relationship Id="rId2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D4DA8B7412047568F1AFD36F62CD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3ABA1-90CA-47EE-8196-B8D29B332F69}"/>
      </w:docPartPr>
      <w:docPartBody>
        <w:p w:rsidR="00000000" w:rsidRDefault="00BF5E28">
          <w:pPr>
            <w:pStyle w:val="3D4DA8B7412047568F1AFD36F62CDDEE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Prefix…</w:t>
          </w:r>
        </w:p>
      </w:docPartBody>
    </w:docPart>
    <w:docPart>
      <w:docPartPr>
        <w:name w:val="B2AA19E85BF44F5780F2E5548A9FA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F3158E-DFC1-426E-A743-E8C21463D318}"/>
      </w:docPartPr>
      <w:docPartBody>
        <w:p w:rsidR="00000000" w:rsidRDefault="00BF5E28">
          <w:pPr>
            <w:pStyle w:val="B2AA19E85BF44F5780F2E5548A9FA107"/>
          </w:pPr>
          <w:r w:rsidRPr="00023B4B">
            <w:rPr>
              <w:rStyle w:val="PlaceholderText"/>
              <w:rFonts w:ascii="Book Antiqua" w:hAnsi="Book Antiqua"/>
              <w:b/>
              <w:sz w:val="20"/>
              <w:szCs w:val="20"/>
            </w:rPr>
            <w:t>Enter First Name</w:t>
          </w:r>
        </w:p>
      </w:docPartBody>
    </w:docPart>
    <w:docPart>
      <w:docPartPr>
        <w:name w:val="2F9DAA7626D84517B976CDB0273F6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F4BF35-1477-40D3-8F2C-1DF8C19C1A62}"/>
      </w:docPartPr>
      <w:docPartBody>
        <w:p w:rsidR="00000000" w:rsidRDefault="00BF5E28">
          <w:pPr>
            <w:pStyle w:val="2F9DAA7626D84517B976CDB0273F6237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Enter Last Name</w:t>
          </w:r>
        </w:p>
      </w:docPartBody>
    </w:docPart>
    <w:docPart>
      <w:docPartPr>
        <w:name w:val="EDC71193373C468585017F9F27A1B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758FB5-8925-44FA-922B-9283AD3D21D3}"/>
      </w:docPartPr>
      <w:docPartBody>
        <w:p w:rsidR="00000000" w:rsidRDefault="00BF5E28">
          <w:pPr>
            <w:pStyle w:val="EDC71193373C468585017F9F27A1BD40"/>
          </w:pPr>
          <w:r w:rsidRPr="00023B4B">
            <w:rPr>
              <w:rStyle w:val="PlaceholderText"/>
              <w:rFonts w:ascii="Book Antiqua" w:hAnsi="Book Antiqua"/>
              <w:b/>
              <w:sz w:val="20"/>
              <w:szCs w:val="20"/>
            </w:rPr>
            <w:t>Choose today’s date...</w:t>
          </w:r>
        </w:p>
      </w:docPartBody>
    </w:docPart>
    <w:docPart>
      <w:docPartPr>
        <w:name w:val="369E40A4A2AB43428B17570FE68A7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447FF-9621-45B0-9A93-A124BC144CB9}"/>
      </w:docPartPr>
      <w:docPartBody>
        <w:p w:rsidR="00000000" w:rsidRDefault="00BF5E28">
          <w:pPr>
            <w:pStyle w:val="369E40A4A2AB43428B17570FE68A76C8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Prefix...</w:t>
          </w:r>
        </w:p>
      </w:docPartBody>
    </w:docPart>
    <w:docPart>
      <w:docPartPr>
        <w:name w:val="A050D2A592BA4FDAA2082C67D15F6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565E7-0943-49A6-83F4-DA40F9A914EA}"/>
      </w:docPartPr>
      <w:docPartBody>
        <w:p w:rsidR="00000000" w:rsidRDefault="00BF5E28">
          <w:pPr>
            <w:pStyle w:val="A050D2A592BA4FDAA2082C67D15F6133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Enter First Name</w:t>
          </w:r>
        </w:p>
      </w:docPartBody>
    </w:docPart>
    <w:docPart>
      <w:docPartPr>
        <w:name w:val="7E480F0A3C224BAFBE8B2789A945A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F257AE-98FA-46EE-A1B9-A5D0FC9B73E0}"/>
      </w:docPartPr>
      <w:docPartBody>
        <w:p w:rsidR="00000000" w:rsidRDefault="00BF5E28">
          <w:pPr>
            <w:pStyle w:val="7E480F0A3C224BAFBE8B2789A945A1E6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Enter Last Name</w:t>
          </w:r>
        </w:p>
      </w:docPartBody>
    </w:docPart>
    <w:docPart>
      <w:docPartPr>
        <w:name w:val="61042122358343F890310F02E347F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85B43-04C2-4019-9599-A6EB4A6DE82F}"/>
      </w:docPartPr>
      <w:docPartBody>
        <w:p w:rsidR="00000000" w:rsidRDefault="00BF5E28">
          <w:pPr>
            <w:pStyle w:val="61042122358343F890310F02E347F7EA"/>
          </w:pPr>
          <w:r w:rsidRPr="00023B4B">
            <w:rPr>
              <w:rStyle w:val="PlaceholderText"/>
              <w:rFonts w:ascii="Book Antiqua" w:hAnsi="Book Antiqua"/>
              <w:b/>
              <w:sz w:val="20"/>
              <w:szCs w:val="20"/>
            </w:rPr>
            <w:t>Enter email address</w:t>
          </w:r>
        </w:p>
      </w:docPartBody>
    </w:docPart>
    <w:docPart>
      <w:docPartPr>
        <w:name w:val="7A0C76C858BA416A903C3CC45F435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3F917-F3A8-42F5-9727-0A6676E038EC}"/>
      </w:docPartPr>
      <w:docPartBody>
        <w:p w:rsidR="00000000" w:rsidRDefault="00BF5E28">
          <w:pPr>
            <w:pStyle w:val="7A0C76C858BA416A903C3CC45F4358A2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Enter phone number</w:t>
          </w:r>
        </w:p>
      </w:docPartBody>
    </w:docPart>
    <w:docPart>
      <w:docPartPr>
        <w:name w:val="CE08B0D964314C8298E51760D7841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E3A10-746A-43AA-ADBB-3EF465685FE8}"/>
      </w:docPartPr>
      <w:docPartBody>
        <w:p w:rsidR="00000000" w:rsidRDefault="00BF5E28">
          <w:pPr>
            <w:pStyle w:val="CE08B0D964314C8298E51760D78411D1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Choose or type...</w:t>
          </w:r>
        </w:p>
      </w:docPartBody>
    </w:docPart>
    <w:docPart>
      <w:docPartPr>
        <w:name w:val="03903FD993EF4BE888E57106618BB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1FF58-7C61-4C38-AC67-0A3ED4E4FF50}"/>
      </w:docPartPr>
      <w:docPartBody>
        <w:p w:rsidR="00000000" w:rsidRDefault="00BF5E28">
          <w:pPr>
            <w:pStyle w:val="03903FD993EF4BE888E57106618BBEAD"/>
          </w:pPr>
          <w:r w:rsidRPr="00023B4B">
            <w:rPr>
              <w:rStyle w:val="PlaceholderText"/>
              <w:rFonts w:ascii="Book Antiqua" w:hAnsi="Book Antiqua"/>
              <w:b/>
              <w:sz w:val="20"/>
            </w:rPr>
            <w:t>Enter program name</w:t>
          </w:r>
        </w:p>
      </w:docPartBody>
    </w:docPart>
    <w:docPart>
      <w:docPartPr>
        <w:name w:val="DC77B20C275B424BA0CFEAAD37E6B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E9A90-0237-4955-8D89-56F1CE3FA693}"/>
      </w:docPartPr>
      <w:docPartBody>
        <w:p w:rsidR="00000000" w:rsidRDefault="00BF5E28">
          <w:pPr>
            <w:pStyle w:val="DC77B20C275B424BA0CFEAAD37E6BB62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Enter program location</w:t>
          </w:r>
        </w:p>
      </w:docPartBody>
    </w:docPart>
    <w:docPart>
      <w:docPartPr>
        <w:name w:val="C5B1460265654311B9B0B3A49138E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DEA8-07BC-4024-996F-AC8DC339F96E}"/>
      </w:docPartPr>
      <w:docPartBody>
        <w:p w:rsidR="00000000" w:rsidRDefault="00BF5E28">
          <w:pPr>
            <w:pStyle w:val="C5B1460265654311B9B0B3A49138E9E4"/>
          </w:pPr>
          <w:r w:rsidRPr="00023B4B">
            <w:rPr>
              <w:rStyle w:val="PlaceholderText"/>
              <w:rFonts w:ascii="Book Antiqua" w:hAnsi="Book Antiqua"/>
              <w:b/>
              <w:sz w:val="20"/>
            </w:rPr>
            <w:t>Enter sponsoring institution</w:t>
          </w:r>
        </w:p>
      </w:docPartBody>
    </w:docPart>
    <w:docPart>
      <w:docPartPr>
        <w:name w:val="7F1E9E62A5BE47D086F75D6E6521F7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A5D59C-3208-48C4-9700-093A59340BD6}"/>
      </w:docPartPr>
      <w:docPartBody>
        <w:p w:rsidR="00000000" w:rsidRDefault="00BF5E28">
          <w:pPr>
            <w:pStyle w:val="7F1E9E62A5BE47D086F75D6E6521F77C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Enter sponsoring institution location</w:t>
          </w:r>
        </w:p>
      </w:docPartBody>
    </w:docPart>
    <w:docPart>
      <w:docPartPr>
        <w:name w:val="A56297071F8C411DB5273CCEB8B47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331B6-3CD5-480B-8A0C-08F49AF20FF1}"/>
      </w:docPartPr>
      <w:docPartBody>
        <w:p w:rsidR="00000000" w:rsidRDefault="00BF5E28">
          <w:pPr>
            <w:pStyle w:val="A56297071F8C411DB5273CCEB8B478FA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Enter date...</w:t>
          </w:r>
        </w:p>
      </w:docPartBody>
    </w:docPart>
    <w:docPart>
      <w:docPartPr>
        <w:name w:val="CCCE468B28B64560940F6AE205167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75992-707B-445C-8569-9A662B99C06C}"/>
      </w:docPartPr>
      <w:docPartBody>
        <w:p w:rsidR="00000000" w:rsidRDefault="00BF5E28">
          <w:pPr>
            <w:pStyle w:val="CCCE468B28B64560940F6AE205167FF3"/>
          </w:pPr>
          <w:r w:rsidRPr="00393E29">
            <w:rPr>
              <w:rStyle w:val="PlaceholderText"/>
              <w:rFonts w:ascii="Book Antiqua" w:hAnsi="Book Antiqua"/>
              <w:b/>
              <w:sz w:val="20"/>
              <w:szCs w:val="20"/>
            </w:rPr>
            <w:t>Enter duration</w:t>
          </w:r>
        </w:p>
      </w:docPartBody>
    </w:docPart>
    <w:docPart>
      <w:docPartPr>
        <w:name w:val="C95AB0B6FA54461F90CEDD289A3A2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E70D4-DC3B-4420-AC7F-4C0A6FFFACB4}"/>
      </w:docPartPr>
      <w:docPartBody>
        <w:p w:rsidR="00000000" w:rsidRDefault="00BF5E28">
          <w:pPr>
            <w:pStyle w:val="C95AB0B6FA54461F90CEDD289A3A2B30"/>
          </w:pPr>
          <w:r w:rsidRPr="0002684E">
            <w:rPr>
              <w:rStyle w:val="PlaceholderText"/>
              <w:rFonts w:ascii="Book Antiqua" w:hAnsi="Book Antiqua"/>
              <w:b/>
              <w:sz w:val="20"/>
            </w:rPr>
            <w:t>Enter hospital name</w:t>
          </w:r>
        </w:p>
      </w:docPartBody>
    </w:docPart>
    <w:docPart>
      <w:docPartPr>
        <w:name w:val="D8247DAD0AE947248FCCF497DBE03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F734A7-0973-4127-AF9F-889B984D2441}"/>
      </w:docPartPr>
      <w:docPartBody>
        <w:p w:rsidR="00000000" w:rsidRDefault="00BF5E28">
          <w:pPr>
            <w:pStyle w:val="D8247DAD0AE947248FCCF497DBE03F85"/>
          </w:pPr>
          <w:r w:rsidRPr="0002684E">
            <w:rPr>
              <w:rStyle w:val="PlaceholderText"/>
              <w:rFonts w:ascii="Book Antiqua" w:hAnsi="Book Antiqua"/>
              <w:b/>
              <w:sz w:val="20"/>
            </w:rPr>
            <w:t xml:space="preserve">Enter hospital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C930F1000AB84DDFA59C292A6651B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72B73F-23C0-4C4F-AD66-0A49C424EB4D}"/>
      </w:docPartPr>
      <w:docPartBody>
        <w:p w:rsidR="00000000" w:rsidRDefault="00BF5E28">
          <w:pPr>
            <w:pStyle w:val="C930F1000AB84DDFA59C292A6651BF1B"/>
          </w:pPr>
          <w:r w:rsidRPr="0028426D">
            <w:rPr>
              <w:rStyle w:val="PlaceholderText"/>
              <w:rFonts w:ascii="Book Antiqua" w:hAnsi="Book Antiqua"/>
              <w:b/>
              <w:sz w:val="20"/>
            </w:rPr>
            <w:t>Enter hospital name</w:t>
          </w:r>
        </w:p>
      </w:docPartBody>
    </w:docPart>
    <w:docPart>
      <w:docPartPr>
        <w:name w:val="79586AB9CDAD46C9B3A08C89B863F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F7772-00B7-4E91-9A8D-44C3F31D9507}"/>
      </w:docPartPr>
      <w:docPartBody>
        <w:p w:rsidR="00000000" w:rsidRDefault="00BF5E28">
          <w:pPr>
            <w:pStyle w:val="79586AB9CDAD46C9B3A08C89B863FF21"/>
          </w:pPr>
          <w:r w:rsidRPr="0002684E">
            <w:rPr>
              <w:rStyle w:val="PlaceholderText"/>
              <w:rFonts w:ascii="Book Antiqua" w:hAnsi="Book Antiqua"/>
              <w:b/>
              <w:sz w:val="20"/>
            </w:rPr>
            <w:t xml:space="preserve">Enter hospital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4D8BE745995947E6A1DDA5C82F2DF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26BD4-E396-446C-AC4E-4108EC478DB5}"/>
      </w:docPartPr>
      <w:docPartBody>
        <w:p w:rsidR="00000000" w:rsidRDefault="00BF5E28">
          <w:pPr>
            <w:pStyle w:val="4D8BE745995947E6A1DDA5C82F2DF644"/>
          </w:pPr>
          <w:r w:rsidRPr="0002684E">
            <w:rPr>
              <w:rStyle w:val="PlaceholderText"/>
              <w:rFonts w:ascii="Book Antiqua" w:hAnsi="Book Antiqua"/>
              <w:b/>
              <w:sz w:val="20"/>
            </w:rPr>
            <w:t>Enter hospital name</w:t>
          </w:r>
        </w:p>
      </w:docPartBody>
    </w:docPart>
    <w:docPart>
      <w:docPartPr>
        <w:name w:val="2B0BDC8FC1B743C09438409BC9865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63B0F-65E5-4404-96B2-34D7D5BCBC19}"/>
      </w:docPartPr>
      <w:docPartBody>
        <w:p w:rsidR="00000000" w:rsidRDefault="00BF5E28">
          <w:pPr>
            <w:pStyle w:val="2B0BDC8FC1B743C09438409BC9865C83"/>
          </w:pPr>
          <w:r w:rsidRPr="0002684E">
            <w:rPr>
              <w:rStyle w:val="PlaceholderText"/>
              <w:rFonts w:ascii="Book Antiqua" w:hAnsi="Book Antiqua"/>
              <w:b/>
              <w:sz w:val="20"/>
            </w:rPr>
            <w:t xml:space="preserve">Enter hospital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FB099067ED4F4C1B966E16329A33C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FC1D23-4AEA-4826-A213-54511965B66C}"/>
      </w:docPartPr>
      <w:docPartBody>
        <w:p w:rsidR="00000000" w:rsidRDefault="00BF5E28">
          <w:pPr>
            <w:pStyle w:val="FB099067ED4F4C1B966E16329A33C19C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out-patient site</w:t>
          </w:r>
        </w:p>
      </w:docPartBody>
    </w:docPart>
    <w:docPart>
      <w:docPartPr>
        <w:name w:val="4DF82ADC232E493FA45557A33C79E6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0A9C3-AB04-4CBB-80DD-5DBCD9CE5776}"/>
      </w:docPartPr>
      <w:docPartBody>
        <w:p w:rsidR="00000000" w:rsidRDefault="00BF5E28">
          <w:pPr>
            <w:pStyle w:val="4DF82ADC232E493FA45557A33C79E68D"/>
          </w:pPr>
          <w:r w:rsidRPr="0002684E">
            <w:rPr>
              <w:rStyle w:val="PlaceholderText"/>
              <w:rFonts w:ascii="Book Antiqua" w:hAnsi="Book Antiqua"/>
              <w:b/>
              <w:sz w:val="20"/>
            </w:rPr>
            <w:t xml:space="preserve">Enter out-patient site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6DC44FA2B61940AF8CE26C0175DBF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18540-92B7-4EF1-A5C1-F0512FE650B8}"/>
      </w:docPartPr>
      <w:docPartBody>
        <w:p w:rsidR="00000000" w:rsidRDefault="00BF5E28">
          <w:pPr>
            <w:pStyle w:val="6DC44FA2B61940AF8CE26C0175DBF0A8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out-patient site</w:t>
          </w:r>
        </w:p>
      </w:docPartBody>
    </w:docPart>
    <w:docPart>
      <w:docPartPr>
        <w:name w:val="410EBCD97B3C4BA392187E4D1AE65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3EF76-1ADC-49A5-A830-D06B95D9B416}"/>
      </w:docPartPr>
      <w:docPartBody>
        <w:p w:rsidR="00000000" w:rsidRDefault="00BF5E28">
          <w:pPr>
            <w:pStyle w:val="410EBCD97B3C4BA392187E4D1AE652F2"/>
          </w:pPr>
          <w:r w:rsidRPr="0002684E">
            <w:rPr>
              <w:rStyle w:val="PlaceholderText"/>
              <w:rFonts w:ascii="Book Antiqua" w:hAnsi="Book Antiqua"/>
              <w:b/>
              <w:sz w:val="20"/>
            </w:rPr>
            <w:t xml:space="preserve">Enter out-patient site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171232172DF7410490ED30D93A1DB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8B302-721F-40C7-9D7D-14CB73E0EF41}"/>
      </w:docPartPr>
      <w:docPartBody>
        <w:p w:rsidR="00000000" w:rsidRDefault="00BF5E28">
          <w:pPr>
            <w:pStyle w:val="171232172DF7410490ED30D93A1DB62B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out-patient site</w:t>
          </w:r>
        </w:p>
      </w:docPartBody>
    </w:docPart>
    <w:docPart>
      <w:docPartPr>
        <w:name w:val="3CBC5B0C33A74B31B13F82EC6845F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C6758-02A6-4371-A727-E59C27BC681C}"/>
      </w:docPartPr>
      <w:docPartBody>
        <w:p w:rsidR="00000000" w:rsidRDefault="00BF5E28">
          <w:pPr>
            <w:pStyle w:val="3CBC5B0C33A74B31B13F82EC6845F583"/>
          </w:pPr>
          <w:r w:rsidRPr="0002684E">
            <w:rPr>
              <w:rStyle w:val="PlaceholderText"/>
              <w:rFonts w:ascii="Book Antiqua" w:hAnsi="Book Antiqua"/>
              <w:b/>
              <w:sz w:val="20"/>
            </w:rPr>
            <w:t xml:space="preserve">Enter out-patient site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4924C56A53E645A690C64D89692D2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67A3F3-174F-4986-9673-B1AF8D3BE875}"/>
      </w:docPartPr>
      <w:docPartBody>
        <w:p w:rsidR="00000000" w:rsidRDefault="00BF5E28">
          <w:pPr>
            <w:pStyle w:val="4924C56A53E645A690C64D89692D2A16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community name</w:t>
          </w:r>
        </w:p>
      </w:docPartBody>
    </w:docPart>
    <w:docPart>
      <w:docPartPr>
        <w:name w:val="524E15AAF2A14CA096BCC0490DEA3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D6DDD9-E314-4730-A160-4A66268C896D}"/>
      </w:docPartPr>
      <w:docPartBody>
        <w:p w:rsidR="00000000" w:rsidRDefault="00BF5E28">
          <w:pPr>
            <w:pStyle w:val="524E15AAF2A14CA096BCC0490DEA34B8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population</w:t>
          </w:r>
        </w:p>
      </w:docPartBody>
    </w:docPart>
    <w:docPart>
      <w:docPartPr>
        <w:name w:val="EE730B3C09C7458A8D6463AEB106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66467-7F93-4DDC-BBB4-9A7999229D8B}"/>
      </w:docPartPr>
      <w:docPartBody>
        <w:p w:rsidR="00000000" w:rsidRDefault="00BF5E28">
          <w:pPr>
            <w:pStyle w:val="EE730B3C09C7458A8D6463AEB106F723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community name</w:t>
          </w:r>
        </w:p>
      </w:docPartBody>
    </w:docPart>
    <w:docPart>
      <w:docPartPr>
        <w:name w:val="3463B066935F4FFEA168DCF1001D4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55BBD-0DFD-4C9D-B75B-4CA5BC041503}"/>
      </w:docPartPr>
      <w:docPartBody>
        <w:p w:rsidR="00000000" w:rsidRDefault="00BF5E28">
          <w:pPr>
            <w:pStyle w:val="3463B066935F4FFEA168DCF1001D488A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population</w:t>
          </w:r>
        </w:p>
      </w:docPartBody>
    </w:docPart>
    <w:docPart>
      <w:docPartPr>
        <w:name w:val="B568CBD9B1BC43C9AB1FC4C684578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A3E5D-FDDB-4256-AE35-AA241D990348}"/>
      </w:docPartPr>
      <w:docPartBody>
        <w:p w:rsidR="00000000" w:rsidRDefault="00BF5E28">
          <w:pPr>
            <w:pStyle w:val="B568CBD9B1BC43C9AB1FC4C684578246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community name</w:t>
          </w:r>
        </w:p>
      </w:docPartBody>
    </w:docPart>
    <w:docPart>
      <w:docPartPr>
        <w:name w:val="6EE12535724240C7AA4D66B5B797B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72A667-B92C-4F43-B495-5D2FF8595A33}"/>
      </w:docPartPr>
      <w:docPartBody>
        <w:p w:rsidR="00000000" w:rsidRDefault="00BF5E28">
          <w:pPr>
            <w:pStyle w:val="6EE12535724240C7AA4D66B5B797B4F3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population</w:t>
          </w:r>
        </w:p>
      </w:docPartBody>
    </w:docPart>
    <w:docPart>
      <w:docPartPr>
        <w:name w:val="DDDE1F07F37845EF9060DDDCD81EB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9E22-F8CA-4F1C-ABA6-1FF4F3DCBB06}"/>
      </w:docPartPr>
      <w:docPartBody>
        <w:p w:rsidR="00000000" w:rsidRDefault="00BF5E28">
          <w:pPr>
            <w:pStyle w:val="DDDE1F07F37845EF9060DDDCD81EBB43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community name</w:t>
          </w:r>
        </w:p>
      </w:docPartBody>
    </w:docPart>
    <w:docPart>
      <w:docPartPr>
        <w:name w:val="A90EBB9A5593498BA69446A2A04D2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F2D727-70B5-4223-A393-26E8227A0B9F}"/>
      </w:docPartPr>
      <w:docPartBody>
        <w:p w:rsidR="00000000" w:rsidRDefault="00BF5E28">
          <w:pPr>
            <w:pStyle w:val="A90EBB9A5593498BA69446A2A04D288C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population</w:t>
          </w:r>
        </w:p>
      </w:docPartBody>
    </w:docPart>
    <w:docPart>
      <w:docPartPr>
        <w:name w:val="387408828B97444DBEC89887C2D56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E5ABB-1E81-4527-88C5-1080A2218C50}"/>
      </w:docPartPr>
      <w:docPartBody>
        <w:p w:rsidR="00000000" w:rsidRDefault="00BF5E28">
          <w:pPr>
            <w:pStyle w:val="387408828B97444DBEC89887C2D5688B"/>
          </w:pPr>
          <w:r w:rsidRPr="0002684E">
            <w:rPr>
              <w:rStyle w:val="PlaceholderText"/>
              <w:rFonts w:ascii="Book Antiqua" w:hAnsi="Book Antiqua"/>
              <w:b/>
              <w:sz w:val="20"/>
              <w:szCs w:val="20"/>
            </w:rPr>
            <w:t>Enter # of miles</w:t>
          </w:r>
        </w:p>
      </w:docPartBody>
    </w:docPart>
    <w:docPart>
      <w:docPartPr>
        <w:name w:val="AAFADE38CD9A435E96BC754E47497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49CF78-20EB-469B-B36F-E0927D95F3B2}"/>
      </w:docPartPr>
      <w:docPartBody>
        <w:p w:rsidR="00000000" w:rsidRDefault="00BF5E28">
          <w:pPr>
            <w:pStyle w:val="AAFADE38CD9A435E96BC754E474979AC"/>
          </w:pPr>
          <w:r w:rsidRPr="0028426D">
            <w:rPr>
              <w:rStyle w:val="PlaceholderText"/>
              <w:rFonts w:ascii="Book Antiqua" w:hAnsi="Book Antiqua"/>
              <w:b/>
              <w:sz w:val="20"/>
              <w:szCs w:val="20"/>
            </w:rPr>
            <w:t>Enter name of primary preceptor:</w:t>
          </w:r>
        </w:p>
      </w:docPartBody>
    </w:docPart>
    <w:docPart>
      <w:docPartPr>
        <w:name w:val="8CCDCFEFB2864B9AB70590BB2CFA3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B112B-C9AA-42E4-B612-28FC39F52CA2}"/>
      </w:docPartPr>
      <w:docPartBody>
        <w:p w:rsidR="00000000" w:rsidRDefault="00BF5E28">
          <w:pPr>
            <w:pStyle w:val="8CCDCFEFB2864B9AB70590BB2CFA3203"/>
          </w:pPr>
          <w:r w:rsidRPr="0034281A">
            <w:rPr>
              <w:rFonts w:ascii="Book Antiqua" w:hAnsi="Book Antiqua"/>
              <w:b/>
              <w:sz w:val="20"/>
              <w:shd w:val="clear" w:color="auto" w:fill="E5B8B7" w:themeFill="accent2" w:themeFillTint="66"/>
            </w:rPr>
            <w:t>Enter primary RTT hospital time:</w:t>
          </w:r>
        </w:p>
      </w:docPartBody>
    </w:docPart>
    <w:docPart>
      <w:docPartPr>
        <w:name w:val="E951B519D0604988B74C28EB22F5F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15E225-D3B3-4CF3-A55E-FFE247AE4141}"/>
      </w:docPartPr>
      <w:docPartBody>
        <w:p w:rsidR="00000000" w:rsidRDefault="00BF5E28">
          <w:pPr>
            <w:pStyle w:val="E951B519D0604988B74C28EB22F5FC06"/>
          </w:pPr>
          <w:r w:rsidRPr="0028426D">
            <w:rPr>
              <w:rFonts w:ascii="Book Antiqua" w:hAnsi="Book Antiqua"/>
              <w:b/>
              <w:bCs/>
              <w:spacing w:val="-5"/>
              <w:sz w:val="20"/>
              <w:shd w:val="clear" w:color="auto" w:fill="E5B8B7" w:themeFill="accent2" w:themeFillTint="66"/>
            </w:rPr>
            <w:t>Enter primary RTT clinic time:</w:t>
          </w:r>
          <w:r w:rsidRPr="0028426D">
            <w:rPr>
              <w:rStyle w:val="PlaceholderText"/>
              <w:rFonts w:ascii="Book Antiqua" w:hAnsi="Book Antiqua"/>
              <w:b/>
              <w:sz w:val="20"/>
            </w:rPr>
            <w:t xml:space="preserve"> </w:t>
          </w:r>
        </w:p>
      </w:docPartBody>
    </w:docPart>
    <w:docPart>
      <w:docPartPr>
        <w:name w:val="D8963898245E4357A79DC33865BDD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65FF3-4134-40AF-B2F2-DF8C9826C50E}"/>
      </w:docPartPr>
      <w:docPartBody>
        <w:p w:rsidR="00000000" w:rsidRDefault="00BF5E28">
          <w:pPr>
            <w:pStyle w:val="D8963898245E4357A79DC33865BDDD41"/>
          </w:pPr>
          <w:r w:rsidRPr="0028426D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45A287F453F543728306D64D980BD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C91C78-09F1-44E7-8DB9-02CC3C8AE887}"/>
      </w:docPartPr>
      <w:docPartBody>
        <w:p w:rsidR="00000000" w:rsidRDefault="00BF5E28">
          <w:pPr>
            <w:pStyle w:val="45A287F453F543728306D64D980BD68E"/>
          </w:pPr>
          <w:r w:rsidRPr="0028426D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911220FE780640B3A325DB52C0D2D7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E4143-686D-4446-95E0-623BF2CDA085}"/>
      </w:docPartPr>
      <w:docPartBody>
        <w:p w:rsidR="00000000" w:rsidRDefault="00BF5E28">
          <w:pPr>
            <w:pStyle w:val="911220FE780640B3A325DB52C0D2D7A9"/>
          </w:pPr>
          <w:r w:rsidRPr="0028426D">
            <w:rPr>
              <w:rFonts w:ascii="Book Antiqua" w:eastAsia="Times New Roman" w:hAnsi="Book Antiqua"/>
              <w:b/>
              <w:bCs/>
              <w:spacing w:val="-5"/>
              <w:sz w:val="20"/>
            </w:rPr>
            <w:t xml:space="preserve">Enter </w:t>
          </w:r>
          <w:r w:rsidRPr="0028426D">
            <w:rPr>
              <w:rStyle w:val="PlaceholderText"/>
              <w:rFonts w:ascii="Book Antiqua" w:hAnsi="Book Antiqua"/>
              <w:b/>
              <w:sz w:val="20"/>
            </w:rPr>
            <w:t>% of time in rural hospital:</w:t>
          </w:r>
        </w:p>
      </w:docPartBody>
    </w:docPart>
    <w:docPart>
      <w:docPartPr>
        <w:name w:val="A06A163254C6438F9EC76C1D5AFB1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D6412-8E05-47DB-AC65-0E0B0B180A58}"/>
      </w:docPartPr>
      <w:docPartBody>
        <w:p w:rsidR="00000000" w:rsidRDefault="00BF5E28">
          <w:pPr>
            <w:pStyle w:val="A06A163254C6438F9EC76C1D5AFB110B"/>
          </w:pPr>
          <w:r w:rsidRPr="0028426D">
            <w:rPr>
              <w:rFonts w:ascii="Book Antiqua" w:eastAsia="Times New Roman" w:hAnsi="Book Antiqua"/>
              <w:b/>
              <w:bCs/>
              <w:spacing w:val="-5"/>
              <w:sz w:val="20"/>
              <w:szCs w:val="20"/>
            </w:rPr>
            <w:t xml:space="preserve">Enter </w:t>
          </w:r>
          <w:r w:rsidRPr="0028426D">
            <w:rPr>
              <w:rStyle w:val="PlaceholderText"/>
              <w:rFonts w:ascii="Book Antiqua" w:hAnsi="Book Antiqua"/>
              <w:b/>
              <w:sz w:val="20"/>
              <w:szCs w:val="20"/>
            </w:rPr>
            <w:t>% of time in out-patient site:</w:t>
          </w:r>
        </w:p>
      </w:docPartBody>
    </w:docPart>
    <w:docPart>
      <w:docPartPr>
        <w:name w:val="63B8B331BA884CDA8A20A8D98C494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77E4E-9285-4A1A-8C06-5218DB2D51D2}"/>
      </w:docPartPr>
      <w:docPartBody>
        <w:p w:rsidR="00000000" w:rsidRDefault="00BF5E28">
          <w:pPr>
            <w:pStyle w:val="63B8B331BA884CDA8A20A8D98C4944D4"/>
          </w:pPr>
          <w:r w:rsidRPr="0028426D">
            <w:rPr>
              <w:rFonts w:ascii="Book Antiqua" w:hAnsi="Book Antiqua" w:cs="Arial"/>
              <w:spacing w:val="-5"/>
              <w:sz w:val="20"/>
            </w:rPr>
            <w:t xml:space="preserve">Enter </w:t>
          </w:r>
          <w:r w:rsidRPr="0028426D">
            <w:rPr>
              <w:rStyle w:val="PlaceholderText"/>
              <w:rFonts w:ascii="Book Antiqua" w:hAnsi="Book Antiqua"/>
              <w:sz w:val="20"/>
            </w:rPr>
            <w:t>Salary:</w:t>
          </w:r>
        </w:p>
      </w:docPartBody>
    </w:docPart>
    <w:docPart>
      <w:docPartPr>
        <w:name w:val="1B50A25BA9454F8282072F67F231B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62EF9-90F7-4B6A-A5B0-59B659934762}"/>
      </w:docPartPr>
      <w:docPartBody>
        <w:p w:rsidR="00000000" w:rsidRDefault="00BF5E28">
          <w:pPr>
            <w:pStyle w:val="1B50A25BA9454F8282072F67F231B7CE"/>
          </w:pPr>
          <w:r w:rsidRPr="0028426D">
            <w:rPr>
              <w:rFonts w:ascii="Book Antiqua" w:hAnsi="Book Antiqua" w:cs="Arial"/>
              <w:spacing w:val="-5"/>
              <w:sz w:val="20"/>
            </w:rPr>
            <w:t xml:space="preserve">Enter </w:t>
          </w:r>
          <w:r w:rsidRPr="0028426D">
            <w:rPr>
              <w:rStyle w:val="PlaceholderText"/>
              <w:rFonts w:ascii="Book Antiqua" w:hAnsi="Book Antiqua"/>
              <w:sz w:val="20"/>
            </w:rPr>
            <w:t>Benefits:</w:t>
          </w:r>
        </w:p>
      </w:docPartBody>
    </w:docPart>
    <w:docPart>
      <w:docPartPr>
        <w:name w:val="5AEDB3FA563145C3992375F666282A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0FDBE-2725-4D26-AC46-DD6217CD1EAF}"/>
      </w:docPartPr>
      <w:docPartBody>
        <w:p w:rsidR="00000000" w:rsidRDefault="00BF5E28">
          <w:pPr>
            <w:pStyle w:val="5AEDB3FA563145C3992375F666282A2F"/>
          </w:pPr>
          <w:r w:rsidRPr="0028426D">
            <w:rPr>
              <w:rFonts w:ascii="Book Antiqua" w:hAnsi="Book Antiqua" w:cs="Arial"/>
              <w:spacing w:val="-5"/>
              <w:sz w:val="20"/>
            </w:rPr>
            <w:t xml:space="preserve">Enter </w:t>
          </w:r>
          <w:r w:rsidRPr="0028426D">
            <w:rPr>
              <w:rStyle w:val="PlaceholderText"/>
              <w:rFonts w:ascii="Book Antiqua" w:hAnsi="Book Antiqua"/>
              <w:sz w:val="20"/>
            </w:rPr>
            <w:t>TOTAL:</w:t>
          </w:r>
        </w:p>
      </w:docPartBody>
    </w:docPart>
    <w:docPart>
      <w:docPartPr>
        <w:name w:val="88C0D2C4E4824EB580C7ABB8452D8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092C0-2AAB-419E-886F-57696C4BCB8A}"/>
      </w:docPartPr>
      <w:docPartBody>
        <w:p w:rsidR="00000000" w:rsidRDefault="00BF5E28">
          <w:pPr>
            <w:pStyle w:val="88C0D2C4E4824EB580C7ABB8452D8F7B"/>
          </w:pPr>
          <w:r w:rsidRPr="0028426D">
            <w:rPr>
              <w:rStyle w:val="PlaceholderText"/>
              <w:rFonts w:ascii="Book Antiqua" w:hAnsi="Book Antiqua"/>
              <w:sz w:val="20"/>
            </w:rPr>
            <w:t>Enter Salary Requested:</w:t>
          </w:r>
        </w:p>
      </w:docPartBody>
    </w:docPart>
    <w:docPart>
      <w:docPartPr>
        <w:name w:val="CC4FD816B2874F809EB7B2863AC11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539B3-DB36-40D4-A339-FA0D6225A28F}"/>
      </w:docPartPr>
      <w:docPartBody>
        <w:p w:rsidR="00000000" w:rsidRDefault="00BF5E28">
          <w:pPr>
            <w:pStyle w:val="CC4FD816B2874F809EB7B2863AC11328"/>
          </w:pPr>
          <w:r w:rsidRPr="0028426D">
            <w:rPr>
              <w:rStyle w:val="PlaceholderText"/>
              <w:rFonts w:ascii="Book Antiqua" w:hAnsi="Book Antiqua"/>
              <w:sz w:val="20"/>
            </w:rPr>
            <w:t>Enter Benefits Requested:</w:t>
          </w:r>
        </w:p>
      </w:docPartBody>
    </w:docPart>
    <w:docPart>
      <w:docPartPr>
        <w:name w:val="2B8B7D7E530A49609575AE057E91F1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0B044-3093-428A-999C-AACDA2CBD08D}"/>
      </w:docPartPr>
      <w:docPartBody>
        <w:p w:rsidR="00000000" w:rsidRDefault="00BF5E28">
          <w:pPr>
            <w:pStyle w:val="2B8B7D7E530A49609575AE057E91F1B7"/>
          </w:pPr>
          <w:r w:rsidRPr="0028426D">
            <w:rPr>
              <w:rStyle w:val="PlaceholderText"/>
              <w:rFonts w:ascii="Book Antiqua" w:hAnsi="Book Antiqua"/>
              <w:sz w:val="20"/>
            </w:rPr>
            <w:t>Enter TOTAL FUNDS Requested:</w:t>
          </w:r>
        </w:p>
      </w:docPartBody>
    </w:docPart>
    <w:docPart>
      <w:docPartPr>
        <w:name w:val="28B26CE8EAB745A293691F5B5929B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2520D-E777-4057-AD2A-F3D9C4E40C80}"/>
      </w:docPartPr>
      <w:docPartBody>
        <w:p w:rsidR="00000000" w:rsidRDefault="00BF5E28">
          <w:pPr>
            <w:pStyle w:val="28B26CE8EAB745A293691F5B5929B68B"/>
          </w:pPr>
          <w:r w:rsidRPr="0028426D">
            <w:rPr>
              <w:rStyle w:val="PlaceholderText"/>
              <w:rFonts w:ascii="Book Antiqua" w:hAnsi="Book Antiqua"/>
              <w:sz w:val="20"/>
            </w:rPr>
            <w:t>Choose year of residency...</w:t>
          </w:r>
        </w:p>
      </w:docPartBody>
    </w:docPart>
    <w:docPart>
      <w:docPartPr>
        <w:name w:val="7FC9EDCCB073418091400EA1784989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E77E0-E4BF-4732-A3E8-10D856DB1DBE}"/>
      </w:docPartPr>
      <w:docPartBody>
        <w:p w:rsidR="00000000" w:rsidRDefault="00BF5E28">
          <w:pPr>
            <w:pStyle w:val="7FC9EDCCB073418091400EA1784989F0"/>
          </w:pPr>
          <w:r w:rsidRPr="0028426D">
            <w:rPr>
              <w:rStyle w:val="PlaceholderText"/>
              <w:rFonts w:ascii="Book Antiqua" w:hAnsi="Book Antiqua"/>
              <w:sz w:val="20"/>
            </w:rPr>
            <w:t>Enter program development costs:</w:t>
          </w:r>
        </w:p>
      </w:docPartBody>
    </w:docPart>
    <w:docPart>
      <w:docPartPr>
        <w:name w:val="9B751BB5D52D4D0DBD691C65F4F16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BD9D9-199A-4384-9600-1A0A60CC955E}"/>
      </w:docPartPr>
      <w:docPartBody>
        <w:p w:rsidR="00000000" w:rsidRDefault="00BF5E28">
          <w:pPr>
            <w:pStyle w:val="9B751BB5D52D4D0DBD691C65F4F16AC2"/>
          </w:pPr>
          <w:r w:rsidRPr="0028426D">
            <w:rPr>
              <w:rStyle w:val="PlaceholderText"/>
              <w:rFonts w:ascii="Book Antiqua" w:hAnsi="Book Antiqua"/>
              <w:sz w:val="20"/>
            </w:rPr>
            <w:t>Enter program administrative costs:</w:t>
          </w:r>
        </w:p>
      </w:docPartBody>
    </w:docPart>
    <w:docPart>
      <w:docPartPr>
        <w:name w:val="6A76381B0AAB470D8799B228B420F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5D120-D386-4825-A4F1-F2A425A943CF}"/>
      </w:docPartPr>
      <w:docPartBody>
        <w:p w:rsidR="00000000" w:rsidRDefault="00BF5E28">
          <w:pPr>
            <w:pStyle w:val="6A76381B0AAB470D8799B228B420FAA0"/>
          </w:pPr>
          <w:r w:rsidRPr="0028426D">
            <w:rPr>
              <w:rStyle w:val="PlaceholderText"/>
              <w:rFonts w:ascii="Book Antiqua" w:hAnsi="Book Antiqua"/>
              <w:sz w:val="20"/>
            </w:rPr>
            <w:t>Enter expenses:</w:t>
          </w:r>
        </w:p>
      </w:docPartBody>
    </w:docPart>
    <w:docPart>
      <w:docPartPr>
        <w:name w:val="604302487D924EE2924D5E8B52D4A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34143-FB1F-4FC4-851C-56508F339574}"/>
      </w:docPartPr>
      <w:docPartBody>
        <w:p w:rsidR="00000000" w:rsidRDefault="00BF5E28">
          <w:pPr>
            <w:pStyle w:val="604302487D924EE2924D5E8B52D4A905"/>
          </w:pPr>
          <w:r w:rsidRPr="0028426D">
            <w:rPr>
              <w:rStyle w:val="PlaceholderText"/>
              <w:rFonts w:ascii="Book Antiqua" w:hAnsi="Book Antiqua"/>
              <w:sz w:val="20"/>
            </w:rPr>
            <w:t>Enter itemized costs:</w:t>
          </w:r>
        </w:p>
      </w:docPartBody>
    </w:docPart>
    <w:docPart>
      <w:docPartPr>
        <w:name w:val="18F23F2BE0134E659C9E555391C827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6A9BC-F9DE-45C8-8E2B-0831ED6DA8CC}"/>
      </w:docPartPr>
      <w:docPartBody>
        <w:p w:rsidR="00000000" w:rsidRDefault="00BF5E28">
          <w:pPr>
            <w:pStyle w:val="18F23F2BE0134E659C9E555391C827CB"/>
          </w:pPr>
          <w:r w:rsidRPr="0028426D">
            <w:rPr>
              <w:rStyle w:val="PlaceholderText"/>
              <w:rFonts w:ascii="Book Antiqua" w:hAnsi="Book Antiqua"/>
              <w:sz w:val="20"/>
            </w:rPr>
            <w:t>Enter site development costs:</w:t>
          </w:r>
        </w:p>
      </w:docPartBody>
    </w:docPart>
    <w:docPart>
      <w:docPartPr>
        <w:name w:val="A8CFAEEDBFD944FFB243D8E9E3343E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B56B7-F051-4812-95E0-0C171E4ED799}"/>
      </w:docPartPr>
      <w:docPartBody>
        <w:p w:rsidR="00000000" w:rsidRDefault="00BF5E28">
          <w:pPr>
            <w:pStyle w:val="A8CFAEEDBFD944FFB243D8E9E3343E31"/>
          </w:pPr>
          <w:r w:rsidRPr="0028426D">
            <w:rPr>
              <w:rStyle w:val="PlaceholderText"/>
              <w:rFonts w:ascii="Book Antiqua" w:hAnsi="Book Antiqua"/>
              <w:sz w:val="20"/>
            </w:rPr>
            <w:t>Enter site administrative costs:</w:t>
          </w:r>
        </w:p>
      </w:docPartBody>
    </w:docPart>
    <w:docPart>
      <w:docPartPr>
        <w:name w:val="039E34BFD4AD4D6CA3CC1ECF6E663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36EAE-9F25-41F5-B65F-9DCCA41D07A0}"/>
      </w:docPartPr>
      <w:docPartBody>
        <w:p w:rsidR="00000000" w:rsidRDefault="00BF5E28">
          <w:pPr>
            <w:pStyle w:val="039E34BFD4AD4D6CA3CC1ECF6E6633C8"/>
          </w:pPr>
          <w:r w:rsidRPr="0028426D">
            <w:rPr>
              <w:rStyle w:val="PlaceholderText"/>
              <w:rFonts w:ascii="Book Antiqua" w:hAnsi="Book Antiqua"/>
              <w:sz w:val="20"/>
            </w:rPr>
            <w:t>Enter expenses:</w:t>
          </w:r>
        </w:p>
      </w:docPartBody>
    </w:docPart>
    <w:docPart>
      <w:docPartPr>
        <w:name w:val="463439D064144D06B0746D064C3CE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E394A-6166-41EC-9B01-2FE01E6DCFB9}"/>
      </w:docPartPr>
      <w:docPartBody>
        <w:p w:rsidR="00000000" w:rsidRDefault="00BF5E28">
          <w:pPr>
            <w:pStyle w:val="463439D064144D06B0746D064C3CE5D7"/>
          </w:pPr>
          <w:r w:rsidRPr="00436018">
            <w:rPr>
              <w:rStyle w:val="PlaceholderText"/>
              <w:rFonts w:ascii="Book Antiqua" w:hAnsi="Book Antiqua"/>
              <w:sz w:val="20"/>
            </w:rPr>
            <w:t>Enter itemized costs:</w:t>
          </w:r>
        </w:p>
      </w:docPartBody>
    </w:docPart>
    <w:docPart>
      <w:docPartPr>
        <w:name w:val="EF8F0459428548D586E643362DD00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41CFC-8871-42B3-A98C-D752B5640C67}"/>
      </w:docPartPr>
      <w:docPartBody>
        <w:p w:rsidR="00000000" w:rsidRDefault="00BF5E28">
          <w:pPr>
            <w:pStyle w:val="EF8F0459428548D586E643362DD005CF"/>
          </w:pPr>
          <w:r w:rsidRPr="0028426D">
            <w:rPr>
              <w:rStyle w:val="PlaceholderText"/>
              <w:rFonts w:ascii="Book Antiqua" w:hAnsi="Book Antiqua"/>
              <w:sz w:val="20"/>
            </w:rPr>
            <w:t>Enter expenses:</w:t>
          </w:r>
        </w:p>
      </w:docPartBody>
    </w:docPart>
    <w:docPart>
      <w:docPartPr>
        <w:name w:val="298C5C0C3E324066A1B272E62631E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7EA03-A55E-4BCB-838F-3824FF70CD03}"/>
      </w:docPartPr>
      <w:docPartBody>
        <w:p w:rsidR="00000000" w:rsidRDefault="00BF5E28">
          <w:pPr>
            <w:pStyle w:val="298C5C0C3E324066A1B272E62631E9C8"/>
          </w:pPr>
          <w:r w:rsidRPr="0028426D">
            <w:rPr>
              <w:rStyle w:val="PlaceholderText"/>
              <w:rFonts w:ascii="Book Antiqua" w:hAnsi="Book Antiqua"/>
              <w:sz w:val="20"/>
            </w:rPr>
            <w:t>Explain:</w:t>
          </w:r>
        </w:p>
      </w:docPartBody>
    </w:docPart>
    <w:docPart>
      <w:docPartPr>
        <w:name w:val="E873058ABD8E480EA69D5CF3B2EA5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CFD49-3802-4146-9C45-9A5998CFDDFA}"/>
      </w:docPartPr>
      <w:docPartBody>
        <w:p w:rsidR="00000000" w:rsidRDefault="00BF5E28">
          <w:pPr>
            <w:pStyle w:val="E873058ABD8E480EA69D5CF3B2EA545C"/>
          </w:pPr>
          <w:r w:rsidRPr="0028426D">
            <w:rPr>
              <w:rStyle w:val="PlaceholderText"/>
              <w:rFonts w:ascii="Book Antiqua" w:hAnsi="Book Antiqua"/>
              <w:b/>
              <w:sz w:val="20"/>
            </w:rPr>
            <w:t>Choose or type...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3D4DA8B7412047568F1AFD36F62CDDEE">
    <w:name w:val="3D4DA8B7412047568F1AFD36F62CDDEE"/>
  </w:style>
  <w:style w:type="paragraph" w:customStyle="1" w:styleId="B2AA19E85BF44F5780F2E5548A9FA107">
    <w:name w:val="B2AA19E85BF44F5780F2E5548A9FA107"/>
  </w:style>
  <w:style w:type="paragraph" w:customStyle="1" w:styleId="2F9DAA7626D84517B976CDB0273F6237">
    <w:name w:val="2F9DAA7626D84517B976CDB0273F6237"/>
  </w:style>
  <w:style w:type="paragraph" w:customStyle="1" w:styleId="EDC71193373C468585017F9F27A1BD40">
    <w:name w:val="EDC71193373C468585017F9F27A1BD40"/>
  </w:style>
  <w:style w:type="paragraph" w:customStyle="1" w:styleId="369E40A4A2AB43428B17570FE68A76C8">
    <w:name w:val="369E40A4A2AB43428B17570FE68A76C8"/>
  </w:style>
  <w:style w:type="paragraph" w:customStyle="1" w:styleId="A050D2A592BA4FDAA2082C67D15F6133">
    <w:name w:val="A050D2A592BA4FDAA2082C67D15F6133"/>
  </w:style>
  <w:style w:type="paragraph" w:customStyle="1" w:styleId="7E480F0A3C224BAFBE8B2789A945A1E6">
    <w:name w:val="7E480F0A3C224BAFBE8B2789A945A1E6"/>
  </w:style>
  <w:style w:type="paragraph" w:customStyle="1" w:styleId="61042122358343F890310F02E347F7EA">
    <w:name w:val="61042122358343F890310F02E347F7EA"/>
  </w:style>
  <w:style w:type="paragraph" w:customStyle="1" w:styleId="7A0C76C858BA416A903C3CC45F4358A2">
    <w:name w:val="7A0C76C858BA416A903C3CC45F4358A2"/>
  </w:style>
  <w:style w:type="paragraph" w:customStyle="1" w:styleId="CE08B0D964314C8298E51760D78411D1">
    <w:name w:val="CE08B0D964314C8298E51760D78411D1"/>
  </w:style>
  <w:style w:type="paragraph" w:customStyle="1" w:styleId="03903FD993EF4BE888E57106618BBEAD">
    <w:name w:val="03903FD993EF4BE888E57106618BBEAD"/>
  </w:style>
  <w:style w:type="paragraph" w:customStyle="1" w:styleId="DC77B20C275B424BA0CFEAAD37E6BB62">
    <w:name w:val="DC77B20C275B424BA0CFEAAD37E6BB62"/>
  </w:style>
  <w:style w:type="paragraph" w:customStyle="1" w:styleId="C5B1460265654311B9B0B3A49138E9E4">
    <w:name w:val="C5B1460265654311B9B0B3A49138E9E4"/>
  </w:style>
  <w:style w:type="paragraph" w:customStyle="1" w:styleId="7F1E9E62A5BE47D086F75D6E6521F77C">
    <w:name w:val="7F1E9E62A5BE47D086F75D6E6521F77C"/>
  </w:style>
  <w:style w:type="paragraph" w:customStyle="1" w:styleId="A56297071F8C411DB5273CCEB8B478FA">
    <w:name w:val="A56297071F8C411DB5273CCEB8B478FA"/>
  </w:style>
  <w:style w:type="paragraph" w:customStyle="1" w:styleId="CCCE468B28B64560940F6AE205167FF3">
    <w:name w:val="CCCE468B28B64560940F6AE205167FF3"/>
  </w:style>
  <w:style w:type="paragraph" w:customStyle="1" w:styleId="C95AB0B6FA54461F90CEDD289A3A2B30">
    <w:name w:val="C95AB0B6FA54461F90CEDD289A3A2B30"/>
  </w:style>
  <w:style w:type="paragraph" w:customStyle="1" w:styleId="D8247DAD0AE947248FCCF497DBE03F85">
    <w:name w:val="D8247DAD0AE947248FCCF497DBE03F85"/>
  </w:style>
  <w:style w:type="paragraph" w:customStyle="1" w:styleId="C930F1000AB84DDFA59C292A6651BF1B">
    <w:name w:val="C930F1000AB84DDFA59C292A6651BF1B"/>
  </w:style>
  <w:style w:type="paragraph" w:customStyle="1" w:styleId="79586AB9CDAD46C9B3A08C89B863FF21">
    <w:name w:val="79586AB9CDAD46C9B3A08C89B863FF21"/>
  </w:style>
  <w:style w:type="paragraph" w:customStyle="1" w:styleId="4D8BE745995947E6A1DDA5C82F2DF644">
    <w:name w:val="4D8BE745995947E6A1DDA5C82F2DF644"/>
  </w:style>
  <w:style w:type="paragraph" w:customStyle="1" w:styleId="2B0BDC8FC1B743C09438409BC9865C83">
    <w:name w:val="2B0BDC8FC1B743C09438409BC9865C83"/>
  </w:style>
  <w:style w:type="paragraph" w:customStyle="1" w:styleId="FB099067ED4F4C1B966E16329A33C19C">
    <w:name w:val="FB099067ED4F4C1B966E16329A33C19C"/>
  </w:style>
  <w:style w:type="paragraph" w:customStyle="1" w:styleId="4DF82ADC232E493FA45557A33C79E68D">
    <w:name w:val="4DF82ADC232E493FA45557A33C79E68D"/>
  </w:style>
  <w:style w:type="paragraph" w:customStyle="1" w:styleId="6DC44FA2B61940AF8CE26C0175DBF0A8">
    <w:name w:val="6DC44FA2B61940AF8CE26C0175DBF0A8"/>
  </w:style>
  <w:style w:type="paragraph" w:customStyle="1" w:styleId="410EBCD97B3C4BA392187E4D1AE652F2">
    <w:name w:val="410EBCD97B3C4BA392187E4D1AE652F2"/>
  </w:style>
  <w:style w:type="paragraph" w:customStyle="1" w:styleId="171232172DF7410490ED30D93A1DB62B">
    <w:name w:val="171232172DF7410490ED30D93A1DB62B"/>
  </w:style>
  <w:style w:type="paragraph" w:customStyle="1" w:styleId="3CBC5B0C33A74B31B13F82EC6845F583">
    <w:name w:val="3CBC5B0C33A74B31B13F82EC6845F583"/>
  </w:style>
  <w:style w:type="paragraph" w:customStyle="1" w:styleId="4924C56A53E645A690C64D89692D2A16">
    <w:name w:val="4924C56A53E645A690C64D89692D2A16"/>
  </w:style>
  <w:style w:type="paragraph" w:customStyle="1" w:styleId="524E15AAF2A14CA096BCC0490DEA34B8">
    <w:name w:val="524E15AAF2A14CA096BCC0490DEA34B8"/>
  </w:style>
  <w:style w:type="paragraph" w:customStyle="1" w:styleId="EE730B3C09C7458A8D6463AEB106F723">
    <w:name w:val="EE730B3C09C7458A8D6463AEB106F723"/>
  </w:style>
  <w:style w:type="paragraph" w:customStyle="1" w:styleId="3463B066935F4FFEA168DCF1001D488A">
    <w:name w:val="3463B066935F4FFEA168DCF1001D488A"/>
  </w:style>
  <w:style w:type="paragraph" w:customStyle="1" w:styleId="B568CBD9B1BC43C9AB1FC4C684578246">
    <w:name w:val="B568CBD9B1BC43C9AB1FC4C684578246"/>
  </w:style>
  <w:style w:type="paragraph" w:customStyle="1" w:styleId="6EE12535724240C7AA4D66B5B797B4F3">
    <w:name w:val="6EE12535724240C7AA4D66B5B797B4F3"/>
  </w:style>
  <w:style w:type="paragraph" w:customStyle="1" w:styleId="DDDE1F07F37845EF9060DDDCD81EBB43">
    <w:name w:val="DDDE1F07F37845EF9060DDDCD81EBB43"/>
  </w:style>
  <w:style w:type="paragraph" w:customStyle="1" w:styleId="A90EBB9A5593498BA69446A2A04D288C">
    <w:name w:val="A90EBB9A5593498BA69446A2A04D288C"/>
  </w:style>
  <w:style w:type="paragraph" w:customStyle="1" w:styleId="387408828B97444DBEC89887C2D5688B">
    <w:name w:val="387408828B97444DBEC89887C2D5688B"/>
  </w:style>
  <w:style w:type="paragraph" w:customStyle="1" w:styleId="AAFADE38CD9A435E96BC754E474979AC">
    <w:name w:val="AAFADE38CD9A435E96BC754E474979AC"/>
  </w:style>
  <w:style w:type="paragraph" w:customStyle="1" w:styleId="8CCDCFEFB2864B9AB70590BB2CFA3203">
    <w:name w:val="8CCDCFEFB2864B9AB70590BB2CFA3203"/>
  </w:style>
  <w:style w:type="paragraph" w:customStyle="1" w:styleId="E951B519D0604988B74C28EB22F5FC06">
    <w:name w:val="E951B519D0604988B74C28EB22F5FC06"/>
  </w:style>
  <w:style w:type="paragraph" w:customStyle="1" w:styleId="D8963898245E4357A79DC33865BDDD41">
    <w:name w:val="D8963898245E4357A79DC33865BDDD41"/>
  </w:style>
  <w:style w:type="paragraph" w:customStyle="1" w:styleId="45A287F453F543728306D64D980BD68E">
    <w:name w:val="45A287F453F543728306D64D980BD68E"/>
  </w:style>
  <w:style w:type="paragraph" w:customStyle="1" w:styleId="911220FE780640B3A325DB52C0D2D7A9">
    <w:name w:val="911220FE780640B3A325DB52C0D2D7A9"/>
  </w:style>
  <w:style w:type="paragraph" w:customStyle="1" w:styleId="A06A163254C6438F9EC76C1D5AFB110B">
    <w:name w:val="A06A163254C6438F9EC76C1D5AFB110B"/>
  </w:style>
  <w:style w:type="paragraph" w:customStyle="1" w:styleId="63B8B331BA884CDA8A20A8D98C4944D4">
    <w:name w:val="63B8B331BA884CDA8A20A8D98C4944D4"/>
  </w:style>
  <w:style w:type="paragraph" w:customStyle="1" w:styleId="1B50A25BA9454F8282072F67F231B7CE">
    <w:name w:val="1B50A25BA9454F8282072F67F231B7CE"/>
  </w:style>
  <w:style w:type="paragraph" w:customStyle="1" w:styleId="5AEDB3FA563145C3992375F666282A2F">
    <w:name w:val="5AEDB3FA563145C3992375F666282A2F"/>
  </w:style>
  <w:style w:type="paragraph" w:customStyle="1" w:styleId="88C0D2C4E4824EB580C7ABB8452D8F7B">
    <w:name w:val="88C0D2C4E4824EB580C7ABB8452D8F7B"/>
  </w:style>
  <w:style w:type="paragraph" w:customStyle="1" w:styleId="CC4FD816B2874F809EB7B2863AC11328">
    <w:name w:val="CC4FD816B2874F809EB7B2863AC11328"/>
  </w:style>
  <w:style w:type="paragraph" w:customStyle="1" w:styleId="2B8B7D7E530A49609575AE057E91F1B7">
    <w:name w:val="2B8B7D7E530A49609575AE057E91F1B7"/>
  </w:style>
  <w:style w:type="paragraph" w:customStyle="1" w:styleId="28B26CE8EAB745A293691F5B5929B68B">
    <w:name w:val="28B26CE8EAB745A293691F5B5929B68B"/>
  </w:style>
  <w:style w:type="paragraph" w:customStyle="1" w:styleId="7FC9EDCCB073418091400EA1784989F0">
    <w:name w:val="7FC9EDCCB073418091400EA1784989F0"/>
  </w:style>
  <w:style w:type="paragraph" w:customStyle="1" w:styleId="9B751BB5D52D4D0DBD691C65F4F16AC2">
    <w:name w:val="9B751BB5D52D4D0DBD691C65F4F16AC2"/>
  </w:style>
  <w:style w:type="paragraph" w:customStyle="1" w:styleId="6A76381B0AAB470D8799B228B420FAA0">
    <w:name w:val="6A76381B0AAB470D8799B228B420FAA0"/>
  </w:style>
  <w:style w:type="paragraph" w:customStyle="1" w:styleId="604302487D924EE2924D5E8B52D4A905">
    <w:name w:val="604302487D924EE2924D5E8B52D4A905"/>
  </w:style>
  <w:style w:type="paragraph" w:customStyle="1" w:styleId="18F23F2BE0134E659C9E555391C827CB">
    <w:name w:val="18F23F2BE0134E659C9E555391C827CB"/>
  </w:style>
  <w:style w:type="paragraph" w:customStyle="1" w:styleId="A8CFAEEDBFD944FFB243D8E9E3343E31">
    <w:name w:val="A8CFAEEDBFD944FFB243D8E9E3343E31"/>
  </w:style>
  <w:style w:type="paragraph" w:customStyle="1" w:styleId="039E34BFD4AD4D6CA3CC1ECF6E6633C8">
    <w:name w:val="039E34BFD4AD4D6CA3CC1ECF6E6633C8"/>
  </w:style>
  <w:style w:type="paragraph" w:customStyle="1" w:styleId="463439D064144D06B0746D064C3CE5D7">
    <w:name w:val="463439D064144D06B0746D064C3CE5D7"/>
  </w:style>
  <w:style w:type="paragraph" w:customStyle="1" w:styleId="EF8F0459428548D586E643362DD005CF">
    <w:name w:val="EF8F0459428548D586E643362DD005CF"/>
  </w:style>
  <w:style w:type="paragraph" w:customStyle="1" w:styleId="298C5C0C3E324066A1B272E62631E9C8">
    <w:name w:val="298C5C0C3E324066A1B272E62631E9C8"/>
  </w:style>
  <w:style w:type="paragraph" w:customStyle="1" w:styleId="E873058ABD8E480EA69D5CF3B2EA545C">
    <w:name w:val="E873058ABD8E480EA69D5CF3B2EA545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948A-5E3F-4EEB-A633-ACAAEF5D8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WRPRAP Rural Training Track Grant Application</Template>
  <TotalTime>1</TotalTime>
  <Pages>6</Pages>
  <Words>800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UWDFM</Company>
  <LinksUpToDate>false</LinksUpToDate>
  <CharactersWithSpaces>6681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UWDFM</dc:creator>
  <cp:keywords/>
  <dc:description/>
  <cp:lastModifiedBy>UWDFM</cp:lastModifiedBy>
  <cp:revision>1</cp:revision>
  <cp:lastPrinted>2011-12-15T21:04:00Z</cp:lastPrinted>
  <dcterms:created xsi:type="dcterms:W3CDTF">2012-05-23T15:12:00Z</dcterms:created>
  <dcterms:modified xsi:type="dcterms:W3CDTF">2012-05-23T15:13:00Z</dcterms:modified>
</cp:coreProperties>
</file>